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1A38" w14:textId="26E08FEA" w:rsidR="005A0306" w:rsidRPr="001905D5" w:rsidRDefault="005A0306" w:rsidP="005A030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41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22F8BEB" w14:textId="77777777" w:rsidR="005A0306" w:rsidRPr="001905D5" w:rsidRDefault="005A0306" w:rsidP="005A0306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5178B56" w14:textId="77777777" w:rsidR="005A0306" w:rsidRPr="001905D5" w:rsidRDefault="005A0306" w:rsidP="005A030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534961B2" w14:textId="77777777" w:rsidR="005A0306" w:rsidRPr="001905D5" w:rsidRDefault="005A0306" w:rsidP="005A030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135C261" w14:textId="77777777" w:rsidR="005A0306" w:rsidRPr="001905D5" w:rsidRDefault="005A0306" w:rsidP="005A030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66EDF7A" w14:textId="77777777" w:rsidR="005A0306" w:rsidRPr="001905D5" w:rsidRDefault="005A0306" w:rsidP="005A030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268015CD" w14:textId="77777777" w:rsidR="005A0306" w:rsidRPr="001905D5" w:rsidRDefault="005A0306" w:rsidP="005A030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1AD12215" w14:textId="77777777" w:rsidR="005A0306" w:rsidRPr="001905D5" w:rsidRDefault="005A0306" w:rsidP="005A030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6415337A" w14:textId="77777777" w:rsidR="005A0306" w:rsidRPr="001905D5" w:rsidRDefault="005A0306" w:rsidP="005A030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1C64C3D6" w14:textId="77777777" w:rsidR="005A0306" w:rsidRPr="001905D5" w:rsidRDefault="005A0306" w:rsidP="005A030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0B9AD86" w14:textId="77777777" w:rsidR="005A0306" w:rsidRPr="001905D5" w:rsidRDefault="005A0306" w:rsidP="005A030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E42E424" w14:textId="77777777" w:rsidR="005A0306" w:rsidRPr="001905D5" w:rsidRDefault="005A0306" w:rsidP="005A030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7371995" w14:textId="77777777" w:rsidR="005A0306" w:rsidRDefault="005A0306" w:rsidP="005A0306">
      <w:pPr>
        <w:spacing w:line="254" w:lineRule="auto"/>
        <w:rPr>
          <w:rFonts w:ascii="Arial" w:hAnsi="Arial" w:cs="Arial"/>
        </w:rPr>
      </w:pPr>
    </w:p>
    <w:p w14:paraId="17DD6789" w14:textId="77777777" w:rsidR="005A0306" w:rsidRPr="003A114E" w:rsidRDefault="005A0306" w:rsidP="005A030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23D9B6BB" w14:textId="77777777" w:rsidR="005A0306" w:rsidRPr="003A114E" w:rsidRDefault="005A0306" w:rsidP="005A030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243F41B" w14:textId="77777777" w:rsidR="005A0306" w:rsidRPr="003A114E" w:rsidRDefault="005A0306" w:rsidP="005A030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3F89749" w14:textId="77777777" w:rsidR="005A0306" w:rsidRPr="003A114E" w:rsidRDefault="005A0306" w:rsidP="005A030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2D09F83" w14:textId="7F99A9C6" w:rsidR="005A0306" w:rsidRDefault="005A0306" w:rsidP="005A030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2</w:t>
      </w:r>
      <w:r>
        <w:rPr>
          <w:b/>
        </w:rPr>
        <w:t>41</w:t>
      </w:r>
      <w:r w:rsidRPr="00247153">
        <w:rPr>
          <w:b/>
        </w:rPr>
        <w:t>/2</w:t>
      </w:r>
      <w:r>
        <w:rPr>
          <w:b/>
        </w:rPr>
        <w:t>2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7884562E" w14:textId="77777777" w:rsidR="005A0306" w:rsidRPr="003A114E" w:rsidRDefault="005A0306" w:rsidP="005A030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7EB0AA4" w14:textId="77777777" w:rsidR="005A0306" w:rsidRPr="003A114E" w:rsidRDefault="005A0306" w:rsidP="005A030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F03E6A8" w14:textId="77777777" w:rsidR="005A0306" w:rsidRDefault="005A0306" w:rsidP="005A030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3B493E6" w14:textId="77777777" w:rsidR="005A0306" w:rsidRPr="003A114E" w:rsidRDefault="005A0306" w:rsidP="005A030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319AA25E" w14:textId="77777777" w:rsidR="005A0306" w:rsidRPr="001905D5" w:rsidRDefault="005A0306" w:rsidP="005A030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453B263" w14:textId="77777777" w:rsidR="005A0306" w:rsidRPr="001905D5" w:rsidRDefault="005A0306" w:rsidP="005A030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9EF4951" w14:textId="77777777" w:rsidR="005A0306" w:rsidRPr="001905D5" w:rsidRDefault="005A0306" w:rsidP="005A030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1BDCA1F6" w14:textId="77777777" w:rsidR="005A0306" w:rsidRPr="001905D5" w:rsidRDefault="005A0306" w:rsidP="005A030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7A3E25AB" w14:textId="77777777" w:rsidR="005A0306" w:rsidRDefault="005A0306" w:rsidP="005A030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D380004" w14:textId="77777777" w:rsidR="005A0306" w:rsidRDefault="005A0306" w:rsidP="005A030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8656CB3" w14:textId="77777777" w:rsidR="005A0306" w:rsidRPr="001905D5" w:rsidRDefault="005A0306" w:rsidP="005A030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607E14C" w14:textId="77777777" w:rsidR="005A0306" w:rsidRPr="00423B06" w:rsidRDefault="005A0306" w:rsidP="005A030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75B0B63" w14:textId="77777777" w:rsidR="005A0306" w:rsidRDefault="005A0306" w:rsidP="005A030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AD08239" w14:textId="77777777" w:rsidR="005A0306" w:rsidRDefault="005A0306" w:rsidP="005A030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C209375" w14:textId="77777777" w:rsidR="005A0306" w:rsidRDefault="005A0306" w:rsidP="005A030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8C5C5AC" w14:textId="77777777" w:rsidR="005A0306" w:rsidRDefault="005A0306" w:rsidP="005A030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63D2CFA" w14:textId="77777777" w:rsidR="005A0306" w:rsidRDefault="005A0306" w:rsidP="005A030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3F35653" w14:textId="77777777" w:rsidR="005A0306" w:rsidRDefault="005A0306" w:rsidP="005A0306"/>
    <w:p w14:paraId="39439062" w14:textId="77777777" w:rsidR="005A0306" w:rsidRPr="00172561" w:rsidRDefault="005A0306" w:rsidP="005A0306"/>
    <w:p w14:paraId="7006DE75" w14:textId="77777777" w:rsidR="005A0306" w:rsidRPr="00D363BA" w:rsidRDefault="005A0306" w:rsidP="005A0306"/>
    <w:p w14:paraId="52912D0F" w14:textId="77777777" w:rsidR="005A0306" w:rsidRPr="00484483" w:rsidRDefault="005A0306" w:rsidP="005A0306"/>
    <w:p w14:paraId="267A6A59" w14:textId="77777777" w:rsidR="005A0306" w:rsidRPr="00A04356" w:rsidRDefault="005A0306" w:rsidP="005A0306"/>
    <w:p w14:paraId="414EA043" w14:textId="77777777" w:rsidR="005A0306" w:rsidRPr="00331BB5" w:rsidRDefault="005A0306" w:rsidP="005A0306"/>
    <w:p w14:paraId="00671292" w14:textId="77777777" w:rsidR="005A0306" w:rsidRPr="000D0050" w:rsidRDefault="005A0306" w:rsidP="005A0306"/>
    <w:p w14:paraId="0D40118E" w14:textId="77777777" w:rsidR="005A0306" w:rsidRPr="00BF7365" w:rsidRDefault="005A0306" w:rsidP="005A0306"/>
    <w:p w14:paraId="6DEE35FF" w14:textId="77777777" w:rsidR="005A0306" w:rsidRPr="00946214" w:rsidRDefault="005A0306" w:rsidP="005A0306"/>
    <w:p w14:paraId="669A75CE" w14:textId="77777777" w:rsidR="005A0306" w:rsidRPr="0023131A" w:rsidRDefault="005A0306" w:rsidP="005A0306"/>
    <w:p w14:paraId="4EA64C68" w14:textId="77777777" w:rsidR="005A0306" w:rsidRPr="0088148A" w:rsidRDefault="005A0306" w:rsidP="005A0306"/>
    <w:p w14:paraId="5CCE1330" w14:textId="77777777" w:rsidR="005A0306" w:rsidRPr="002D3EDE" w:rsidRDefault="005A0306" w:rsidP="005A0306"/>
    <w:p w14:paraId="68C2F75F" w14:textId="77777777" w:rsidR="005A0306" w:rsidRPr="00017AA1" w:rsidRDefault="005A0306" w:rsidP="005A0306"/>
    <w:p w14:paraId="1A98D6AC" w14:textId="77777777" w:rsidR="005A0306" w:rsidRPr="00E47210" w:rsidRDefault="005A0306" w:rsidP="005A0306"/>
    <w:p w14:paraId="28C5F25E" w14:textId="77777777" w:rsidR="005103B9" w:rsidRPr="005B0531" w:rsidRDefault="005103B9" w:rsidP="005B0531"/>
    <w:sectPr w:rsidR="005103B9" w:rsidRPr="005B0531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253F3" w14:textId="77777777" w:rsidR="002B5BA7" w:rsidRDefault="002B5BA7" w:rsidP="0038231F">
      <w:pPr>
        <w:spacing w:after="0" w:line="240" w:lineRule="auto"/>
      </w:pPr>
      <w:r>
        <w:separator/>
      </w:r>
    </w:p>
  </w:endnote>
  <w:endnote w:type="continuationSeparator" w:id="0">
    <w:p w14:paraId="2D98A2A4" w14:textId="77777777" w:rsidR="002B5BA7" w:rsidRDefault="002B5B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DC52C" w14:textId="77777777" w:rsidR="0013658A" w:rsidRDefault="001365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151F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C158A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6B69" w14:textId="77777777" w:rsidR="0013658A" w:rsidRDefault="00136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81849" w14:textId="77777777" w:rsidR="002B5BA7" w:rsidRDefault="002B5BA7" w:rsidP="0038231F">
      <w:pPr>
        <w:spacing w:after="0" w:line="240" w:lineRule="auto"/>
      </w:pPr>
      <w:r>
        <w:separator/>
      </w:r>
    </w:p>
  </w:footnote>
  <w:footnote w:type="continuationSeparator" w:id="0">
    <w:p w14:paraId="4C2CF74B" w14:textId="77777777" w:rsidR="002B5BA7" w:rsidRDefault="002B5BA7" w:rsidP="0038231F">
      <w:pPr>
        <w:spacing w:after="0" w:line="240" w:lineRule="auto"/>
      </w:pPr>
      <w:r>
        <w:continuationSeparator/>
      </w:r>
    </w:p>
  </w:footnote>
  <w:footnote w:id="1">
    <w:p w14:paraId="7470522F" w14:textId="77777777" w:rsidR="005A0306" w:rsidRDefault="005A0306" w:rsidP="005A030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40DBCC7" w14:textId="77777777" w:rsidR="005A0306" w:rsidRPr="0024624C" w:rsidRDefault="005A0306" w:rsidP="005A030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6E0FE0C0" w14:textId="77777777" w:rsidR="005A0306" w:rsidRPr="008D4C56" w:rsidRDefault="005A0306" w:rsidP="005A030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F1776" w14:textId="77777777" w:rsidR="0013658A" w:rsidRDefault="00136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4A6C" w14:textId="77777777" w:rsidR="0013658A" w:rsidRDefault="00136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7428E" w14:textId="77777777" w:rsidR="0013658A" w:rsidRDefault="00136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350945">
    <w:abstractNumId w:val="7"/>
  </w:num>
  <w:num w:numId="2" w16cid:durableId="170027258">
    <w:abstractNumId w:val="0"/>
  </w:num>
  <w:num w:numId="3" w16cid:durableId="369497358">
    <w:abstractNumId w:val="6"/>
  </w:num>
  <w:num w:numId="4" w16cid:durableId="1929655637">
    <w:abstractNumId w:val="9"/>
  </w:num>
  <w:num w:numId="5" w16cid:durableId="1301762324">
    <w:abstractNumId w:val="8"/>
  </w:num>
  <w:num w:numId="6" w16cid:durableId="896554498">
    <w:abstractNumId w:val="5"/>
  </w:num>
  <w:num w:numId="7" w16cid:durableId="1482884375">
    <w:abstractNumId w:val="1"/>
  </w:num>
  <w:num w:numId="8" w16cid:durableId="2133669704">
    <w:abstractNumId w:val="3"/>
  </w:num>
  <w:num w:numId="9" w16cid:durableId="6520792">
    <w:abstractNumId w:val="2"/>
  </w:num>
  <w:num w:numId="10" w16cid:durableId="1248271911">
    <w:abstractNumId w:val="4"/>
  </w:num>
  <w:num w:numId="11" w16cid:durableId="1910580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BA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65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5BA7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0306"/>
    <w:rsid w:val="005B0531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A590E"/>
  <w15:chartTrackingRefBased/>
  <w15:docId w15:val="{E1F13156-EB61-4CE3-B736-93FD6062B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30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2022-04-29T11:46:00Z</cp:lastPrinted>
  <dcterms:created xsi:type="dcterms:W3CDTF">2022-04-29T11:47:00Z</dcterms:created>
  <dcterms:modified xsi:type="dcterms:W3CDTF">2022-04-29T11:47:00Z</dcterms:modified>
</cp:coreProperties>
</file>