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3222F92C" w14:textId="7A9ECEFB" w:rsidR="005741C5" w:rsidRPr="00AF550F" w:rsidRDefault="005741C5" w:rsidP="00E057C6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</w:t>
      </w:r>
      <w:r w:rsidRPr="00694B2F">
        <w:rPr>
          <w:rFonts w:ascii="Times New Roman" w:hAnsi="Times New Roman"/>
          <w:b/>
          <w:sz w:val="24"/>
          <w:szCs w:val="24"/>
        </w:rPr>
        <w:t>:</w:t>
      </w:r>
      <w:r w:rsidR="00694B2F" w:rsidRPr="00694B2F">
        <w:rPr>
          <w:b/>
        </w:rPr>
        <w:t xml:space="preserve"> </w:t>
      </w:r>
      <w:r w:rsidR="00CE2956" w:rsidRPr="00CE2956">
        <w:rPr>
          <w:rFonts w:ascii="Times New Roman" w:hAnsi="Times New Roman"/>
          <w:b/>
          <w:sz w:val="24"/>
          <w:szCs w:val="24"/>
        </w:rPr>
        <w:t xml:space="preserve">dostawę </w:t>
      </w:r>
      <w:r w:rsidR="00E057C6" w:rsidRPr="00E057C6">
        <w:rPr>
          <w:rFonts w:ascii="Times New Roman" w:hAnsi="Times New Roman"/>
          <w:b/>
          <w:sz w:val="24"/>
          <w:szCs w:val="24"/>
        </w:rPr>
        <w:t xml:space="preserve">dostawa układu z otwartą architekturą do pomiarów wielkości fizycznych (1.6-300K i 0-16T) dla WFiIS-KC-zp.272-148/22, 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642C787" w14:textId="1B87EB7C" w:rsidR="005741C5" w:rsidRPr="00AF550F" w:rsidRDefault="005741C5" w:rsidP="00E85534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93C40" w14:textId="77777777" w:rsidR="0079703C" w:rsidRDefault="0079703C">
      <w:pPr>
        <w:spacing w:after="0" w:line="240" w:lineRule="auto"/>
      </w:pPr>
      <w:r>
        <w:separator/>
      </w:r>
    </w:p>
  </w:endnote>
  <w:endnote w:type="continuationSeparator" w:id="0">
    <w:p w14:paraId="2E1E747A" w14:textId="77777777" w:rsidR="0079703C" w:rsidRDefault="00797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E057C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18269" w14:textId="77777777" w:rsidR="00336EEB" w:rsidRDefault="00E057C6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5B5E10D4" w:rsidR="00336EEB" w:rsidRDefault="00227ED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CFA75B9" wp14:editId="2E24F88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9EB15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8F535" w14:textId="77777777" w:rsidR="00903726" w:rsidRDefault="00E05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1A51E8" w14:textId="77777777" w:rsidR="0079703C" w:rsidRDefault="0079703C">
      <w:pPr>
        <w:spacing w:after="0" w:line="240" w:lineRule="auto"/>
      </w:pPr>
      <w:r>
        <w:separator/>
      </w:r>
    </w:p>
  </w:footnote>
  <w:footnote w:type="continuationSeparator" w:id="0">
    <w:p w14:paraId="71FCB44F" w14:textId="77777777" w:rsidR="0079703C" w:rsidRDefault="0079703C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4EB66" w14:textId="77777777" w:rsidR="00903726" w:rsidRDefault="00E057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739CE" w14:textId="77777777" w:rsidR="00903726" w:rsidRDefault="00E057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30DE2" w14:textId="77777777" w:rsidR="00903726" w:rsidRDefault="00E057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FC"/>
    <w:rsid w:val="000563B7"/>
    <w:rsid w:val="000E6C60"/>
    <w:rsid w:val="00144F57"/>
    <w:rsid w:val="00174946"/>
    <w:rsid w:val="001F4E82"/>
    <w:rsid w:val="00227EDB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624114"/>
    <w:rsid w:val="00634BD5"/>
    <w:rsid w:val="00694B2F"/>
    <w:rsid w:val="007663A6"/>
    <w:rsid w:val="0079703C"/>
    <w:rsid w:val="00927537"/>
    <w:rsid w:val="0093180B"/>
    <w:rsid w:val="00B62B64"/>
    <w:rsid w:val="00BC579B"/>
    <w:rsid w:val="00CC5F72"/>
    <w:rsid w:val="00CE2956"/>
    <w:rsid w:val="00D137A1"/>
    <w:rsid w:val="00D70839"/>
    <w:rsid w:val="00D743A9"/>
    <w:rsid w:val="00E057C6"/>
    <w:rsid w:val="00E67EFE"/>
    <w:rsid w:val="00E85534"/>
    <w:rsid w:val="00F43A5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84FA1-1810-4741-9EE6-D5FAB6097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2</cp:revision>
  <dcterms:created xsi:type="dcterms:W3CDTF">2022-04-12T09:44:00Z</dcterms:created>
  <dcterms:modified xsi:type="dcterms:W3CDTF">2022-04-12T09:44:00Z</dcterms:modified>
</cp:coreProperties>
</file>