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5FE8A" w14:textId="77777777" w:rsidR="00CC1551" w:rsidRPr="00E874DC" w:rsidRDefault="00CC1551" w:rsidP="00CC1551">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312BA1E" w14:textId="77777777" w:rsidR="00CC1551" w:rsidRDefault="00CC1551" w:rsidP="00CC1551">
      <w:pPr>
        <w:spacing w:before="48" w:line="240" w:lineRule="atLeast"/>
        <w:jc w:val="right"/>
        <w:rPr>
          <w:b/>
          <w:sz w:val="24"/>
          <w:szCs w:val="24"/>
          <w:lang w:val="pl-PL"/>
        </w:rPr>
      </w:pPr>
    </w:p>
    <w:p w14:paraId="407ADD67" w14:textId="77777777" w:rsidR="00CC1551" w:rsidRDefault="00CC1551" w:rsidP="00CC1551">
      <w:pPr>
        <w:spacing w:before="48" w:line="240" w:lineRule="atLeast"/>
        <w:jc w:val="center"/>
        <w:rPr>
          <w:b/>
          <w:sz w:val="24"/>
          <w:szCs w:val="24"/>
          <w:lang w:val="pl-PL"/>
        </w:rPr>
      </w:pPr>
      <w:r>
        <w:rPr>
          <w:b/>
          <w:sz w:val="24"/>
          <w:szCs w:val="24"/>
          <w:lang w:val="pl-PL"/>
        </w:rPr>
        <w:t>WZÓR UMOWY</w:t>
      </w:r>
    </w:p>
    <w:p w14:paraId="448C7D5A" w14:textId="77777777" w:rsidR="00CC1551" w:rsidRDefault="00CC1551" w:rsidP="00CC1551">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CB1C3BB" w14:textId="77777777" w:rsidR="00CC1551" w:rsidRDefault="00CC1551" w:rsidP="00CC1551">
      <w:pPr>
        <w:spacing w:before="48" w:line="240" w:lineRule="atLeast"/>
        <w:jc w:val="center"/>
        <w:rPr>
          <w:b/>
          <w:sz w:val="28"/>
          <w:lang w:val="pl-PL"/>
        </w:rPr>
      </w:pPr>
    </w:p>
    <w:p w14:paraId="2AAEB533" w14:textId="143EB577" w:rsidR="00CC1551" w:rsidRPr="00AA2A22" w:rsidRDefault="00CC1551" w:rsidP="00CC1551">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KC-zp.272-227/21</w:t>
      </w:r>
      <w:r w:rsidRPr="00AA2A22">
        <w:rPr>
          <w:rFonts w:ascii="Times New Roman" w:hAnsi="Times New Roman"/>
        </w:rPr>
        <w:t xml:space="preserve"> </w:t>
      </w:r>
    </w:p>
    <w:p w14:paraId="0B6A3E52" w14:textId="77777777" w:rsidR="00CC1551" w:rsidRDefault="00CC1551" w:rsidP="00CC1551">
      <w:pPr>
        <w:pStyle w:val="Tekstpodstawowy"/>
        <w:ind w:right="-47"/>
        <w:jc w:val="both"/>
        <w:rPr>
          <w:rFonts w:ascii="Times New Roman" w:hAnsi="Times New Roman"/>
        </w:rPr>
      </w:pPr>
      <w:r w:rsidRPr="00AA2A22">
        <w:rPr>
          <w:rFonts w:ascii="Times New Roman" w:hAnsi="Times New Roman"/>
        </w:rPr>
        <w:t>pomiędzy</w:t>
      </w:r>
    </w:p>
    <w:p w14:paraId="05E58CA2" w14:textId="77777777" w:rsidR="00CC1551" w:rsidRDefault="00CC1551" w:rsidP="00CC1551">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250E935" w14:textId="77777777" w:rsidR="00CC1551" w:rsidRDefault="00CC1551" w:rsidP="00CC1551">
      <w:pPr>
        <w:pStyle w:val="Tekstpodstawowy"/>
        <w:ind w:right="-47"/>
        <w:jc w:val="both"/>
        <w:rPr>
          <w:rFonts w:ascii="Times New Roman" w:hAnsi="Times New Roman"/>
        </w:rPr>
      </w:pPr>
      <w:r>
        <w:rPr>
          <w:rFonts w:ascii="Times New Roman" w:hAnsi="Times New Roman"/>
        </w:rPr>
        <w:t>reprezentowana przez:</w:t>
      </w:r>
    </w:p>
    <w:p w14:paraId="050F859A" w14:textId="77777777" w:rsidR="00CC1551" w:rsidRDefault="00CC1551" w:rsidP="00CC1551">
      <w:pPr>
        <w:pStyle w:val="Tekstpodstawowy"/>
        <w:ind w:right="-47"/>
        <w:jc w:val="both"/>
        <w:rPr>
          <w:rFonts w:ascii="Times New Roman" w:hAnsi="Times New Roman"/>
        </w:rPr>
      </w:pPr>
      <w:r>
        <w:rPr>
          <w:rFonts w:ascii="Times New Roman" w:hAnsi="Times New Roman"/>
        </w:rPr>
        <w:t xml:space="preserve">1.Dziekana Wydziału /Kierownika Jednostki/............................................................................. </w:t>
      </w:r>
    </w:p>
    <w:p w14:paraId="3F851546" w14:textId="77777777" w:rsidR="00CC1551" w:rsidRDefault="00CC1551" w:rsidP="00CC1551">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F8DFE56" w14:textId="77777777" w:rsidR="00CC1551" w:rsidRDefault="00CC1551" w:rsidP="00CC1551">
      <w:pPr>
        <w:pStyle w:val="Tekstpodstawowy"/>
        <w:ind w:right="-47"/>
        <w:jc w:val="both"/>
        <w:rPr>
          <w:rFonts w:ascii="Times New Roman" w:hAnsi="Times New Roman"/>
        </w:rPr>
      </w:pPr>
      <w:r>
        <w:rPr>
          <w:rFonts w:ascii="Times New Roman" w:hAnsi="Times New Roman"/>
        </w:rPr>
        <w:t>zwaną dalej KUPUJĄCYM</w:t>
      </w:r>
    </w:p>
    <w:p w14:paraId="35631644" w14:textId="77777777" w:rsidR="00CC1551" w:rsidRDefault="00CC1551" w:rsidP="00CC1551">
      <w:pPr>
        <w:pStyle w:val="Tekstpodstawowy"/>
        <w:ind w:right="-47"/>
        <w:jc w:val="both"/>
        <w:rPr>
          <w:rFonts w:ascii="Times New Roman" w:hAnsi="Times New Roman"/>
        </w:rPr>
      </w:pPr>
      <w:r>
        <w:rPr>
          <w:rFonts w:ascii="Times New Roman" w:hAnsi="Times New Roman"/>
        </w:rPr>
        <w:t xml:space="preserve">a </w:t>
      </w:r>
    </w:p>
    <w:p w14:paraId="3559ED45" w14:textId="77777777" w:rsidR="00CC1551" w:rsidRDefault="00CC1551" w:rsidP="00CC1551">
      <w:pPr>
        <w:pStyle w:val="Tekstpodstawowy"/>
        <w:ind w:right="-47"/>
        <w:jc w:val="both"/>
        <w:rPr>
          <w:rFonts w:ascii="Times New Roman" w:hAnsi="Times New Roman"/>
        </w:rPr>
      </w:pPr>
      <w:r>
        <w:rPr>
          <w:rFonts w:ascii="Times New Roman" w:hAnsi="Times New Roman"/>
        </w:rPr>
        <w:t>......................................................................................................................................................</w:t>
      </w:r>
    </w:p>
    <w:p w14:paraId="55F03D3E" w14:textId="77777777" w:rsidR="00CC1551" w:rsidRDefault="00CC1551" w:rsidP="00CC1551">
      <w:pPr>
        <w:pStyle w:val="Tekstpodstawowy"/>
        <w:ind w:right="-47"/>
        <w:jc w:val="both"/>
        <w:rPr>
          <w:rFonts w:ascii="Times New Roman" w:hAnsi="Times New Roman"/>
        </w:rPr>
      </w:pPr>
      <w:r>
        <w:rPr>
          <w:rFonts w:ascii="Times New Roman" w:hAnsi="Times New Roman"/>
        </w:rPr>
        <w:t>......................................................................................................................................................</w:t>
      </w:r>
    </w:p>
    <w:p w14:paraId="7C6A50CE" w14:textId="77777777" w:rsidR="00CC1551" w:rsidRDefault="00CC1551" w:rsidP="00CC1551">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5AAF483" w14:textId="77777777" w:rsidR="00CC1551" w:rsidRDefault="00CC1551" w:rsidP="00CC1551">
      <w:pPr>
        <w:pStyle w:val="Tekstpodstawowy"/>
        <w:ind w:right="-47"/>
        <w:jc w:val="both"/>
        <w:rPr>
          <w:rFonts w:ascii="Times New Roman" w:hAnsi="Times New Roman"/>
        </w:rPr>
      </w:pPr>
      <w:r>
        <w:rPr>
          <w:rFonts w:ascii="Times New Roman" w:hAnsi="Times New Roman"/>
        </w:rPr>
        <w:t>reprezentowanym przez:</w:t>
      </w:r>
    </w:p>
    <w:p w14:paraId="5A72FADD" w14:textId="77777777" w:rsidR="00CC1551" w:rsidRDefault="00CC1551" w:rsidP="00CC1551">
      <w:pPr>
        <w:pStyle w:val="Tekstpodstawowy"/>
        <w:ind w:right="-47"/>
        <w:jc w:val="both"/>
        <w:rPr>
          <w:rFonts w:ascii="Times New Roman" w:hAnsi="Times New Roman"/>
        </w:rPr>
      </w:pPr>
      <w:r>
        <w:rPr>
          <w:rFonts w:ascii="Times New Roman" w:hAnsi="Times New Roman"/>
        </w:rPr>
        <w:t>1...................................................................................................................................................</w:t>
      </w:r>
    </w:p>
    <w:p w14:paraId="080ECFBF" w14:textId="77777777" w:rsidR="00CC1551" w:rsidRDefault="00CC1551" w:rsidP="00CC1551">
      <w:pPr>
        <w:pStyle w:val="Tekstpodstawowy"/>
        <w:ind w:right="-47"/>
        <w:jc w:val="both"/>
        <w:rPr>
          <w:rFonts w:ascii="Times New Roman" w:hAnsi="Times New Roman"/>
        </w:rPr>
      </w:pPr>
      <w:r>
        <w:rPr>
          <w:rFonts w:ascii="Times New Roman" w:hAnsi="Times New Roman"/>
        </w:rPr>
        <w:t xml:space="preserve">2................................................................................................................................................... </w:t>
      </w:r>
    </w:p>
    <w:p w14:paraId="3B449599" w14:textId="77777777" w:rsidR="00CC1551" w:rsidRDefault="00CC1551" w:rsidP="00CC1551">
      <w:pPr>
        <w:pStyle w:val="Tekstpodstawowy"/>
        <w:ind w:right="-47"/>
        <w:jc w:val="both"/>
        <w:rPr>
          <w:rFonts w:ascii="Times New Roman" w:hAnsi="Times New Roman"/>
        </w:rPr>
      </w:pPr>
      <w:r>
        <w:rPr>
          <w:rFonts w:ascii="Times New Roman" w:hAnsi="Times New Roman"/>
        </w:rPr>
        <w:t>zwanym dalej SPRZEDAWCĄ</w:t>
      </w:r>
    </w:p>
    <w:p w14:paraId="512BE5CC" w14:textId="77777777" w:rsidR="00CC1551" w:rsidRDefault="00CC1551" w:rsidP="00CC1551">
      <w:pPr>
        <w:pStyle w:val="Tekstpodstawowy"/>
        <w:ind w:right="-47"/>
        <w:jc w:val="center"/>
        <w:rPr>
          <w:rFonts w:ascii="Times New Roman" w:hAnsi="Times New Roman"/>
        </w:rPr>
      </w:pPr>
    </w:p>
    <w:p w14:paraId="1C1BAD6F"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 1</w:t>
      </w:r>
    </w:p>
    <w:p w14:paraId="6CD94B7F" w14:textId="47568B51" w:rsidR="00CC1551" w:rsidRPr="00C37F20" w:rsidRDefault="00CC1551" w:rsidP="00CC1551">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00DA5BFA">
        <w:rPr>
          <w:rFonts w:ascii="Times New Roman" w:hAnsi="Times New Roman"/>
          <w:b/>
          <w:sz w:val="22"/>
          <w:szCs w:val="22"/>
        </w:rPr>
        <w:t>d</w:t>
      </w:r>
      <w:r w:rsidR="00DA5BFA" w:rsidRPr="00DA5BFA">
        <w:rPr>
          <w:rFonts w:ascii="Times New Roman" w:hAnsi="Times New Roman"/>
          <w:b/>
          <w:sz w:val="22"/>
          <w:szCs w:val="22"/>
        </w:rPr>
        <w:t xml:space="preserve">ostawa </w:t>
      </w:r>
      <w:proofErr w:type="spellStart"/>
      <w:r w:rsidR="00DA5BFA" w:rsidRPr="00DA5BFA">
        <w:rPr>
          <w:rFonts w:ascii="Times New Roman" w:hAnsi="Times New Roman"/>
          <w:b/>
          <w:sz w:val="22"/>
          <w:szCs w:val="22"/>
        </w:rPr>
        <w:t>spektofotometru</w:t>
      </w:r>
      <w:proofErr w:type="spellEnd"/>
      <w:r w:rsidR="00DA5BFA" w:rsidRPr="00DA5BFA">
        <w:rPr>
          <w:rFonts w:ascii="Times New Roman" w:hAnsi="Times New Roman"/>
          <w:b/>
          <w:sz w:val="22"/>
          <w:szCs w:val="22"/>
        </w:rPr>
        <w:t xml:space="preserve"> FTIR dla Instytutu Elektroniki </w:t>
      </w:r>
      <w:proofErr w:type="spellStart"/>
      <w:r w:rsidR="00DA5BFA" w:rsidRPr="00DA5BFA">
        <w:rPr>
          <w:rFonts w:ascii="Times New Roman" w:hAnsi="Times New Roman"/>
          <w:b/>
          <w:sz w:val="22"/>
          <w:szCs w:val="22"/>
        </w:rPr>
        <w:t>WIEiT</w:t>
      </w:r>
      <w:proofErr w:type="spellEnd"/>
      <w:r>
        <w:rPr>
          <w:rFonts w:ascii="Times New Roman" w:hAnsi="Times New Roman"/>
          <w:b/>
        </w:rPr>
        <w:t xml:space="preserve"> </w:t>
      </w:r>
    </w:p>
    <w:p w14:paraId="67322E9C" w14:textId="77777777" w:rsidR="00CC1551" w:rsidRPr="0043435F" w:rsidRDefault="00CC1551" w:rsidP="00CC1551">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0B331109" w14:textId="77777777" w:rsidR="00CC1551" w:rsidRPr="0043435F" w:rsidRDefault="00CC1551" w:rsidP="00CC1551">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41212B22" w14:textId="77777777" w:rsidR="00CC1551" w:rsidRDefault="00CC1551" w:rsidP="00CC1551">
      <w:pPr>
        <w:pStyle w:val="Tekstpodstawowy"/>
        <w:ind w:right="-47"/>
        <w:jc w:val="both"/>
        <w:rPr>
          <w:rFonts w:ascii="Times New Roman" w:hAnsi="Times New Roman"/>
        </w:rPr>
      </w:pPr>
    </w:p>
    <w:p w14:paraId="30809F47"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 2</w:t>
      </w:r>
    </w:p>
    <w:p w14:paraId="516B3E29" w14:textId="19471049" w:rsidR="00CC1551" w:rsidRPr="0043435F" w:rsidRDefault="00CC1551" w:rsidP="00CC1551">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sidR="004F22AA">
        <w:rPr>
          <w:rFonts w:ascii="Times New Roman" w:hAnsi="Times New Roman"/>
          <w:szCs w:val="24"/>
        </w:rPr>
        <w:t xml:space="preserve"> i zainstalować</w:t>
      </w:r>
      <w:r w:rsidRPr="0043435F">
        <w:rPr>
          <w:rFonts w:ascii="Times New Roman" w:hAnsi="Times New Roman"/>
          <w:szCs w:val="24"/>
        </w:rPr>
        <w:t xml:space="preserve"> sprzęt, o którym mowa w § 1 w terminie do ……. dni </w:t>
      </w:r>
      <w:r>
        <w:rPr>
          <w:rFonts w:ascii="Times New Roman" w:hAnsi="Times New Roman"/>
          <w:szCs w:val="24"/>
        </w:rPr>
        <w:t xml:space="preserve">roboczych </w:t>
      </w:r>
      <w:r w:rsidRPr="0043435F">
        <w:rPr>
          <w:rFonts w:ascii="Times New Roman" w:hAnsi="Times New Roman"/>
          <w:szCs w:val="24"/>
        </w:rPr>
        <w:t xml:space="preserve">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1A3C7CCB" w14:textId="27297F5D" w:rsidR="00CC1551" w:rsidRDefault="00CC1551" w:rsidP="00CC1551">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E07D9BD" w14:textId="16DE6493" w:rsidR="004F22AA" w:rsidRPr="0043435F" w:rsidRDefault="004F22AA" w:rsidP="00CC1551">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BD7D21">
        <w:rPr>
          <w:rFonts w:ascii="Times New Roman" w:hAnsi="Times New Roman"/>
        </w:rPr>
        <w:t xml:space="preserve">Dodatkowo Sprzedawca zobowiązuje się (bez prawa do odrębnego wynagrodzenia)  do przeprowadzenia szkolenia do </w:t>
      </w:r>
      <w:r>
        <w:rPr>
          <w:rFonts w:ascii="Times New Roman" w:hAnsi="Times New Roman"/>
        </w:rPr>
        <w:t>2</w:t>
      </w:r>
      <w:r w:rsidRPr="00BD7D21">
        <w:rPr>
          <w:rFonts w:ascii="Times New Roman" w:hAnsi="Times New Roman"/>
        </w:rPr>
        <w:t xml:space="preserve"> osób</w:t>
      </w:r>
      <w:r>
        <w:rPr>
          <w:rFonts w:ascii="Times New Roman" w:hAnsi="Times New Roman"/>
        </w:rPr>
        <w:t xml:space="preserve"> personelu Kupującego w wymiarze 4 roboczogodzin</w:t>
      </w:r>
      <w:r w:rsidRPr="00BD7D21">
        <w:rPr>
          <w:rFonts w:ascii="Times New Roman" w:hAnsi="Times New Roman"/>
        </w:rPr>
        <w:t xml:space="preserve"> w zakresie obsługi urządzenia, prowadzone w siedzibie użytkownika, </w:t>
      </w:r>
      <w:r>
        <w:rPr>
          <w:rFonts w:ascii="Times New Roman" w:hAnsi="Times New Roman"/>
        </w:rPr>
        <w:t>w terminie ustalonym z Kupującym.</w:t>
      </w:r>
    </w:p>
    <w:p w14:paraId="1D8C3FAE" w14:textId="77777777" w:rsidR="00CC1551" w:rsidRPr="0043435F" w:rsidRDefault="00CC1551" w:rsidP="00CC1551">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873B813" w14:textId="77777777" w:rsidR="00CC1551" w:rsidRDefault="00CC1551" w:rsidP="00CC1551">
      <w:pPr>
        <w:pStyle w:val="Tekstpodstawowy"/>
        <w:ind w:right="-47"/>
        <w:jc w:val="both"/>
        <w:rPr>
          <w:rFonts w:ascii="Times New Roman" w:hAnsi="Times New Roman"/>
        </w:rPr>
      </w:pPr>
    </w:p>
    <w:p w14:paraId="38EF3D43" w14:textId="77777777" w:rsidR="004F22AA" w:rsidRDefault="004F22AA" w:rsidP="00CC1551">
      <w:pPr>
        <w:pStyle w:val="Tekstpodstawowy"/>
        <w:ind w:right="-47"/>
        <w:jc w:val="center"/>
        <w:rPr>
          <w:rFonts w:ascii="Times New Roman" w:hAnsi="Times New Roman"/>
          <w:b/>
        </w:rPr>
      </w:pPr>
    </w:p>
    <w:p w14:paraId="7A697DC7" w14:textId="564890FE"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lastRenderedPageBreak/>
        <w:t>§ 3</w:t>
      </w:r>
    </w:p>
    <w:p w14:paraId="3C0B2312" w14:textId="77777777" w:rsidR="00CC1551" w:rsidRPr="0043435F" w:rsidRDefault="00CC1551" w:rsidP="00CC1551">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124D330C" w14:textId="77777777" w:rsidR="00CC1551" w:rsidRPr="0043435F" w:rsidRDefault="00CC1551" w:rsidP="00CC1551">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36AC0E1B" w14:textId="77777777" w:rsidR="00CC1551" w:rsidRPr="0043435F" w:rsidRDefault="00CC1551" w:rsidP="00CC1551">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01A5E4E0" w14:textId="38AAFEA4" w:rsidR="00CC1551" w:rsidRPr="0043435F" w:rsidRDefault="00CC1551" w:rsidP="00CC1551">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komputer stacjonarny</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544A084A" w14:textId="77777777" w:rsidR="00CC1551" w:rsidRPr="0043435F" w:rsidRDefault="00CC1551" w:rsidP="00CC1551">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372CF173" w14:textId="77777777" w:rsidR="00CC1551" w:rsidRPr="0043435F" w:rsidRDefault="00CC1551" w:rsidP="00CC1551">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237A3AA" w14:textId="77777777" w:rsidR="00CC1551" w:rsidRDefault="00CC1551" w:rsidP="00CC1551">
      <w:pPr>
        <w:pStyle w:val="Tekstpodstawowy"/>
        <w:ind w:right="-47"/>
        <w:jc w:val="both"/>
        <w:rPr>
          <w:rFonts w:ascii="Times New Roman" w:hAnsi="Times New Roman"/>
        </w:rPr>
      </w:pPr>
    </w:p>
    <w:p w14:paraId="3B8E9743"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 4</w:t>
      </w:r>
    </w:p>
    <w:p w14:paraId="684DAB65" w14:textId="77777777" w:rsidR="00CC1551" w:rsidRDefault="00CC1551" w:rsidP="00CC1551">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6B53B87" w14:textId="77777777" w:rsidR="00CC1551" w:rsidRDefault="00CC1551" w:rsidP="00CC1551">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71B96ADA" w14:textId="77777777" w:rsidR="00CC1551" w:rsidRDefault="00CC1551" w:rsidP="00CC1551">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14531F7" w14:textId="77777777" w:rsidR="00CC1551" w:rsidRPr="00593CEB" w:rsidRDefault="00CC1551" w:rsidP="00CC1551">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69ACBD7" w14:textId="77777777" w:rsidR="00CC1551" w:rsidRDefault="00CC1551" w:rsidP="00CC1551">
      <w:pPr>
        <w:pStyle w:val="Tekstpodstawowy"/>
        <w:ind w:right="-47"/>
        <w:jc w:val="center"/>
        <w:rPr>
          <w:rFonts w:ascii="Times New Roman" w:hAnsi="Times New Roman"/>
        </w:rPr>
      </w:pPr>
    </w:p>
    <w:p w14:paraId="7B8ABB5D"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 5</w:t>
      </w:r>
    </w:p>
    <w:p w14:paraId="1442CAD6" w14:textId="77777777" w:rsidR="00CC1551" w:rsidRPr="00C53B52" w:rsidRDefault="00CC1551" w:rsidP="00CC1551">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16C2485" w14:textId="77777777" w:rsidR="00CC1551" w:rsidRPr="00C53B52" w:rsidRDefault="00CC1551" w:rsidP="00CC1551">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0CC1E5AD" w14:textId="77777777" w:rsidR="00CC1551" w:rsidRPr="00C53B52" w:rsidRDefault="00CC1551" w:rsidP="00CC1551">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594CBC8" w14:textId="77777777" w:rsidR="00CC1551" w:rsidRPr="00C53B52" w:rsidRDefault="00CC1551" w:rsidP="00CC155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85A7865" w14:textId="77777777" w:rsidR="00CC1551" w:rsidRPr="00C53B52" w:rsidRDefault="00CC1551" w:rsidP="00CC155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01C99223" w14:textId="77777777" w:rsidR="00CC1551" w:rsidRPr="00C53B52" w:rsidRDefault="00CC1551" w:rsidP="00CC155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2CF7FB38" w14:textId="77777777" w:rsidR="00CC1551" w:rsidRPr="00C53B52" w:rsidRDefault="00CC1551" w:rsidP="00CC1551">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06D5728" w14:textId="77777777" w:rsidR="00CC1551" w:rsidRPr="00C53B52" w:rsidRDefault="00CC1551" w:rsidP="00CC1551">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z tytułu odstąpienia od umowy w całości przez którąkolwiek ze stron z przyczyn występujących po stronie Kupującego, w wysokości 10% całkowitego wynagrodzenia netto określonego w § 3 ust. 1;</w:t>
      </w:r>
    </w:p>
    <w:p w14:paraId="3DB572C5" w14:textId="77777777" w:rsidR="00CC1551" w:rsidRPr="00C53B52" w:rsidRDefault="00CC1551" w:rsidP="00CC1551">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7500D637" w14:textId="77777777" w:rsidR="00CC1551" w:rsidRDefault="00CC1551" w:rsidP="00CC1551">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C26F657" w14:textId="77777777" w:rsidR="00CC1551" w:rsidRDefault="00CC1551" w:rsidP="00CC1551">
      <w:pPr>
        <w:pStyle w:val="Tekstpodstawowy"/>
        <w:ind w:right="-47"/>
        <w:jc w:val="center"/>
        <w:rPr>
          <w:rFonts w:ascii="Times New Roman" w:hAnsi="Times New Roman"/>
          <w:b/>
        </w:rPr>
      </w:pPr>
    </w:p>
    <w:p w14:paraId="3DC532E9" w14:textId="77777777" w:rsidR="00CC1551" w:rsidRDefault="00CC1551" w:rsidP="00CC1551">
      <w:pPr>
        <w:pStyle w:val="Tekstpodstawowy"/>
        <w:ind w:right="-47"/>
        <w:jc w:val="center"/>
        <w:rPr>
          <w:rFonts w:ascii="Times New Roman" w:hAnsi="Times New Roman"/>
          <w:b/>
        </w:rPr>
      </w:pPr>
      <w:r w:rsidRPr="00877B92">
        <w:rPr>
          <w:rFonts w:ascii="Times New Roman" w:hAnsi="Times New Roman"/>
          <w:b/>
        </w:rPr>
        <w:t>§ 6</w:t>
      </w:r>
    </w:p>
    <w:p w14:paraId="513EDD2D" w14:textId="77777777" w:rsidR="00CC1551" w:rsidRDefault="00CC1551" w:rsidP="00CC1551">
      <w:pPr>
        <w:pStyle w:val="Tekstpodstawowy"/>
        <w:ind w:right="-47"/>
        <w:jc w:val="center"/>
        <w:rPr>
          <w:rFonts w:ascii="Times New Roman" w:hAnsi="Times New Roman"/>
          <w:b/>
        </w:rPr>
      </w:pPr>
    </w:p>
    <w:p w14:paraId="73B7DA97" w14:textId="77777777" w:rsidR="00CC1551" w:rsidRDefault="00CC1551" w:rsidP="00CC1551">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F49CB7D" w14:textId="77777777" w:rsidR="00CC1551" w:rsidRDefault="00CC1551" w:rsidP="00CC1551">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D106554" w14:textId="77777777" w:rsidR="00CC1551" w:rsidRDefault="00CC1551" w:rsidP="00CC1551">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790C4F82" w14:textId="77777777" w:rsidR="00CC1551" w:rsidRDefault="00CC1551" w:rsidP="00CC1551">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8532223" w14:textId="77777777" w:rsidR="00CC1551" w:rsidRDefault="00CC1551" w:rsidP="00CC1551">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85198EA"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4D64410B" w14:textId="77777777" w:rsidR="00CC1551" w:rsidRPr="003F1749" w:rsidRDefault="00CC1551" w:rsidP="00CC1551">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A201C63" w14:textId="77777777" w:rsidR="00CC1551" w:rsidRDefault="00CC1551" w:rsidP="00CC1551">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5CEDD030" w14:textId="77777777" w:rsidR="00CC1551" w:rsidRDefault="00CC1551" w:rsidP="00CC1551">
      <w:pPr>
        <w:pStyle w:val="Tekstpodstawowy"/>
        <w:ind w:right="-47"/>
        <w:jc w:val="center"/>
        <w:rPr>
          <w:rFonts w:ascii="Times New Roman" w:hAnsi="Times New Roman"/>
        </w:rPr>
      </w:pPr>
    </w:p>
    <w:p w14:paraId="2A58B38E"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7ED1A91" w14:textId="77777777" w:rsidR="00CC1551" w:rsidRPr="0043435F" w:rsidRDefault="00CC1551" w:rsidP="00CC1551">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E20E732" w14:textId="77777777" w:rsidR="00CC1551" w:rsidRPr="0043435F" w:rsidRDefault="00CC1551" w:rsidP="00CC1551">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5F523DAE" w14:textId="77777777" w:rsidR="00CC1551" w:rsidRPr="0043435F" w:rsidRDefault="00CC1551" w:rsidP="00CC1551">
      <w:pPr>
        <w:numPr>
          <w:ilvl w:val="0"/>
          <w:numId w:val="7"/>
        </w:numPr>
        <w:ind w:left="284"/>
        <w:jc w:val="both"/>
        <w:rPr>
          <w:bCs/>
          <w:sz w:val="24"/>
          <w:szCs w:val="24"/>
          <w:lang w:val="pl-PL" w:eastAsia="en-US"/>
        </w:rPr>
      </w:pPr>
      <w:r w:rsidRPr="0043435F">
        <w:rPr>
          <w:bCs/>
          <w:sz w:val="24"/>
          <w:szCs w:val="24"/>
          <w:lang w:val="pl-PL" w:eastAsia="en-US"/>
        </w:rPr>
        <w:lastRenderedPageBreak/>
        <w:t xml:space="preserve">Sprzedawca zapewni wykonanie napraw w okresie gwarancyjnym w siedzibie użytkownika bądź przewóz do serwisu na własny koszt.  </w:t>
      </w:r>
    </w:p>
    <w:p w14:paraId="71153837" w14:textId="77777777" w:rsidR="00CC1551" w:rsidRPr="0043435F" w:rsidRDefault="00CC1551" w:rsidP="00CC1551">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561A876C" w14:textId="77777777" w:rsidR="00CC1551" w:rsidRPr="0043435F" w:rsidRDefault="00CC1551" w:rsidP="00CC1551">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52CA145F" w14:textId="77777777" w:rsidR="00CC1551" w:rsidRPr="0043435F" w:rsidRDefault="00CC1551" w:rsidP="00CC1551">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2D7C6E0F" w14:textId="77777777" w:rsidR="00CC1551" w:rsidRDefault="00CC1551" w:rsidP="00CC1551">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1996FE5B" w14:textId="77777777" w:rsidR="00CC1551" w:rsidRPr="00144BE6" w:rsidRDefault="00CC1551" w:rsidP="00CC1551">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50A8B8C8" w14:textId="77777777" w:rsidR="00CC1551" w:rsidRPr="0043435F" w:rsidRDefault="00CC1551" w:rsidP="00CC1551">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73C5B4AF" w14:textId="77777777" w:rsidR="00CC1551" w:rsidRPr="0043435F" w:rsidRDefault="00CC1551" w:rsidP="00CC1551">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02B18A39" w14:textId="77777777" w:rsidR="00CC1551" w:rsidRPr="0043435F" w:rsidRDefault="00CC1551" w:rsidP="00CC1551">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0106EDE" w14:textId="77777777" w:rsidR="00CC1551" w:rsidRPr="0043435F" w:rsidRDefault="00CC1551" w:rsidP="00CC1551">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17A2367" w14:textId="77777777" w:rsidR="00CC1551" w:rsidRPr="0043435F" w:rsidRDefault="00CC1551" w:rsidP="00CC1551">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5ACEE6E" w14:textId="77777777" w:rsidR="00CC1551" w:rsidRPr="0043435F" w:rsidRDefault="00CC1551" w:rsidP="00CC1551">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9A208B7"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8353CA1" w14:textId="77777777" w:rsidR="00CC1551" w:rsidRDefault="00CC1551" w:rsidP="00CC1551">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D63D8EA" w14:textId="77777777" w:rsidR="00CC1551" w:rsidRPr="009B2595" w:rsidRDefault="00CC1551" w:rsidP="00CC1551">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4A85361D" w14:textId="77777777" w:rsidR="00CC1551" w:rsidRPr="009B2595" w:rsidRDefault="00CC1551" w:rsidP="00CC1551">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Zmiany Umowy, o których mowa w ust. 1 muszą być dokonywane z zachowaniem </w:t>
      </w:r>
      <w:r w:rsidRPr="009B2595">
        <w:rPr>
          <w:rFonts w:eastAsia="SimSun"/>
          <w:color w:val="000000"/>
          <w:kern w:val="3"/>
          <w:sz w:val="24"/>
          <w:szCs w:val="24"/>
          <w:lang w:val="pl-PL"/>
        </w:rPr>
        <w:lastRenderedPageBreak/>
        <w:t>przepisu art. 454 oraz 455 ustawy Prawo zamówień publicznych.</w:t>
      </w:r>
      <w:r w:rsidRPr="009B2595">
        <w:rPr>
          <w:rFonts w:eastAsia="SimSun"/>
          <w:i/>
          <w:color w:val="000000"/>
          <w:kern w:val="3"/>
          <w:sz w:val="24"/>
          <w:szCs w:val="24"/>
          <w:lang w:val="pl-PL"/>
        </w:rPr>
        <w:t xml:space="preserve">  </w:t>
      </w:r>
    </w:p>
    <w:p w14:paraId="7379DDB5" w14:textId="77777777" w:rsidR="00CC1551" w:rsidRPr="009B2595" w:rsidRDefault="00CC1551" w:rsidP="00CC1551">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253B6D87" w14:textId="77777777" w:rsidR="00CC1551" w:rsidRPr="009B2595" w:rsidRDefault="00CC1551" w:rsidP="00CC1551">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73E5A8C9" w14:textId="77777777" w:rsidR="00CC1551" w:rsidRPr="009B2595" w:rsidRDefault="00CC1551" w:rsidP="00CC1551">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4C891191" w14:textId="77777777" w:rsidR="00CC1551" w:rsidRPr="009B2595" w:rsidRDefault="00CC1551" w:rsidP="00CC1551">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173CCE7" w14:textId="77777777" w:rsidR="00CC1551" w:rsidRPr="009B2595" w:rsidRDefault="00CC1551" w:rsidP="00CC1551">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288A2F8" w14:textId="77777777" w:rsidR="00CC1551" w:rsidRPr="009B2595" w:rsidRDefault="00CC1551" w:rsidP="00CC1551">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EE0D0E6" w14:textId="77777777" w:rsidR="00CC1551" w:rsidRPr="009B2595" w:rsidRDefault="00CC1551" w:rsidP="00CC1551">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1BAC200" w14:textId="77777777" w:rsidR="00CC1551" w:rsidRPr="009B2595" w:rsidRDefault="00CC1551" w:rsidP="00CC1551">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4B1478D" w14:textId="77777777" w:rsidR="00CC1551" w:rsidRPr="009B2595" w:rsidRDefault="00CC1551" w:rsidP="00CC1551">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0012C5FE" w14:textId="77777777" w:rsidR="00CC1551" w:rsidRPr="00042F5C" w:rsidRDefault="00CC1551" w:rsidP="00CC1551">
      <w:pPr>
        <w:widowControl w:val="0"/>
        <w:suppressAutoHyphens/>
        <w:autoSpaceDN w:val="0"/>
        <w:ind w:left="360"/>
        <w:jc w:val="center"/>
        <w:textAlignment w:val="baseline"/>
        <w:rPr>
          <w:rFonts w:eastAsia="SimSun"/>
          <w:b/>
          <w:bCs/>
          <w:color w:val="000000"/>
          <w:kern w:val="2"/>
          <w:sz w:val="24"/>
          <w:szCs w:val="24"/>
          <w:lang w:val="pl-PL"/>
        </w:rPr>
      </w:pPr>
    </w:p>
    <w:p w14:paraId="6B42459D" w14:textId="77777777" w:rsidR="00CC1551" w:rsidRPr="009B2595" w:rsidRDefault="00CC1551" w:rsidP="00CC1551">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875758C" w14:textId="77777777" w:rsidR="00CC1551" w:rsidRPr="009B2595" w:rsidRDefault="00CC1551" w:rsidP="00CC1551">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7D2B577E" w14:textId="77777777" w:rsidR="00CC1551" w:rsidRPr="009B2595" w:rsidRDefault="00CC1551" w:rsidP="00CC1551">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02C88299" w14:textId="77777777" w:rsidR="00CC1551" w:rsidRPr="009B2595" w:rsidRDefault="00CC1551" w:rsidP="00CC1551">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Brak zawiadomienia lub zwłoka w zawiadomieniu drugiej Strony o wystąpieniu siły wyższej spowoduje, iż Strona ta nie będzie mogła skutecznie powołać się na siłę wyższą </w:t>
      </w:r>
      <w:r w:rsidRPr="009B2595">
        <w:rPr>
          <w:color w:val="000000"/>
          <w:kern w:val="2"/>
          <w:sz w:val="24"/>
          <w:szCs w:val="24"/>
          <w:lang w:val="pl-PL"/>
        </w:rPr>
        <w:lastRenderedPageBreak/>
        <w:t>jako przyczynę zwolnienia z odpowiedzialności za niewykonanie lub nienależyte wykonanie Umowy.</w:t>
      </w:r>
    </w:p>
    <w:p w14:paraId="78B004B4" w14:textId="23F38D2F" w:rsidR="00CC1551" w:rsidRPr="004F22AA" w:rsidRDefault="00CC1551" w:rsidP="002D00E5">
      <w:pPr>
        <w:numPr>
          <w:ilvl w:val="0"/>
          <w:numId w:val="12"/>
        </w:numPr>
        <w:suppressAutoHyphens/>
        <w:autoSpaceDN w:val="0"/>
        <w:spacing w:after="120"/>
        <w:ind w:right="-47"/>
        <w:jc w:val="both"/>
      </w:pPr>
      <w:r w:rsidRPr="004F22AA">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3B1667A"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17B51E2E" w14:textId="77777777" w:rsidR="00CC1551" w:rsidRDefault="00CC1551" w:rsidP="00CC1551">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09703BC" w14:textId="77777777" w:rsidR="00CC1551" w:rsidRPr="00877B92" w:rsidRDefault="00CC1551" w:rsidP="00CC1551">
      <w:pPr>
        <w:pStyle w:val="Tekstpodstawowy"/>
        <w:ind w:right="-47"/>
        <w:jc w:val="center"/>
        <w:rPr>
          <w:b/>
        </w:rPr>
      </w:pPr>
      <w:r w:rsidRPr="00877B92">
        <w:rPr>
          <w:rFonts w:ascii="Times New Roman" w:hAnsi="Times New Roman"/>
          <w:b/>
        </w:rPr>
        <w:t>§1</w:t>
      </w:r>
      <w:r>
        <w:rPr>
          <w:rFonts w:ascii="Times New Roman" w:hAnsi="Times New Roman"/>
          <w:b/>
        </w:rPr>
        <w:t>2</w:t>
      </w:r>
    </w:p>
    <w:p w14:paraId="1C77369D" w14:textId="77777777" w:rsidR="00CC1551" w:rsidRDefault="00CC1551" w:rsidP="00CC1551">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476ED6B" w14:textId="77777777" w:rsidR="00CC1551" w:rsidRDefault="00CC1551" w:rsidP="00CC1551">
      <w:pPr>
        <w:pStyle w:val="NormalnyWeb"/>
        <w:jc w:val="both"/>
      </w:pPr>
      <w:r>
        <w:t xml:space="preserve">2. W razie wątpliwości, czy określona informacja stanowi tajemnicę Wykonawca zobowiązany jest zwrócić się w formie pisemnej do Zamawiającego o wyjaśnienie takiej wątpliwości. </w:t>
      </w:r>
    </w:p>
    <w:p w14:paraId="017EE72F" w14:textId="77777777" w:rsidR="00CC1551" w:rsidRDefault="00CC1551" w:rsidP="00CC1551">
      <w:pPr>
        <w:pStyle w:val="NormalnyWeb"/>
        <w:jc w:val="both"/>
      </w:pPr>
      <w:r>
        <w:t xml:space="preserve">3. Wykonawca zobowiązuje się do wykorzystania uzyskanych, powyższych informacji jedynie w celu wykonania przedmiotu umowy. </w:t>
      </w:r>
    </w:p>
    <w:p w14:paraId="7C77AA39" w14:textId="77777777" w:rsidR="00CC1551" w:rsidRDefault="00CC1551" w:rsidP="00CC1551">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15CA36BC" w14:textId="77777777" w:rsidR="00CC1551" w:rsidRDefault="00CC1551" w:rsidP="00CC1551">
      <w:pPr>
        <w:pStyle w:val="NormalnyWeb"/>
        <w:jc w:val="both"/>
      </w:pPr>
      <w:r>
        <w:t>5. Powyższe przepisy nie będą miały zastosowania wobec informacji powszechnie znanych lub opublikowanych oraz w przypadku żądania ich ujawnienia przez uprawniony organ.</w:t>
      </w:r>
    </w:p>
    <w:p w14:paraId="09A28A37" w14:textId="77777777" w:rsidR="00CC1551" w:rsidRDefault="00CC1551" w:rsidP="00CC1551">
      <w:pPr>
        <w:pStyle w:val="Tekstpodstawowy"/>
        <w:ind w:right="-47"/>
        <w:jc w:val="both"/>
        <w:rPr>
          <w:rFonts w:ascii="Times New Roman" w:hAnsi="Times New Roman"/>
        </w:rPr>
      </w:pPr>
    </w:p>
    <w:p w14:paraId="3B9D1122"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13A72530" w14:textId="77777777" w:rsidR="00CC1551" w:rsidRDefault="00CC1551" w:rsidP="00CC1551">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E4A6221" w14:textId="77777777" w:rsidR="00CC1551" w:rsidRDefault="00CC1551" w:rsidP="00CC1551">
      <w:pPr>
        <w:pStyle w:val="Tekstpodstawowy"/>
        <w:ind w:right="-47"/>
        <w:jc w:val="both"/>
        <w:rPr>
          <w:rFonts w:ascii="Times New Roman" w:hAnsi="Times New Roman"/>
        </w:rPr>
      </w:pPr>
    </w:p>
    <w:p w14:paraId="56A34E99"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520B2FC7" w14:textId="77777777" w:rsidR="00CC1551" w:rsidRDefault="00CC1551" w:rsidP="00CC1551">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234CA39" w14:textId="77777777" w:rsidR="00CC1551" w:rsidRDefault="00CC1551" w:rsidP="00CC1551">
      <w:pPr>
        <w:pStyle w:val="Tekstpodstawowy"/>
        <w:ind w:right="-47"/>
        <w:jc w:val="both"/>
        <w:rPr>
          <w:rFonts w:ascii="Times New Roman" w:hAnsi="Times New Roman"/>
        </w:rPr>
      </w:pPr>
    </w:p>
    <w:p w14:paraId="0E3EB9E3" w14:textId="77777777" w:rsidR="00CC1551" w:rsidRPr="00877B92" w:rsidRDefault="00CC1551" w:rsidP="00CC155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176DF064" w14:textId="77777777" w:rsidR="00CC1551" w:rsidRPr="004F0507" w:rsidRDefault="00CC1551" w:rsidP="00CC1551">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FABE545" w14:textId="77777777" w:rsidR="00CC1551" w:rsidRDefault="00CC1551" w:rsidP="00CC1551">
      <w:pPr>
        <w:pStyle w:val="Tekstpodstawowy2"/>
        <w:spacing w:line="240" w:lineRule="auto"/>
        <w:ind w:right="-47"/>
      </w:pPr>
    </w:p>
    <w:p w14:paraId="30878A11" w14:textId="77777777" w:rsidR="00CC1551" w:rsidRPr="004F0507" w:rsidRDefault="00CC1551" w:rsidP="00CC1551">
      <w:pPr>
        <w:pStyle w:val="Tekstpodstawowy2"/>
        <w:spacing w:line="240" w:lineRule="auto"/>
        <w:ind w:right="-47"/>
        <w:rPr>
          <w:b/>
          <w:sz w:val="24"/>
        </w:rPr>
      </w:pPr>
      <w:r>
        <w:rPr>
          <w:b/>
          <w:sz w:val="24"/>
        </w:rPr>
        <w:t xml:space="preserve">      </w:t>
      </w:r>
      <w:r w:rsidRPr="004F0507">
        <w:rPr>
          <w:b/>
          <w:sz w:val="24"/>
        </w:rPr>
        <w:t>Za Sprzedawcę                                                                                   Za Kupującego</w:t>
      </w:r>
    </w:p>
    <w:p w14:paraId="5AC88DB5" w14:textId="77777777" w:rsidR="00CC1551" w:rsidRPr="000936CA" w:rsidRDefault="00CC1551" w:rsidP="00CC1551">
      <w:pPr>
        <w:rPr>
          <w:lang w:val="pl-PL"/>
        </w:rPr>
      </w:pPr>
    </w:p>
    <w:p w14:paraId="5AF1494B" w14:textId="77777777" w:rsidR="00CC1551" w:rsidRDefault="00CC1551" w:rsidP="00CC1551">
      <w:pPr>
        <w:pStyle w:val="Zwykytekst"/>
        <w:rPr>
          <w:lang w:val="pl-PL"/>
        </w:rPr>
      </w:pPr>
    </w:p>
    <w:p w14:paraId="7595BBB4" w14:textId="77777777" w:rsidR="00CC1551" w:rsidRDefault="00CC1551" w:rsidP="00CC1551">
      <w:pPr>
        <w:pStyle w:val="Zwykytekst"/>
        <w:rPr>
          <w:lang w:val="pl-PL"/>
        </w:rPr>
      </w:pPr>
    </w:p>
    <w:p w14:paraId="0C4ED318" w14:textId="77777777" w:rsidR="00CC1551" w:rsidRDefault="00CC1551" w:rsidP="00CC1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704E602" w14:textId="77777777" w:rsidR="00CC1551" w:rsidRPr="00496551" w:rsidRDefault="00CC1551" w:rsidP="00CC1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1F8AD99" w14:textId="77777777" w:rsidR="00CC1551" w:rsidRPr="00496551" w:rsidRDefault="00CC1551" w:rsidP="00CC1551">
      <w:pPr>
        <w:pStyle w:val="Zwykytekst"/>
        <w:rPr>
          <w:rFonts w:ascii="Times New Roman" w:hAnsi="Times New Roman" w:cs="Times New Roman"/>
          <w:sz w:val="16"/>
          <w:szCs w:val="16"/>
          <w:lang w:val="pl-PL"/>
        </w:rPr>
      </w:pPr>
    </w:p>
    <w:p w14:paraId="5C289C60" w14:textId="77777777" w:rsidR="00CC1551" w:rsidRPr="00496551" w:rsidRDefault="00CC1551" w:rsidP="00CC1551">
      <w:pPr>
        <w:pStyle w:val="Zwykytekst"/>
        <w:rPr>
          <w:sz w:val="16"/>
          <w:szCs w:val="16"/>
          <w:lang w:val="pl-PL"/>
        </w:rPr>
      </w:pPr>
    </w:p>
    <w:p w14:paraId="1D03E7E4" w14:textId="77777777" w:rsidR="00CC1551" w:rsidRPr="00877B92" w:rsidRDefault="00CC1551" w:rsidP="00CC1551">
      <w:pPr>
        <w:rPr>
          <w:lang w:val="pl-PL"/>
        </w:rPr>
      </w:pPr>
    </w:p>
    <w:p w14:paraId="39E3E793" w14:textId="77777777" w:rsidR="00CC1551" w:rsidRDefault="00CC1551" w:rsidP="00CC1551">
      <w:pPr>
        <w:rPr>
          <w:lang w:val="pl-PL"/>
        </w:rPr>
      </w:pPr>
    </w:p>
    <w:p w14:paraId="7737D2C2" w14:textId="77777777" w:rsidR="00CC1551" w:rsidRPr="009B06ED" w:rsidRDefault="00CC1551" w:rsidP="00CC1551">
      <w:pPr>
        <w:rPr>
          <w:lang w:val="pl-PL"/>
        </w:rPr>
      </w:pPr>
      <w:r>
        <w:rPr>
          <w:lang w:val="pl-PL"/>
        </w:rPr>
        <w:t>* Egzemplarz dla Wykonawcy / AGH</w:t>
      </w:r>
    </w:p>
    <w:p w14:paraId="339D4CF2" w14:textId="77777777" w:rsidR="00CC1551" w:rsidRPr="00456B64" w:rsidRDefault="00CC1551" w:rsidP="00CC1551">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349DAC1E" w14:textId="77777777" w:rsidR="00CC1551" w:rsidRPr="00456B64" w:rsidRDefault="00CC1551" w:rsidP="00CC1551">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1FE0CA53" w14:textId="77777777" w:rsidR="00CC1551" w:rsidRPr="00456B64" w:rsidRDefault="00CC1551" w:rsidP="00CC1551">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0DBE9A50" w14:textId="77777777" w:rsidR="00CC1551" w:rsidRPr="00456B64" w:rsidRDefault="00CC1551" w:rsidP="00CC1551">
      <w:pPr>
        <w:widowControl w:val="0"/>
        <w:autoSpaceDE w:val="0"/>
        <w:autoSpaceDN w:val="0"/>
        <w:jc w:val="right"/>
        <w:textAlignment w:val="baseline"/>
        <w:rPr>
          <w:sz w:val="24"/>
          <w:szCs w:val="24"/>
          <w:lang w:val="pl-PL"/>
        </w:rPr>
      </w:pPr>
      <w:r w:rsidRPr="00456B64">
        <w:rPr>
          <w:sz w:val="24"/>
          <w:szCs w:val="24"/>
          <w:lang w:val="pl-PL"/>
        </w:rPr>
        <w:t>Załącznik nr 2 do umowy</w:t>
      </w:r>
    </w:p>
    <w:p w14:paraId="314517B6" w14:textId="77777777" w:rsidR="00CC1551" w:rsidRPr="00456B64" w:rsidRDefault="00CC1551" w:rsidP="00CC1551">
      <w:pPr>
        <w:widowControl w:val="0"/>
        <w:autoSpaceDE w:val="0"/>
        <w:autoSpaceDN w:val="0"/>
        <w:jc w:val="both"/>
        <w:textAlignment w:val="baseline"/>
        <w:rPr>
          <w:sz w:val="24"/>
          <w:szCs w:val="24"/>
          <w:lang w:val="pl-PL"/>
        </w:rPr>
      </w:pPr>
      <w:r w:rsidRPr="00456B64">
        <w:rPr>
          <w:sz w:val="24"/>
          <w:szCs w:val="24"/>
          <w:lang w:val="pl-PL"/>
        </w:rPr>
        <w:lastRenderedPageBreak/>
        <w:t>.....................................… </w:t>
      </w:r>
    </w:p>
    <w:p w14:paraId="42AB5FFB" w14:textId="77777777" w:rsidR="00CC1551" w:rsidRPr="00456B64" w:rsidRDefault="00CC1551" w:rsidP="00CC1551">
      <w:pPr>
        <w:widowControl w:val="0"/>
        <w:autoSpaceDE w:val="0"/>
        <w:autoSpaceDN w:val="0"/>
        <w:ind w:firstLine="555"/>
        <w:textAlignment w:val="baseline"/>
        <w:rPr>
          <w:sz w:val="24"/>
          <w:szCs w:val="24"/>
          <w:lang w:val="pl-PL"/>
        </w:rPr>
      </w:pPr>
      <w:r w:rsidRPr="00456B64">
        <w:rPr>
          <w:sz w:val="24"/>
          <w:szCs w:val="24"/>
          <w:lang w:val="pl-PL"/>
        </w:rPr>
        <w:t>Nazwa Wykonawcy</w:t>
      </w:r>
    </w:p>
    <w:p w14:paraId="438E093C" w14:textId="77777777" w:rsidR="00CC1551" w:rsidRPr="00456B64" w:rsidRDefault="00CC1551" w:rsidP="00CC1551">
      <w:pPr>
        <w:widowControl w:val="0"/>
        <w:autoSpaceDE w:val="0"/>
        <w:autoSpaceDN w:val="0"/>
        <w:textAlignment w:val="baseline"/>
        <w:rPr>
          <w:sz w:val="24"/>
          <w:szCs w:val="24"/>
          <w:lang w:val="pl-PL"/>
        </w:rPr>
      </w:pPr>
    </w:p>
    <w:p w14:paraId="3B050F99" w14:textId="77777777" w:rsidR="00CC1551" w:rsidRPr="00456B64" w:rsidRDefault="00CC1551" w:rsidP="00CC1551">
      <w:pPr>
        <w:widowControl w:val="0"/>
        <w:autoSpaceDE w:val="0"/>
        <w:autoSpaceDN w:val="0"/>
        <w:jc w:val="both"/>
        <w:textAlignment w:val="baseline"/>
        <w:rPr>
          <w:sz w:val="24"/>
          <w:szCs w:val="24"/>
          <w:lang w:val="pl-PL"/>
        </w:rPr>
      </w:pPr>
      <w:r w:rsidRPr="00456B64">
        <w:rPr>
          <w:sz w:val="24"/>
          <w:szCs w:val="24"/>
          <w:lang w:val="pl-PL"/>
        </w:rPr>
        <w:t>.....................................…</w:t>
      </w:r>
    </w:p>
    <w:p w14:paraId="4C344164" w14:textId="77777777" w:rsidR="00CC1551" w:rsidRPr="00456B64" w:rsidRDefault="00CC1551" w:rsidP="00CC1551">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0BBD66E2" w14:textId="77777777" w:rsidR="00CC1551" w:rsidRPr="00456B64" w:rsidRDefault="00CC1551" w:rsidP="00CC1551">
      <w:pPr>
        <w:widowControl w:val="0"/>
        <w:autoSpaceDE w:val="0"/>
        <w:autoSpaceDN w:val="0"/>
        <w:spacing w:before="90"/>
        <w:ind w:left="115" w:right="110"/>
        <w:jc w:val="both"/>
        <w:outlineLvl w:val="0"/>
        <w:rPr>
          <w:rFonts w:eastAsia="Verdana"/>
          <w:b/>
          <w:bCs/>
          <w:sz w:val="24"/>
          <w:szCs w:val="24"/>
          <w:lang w:val="pl-PL" w:eastAsia="en-US"/>
        </w:rPr>
      </w:pPr>
    </w:p>
    <w:p w14:paraId="7C209F80" w14:textId="77777777" w:rsidR="00CC1551" w:rsidRPr="00456B64" w:rsidRDefault="00CC1551" w:rsidP="00CC1551">
      <w:pPr>
        <w:widowControl w:val="0"/>
        <w:autoSpaceDE w:val="0"/>
        <w:autoSpaceDN w:val="0"/>
        <w:spacing w:before="90"/>
        <w:ind w:right="110"/>
        <w:jc w:val="both"/>
        <w:outlineLvl w:val="0"/>
        <w:rPr>
          <w:rFonts w:eastAsia="Verdana"/>
          <w:b/>
          <w:bCs/>
          <w:sz w:val="24"/>
          <w:szCs w:val="24"/>
          <w:lang w:val="pl-PL" w:eastAsia="en-US"/>
        </w:rPr>
      </w:pPr>
    </w:p>
    <w:p w14:paraId="0A93E292" w14:textId="77777777" w:rsidR="00CC1551" w:rsidRPr="00456B64" w:rsidRDefault="00CC1551" w:rsidP="00CC1551">
      <w:pPr>
        <w:widowControl w:val="0"/>
        <w:autoSpaceDE w:val="0"/>
        <w:autoSpaceDN w:val="0"/>
        <w:jc w:val="center"/>
        <w:textAlignment w:val="baseline"/>
        <w:rPr>
          <w:b/>
          <w:bCs/>
          <w:sz w:val="24"/>
          <w:szCs w:val="24"/>
          <w:lang w:val="pl-PL"/>
        </w:rPr>
      </w:pPr>
    </w:p>
    <w:p w14:paraId="6667B242" w14:textId="77777777" w:rsidR="00CC1551" w:rsidRPr="00456B64" w:rsidRDefault="00CC1551" w:rsidP="00CC1551">
      <w:pPr>
        <w:widowControl w:val="0"/>
        <w:autoSpaceDE w:val="0"/>
        <w:autoSpaceDN w:val="0"/>
        <w:jc w:val="center"/>
        <w:textAlignment w:val="baseline"/>
        <w:rPr>
          <w:b/>
          <w:bCs/>
          <w:sz w:val="24"/>
          <w:szCs w:val="24"/>
          <w:lang w:val="pl-PL"/>
        </w:rPr>
      </w:pPr>
    </w:p>
    <w:p w14:paraId="332E8929" w14:textId="77777777" w:rsidR="00CC1551" w:rsidRPr="00456B64" w:rsidRDefault="00CC1551" w:rsidP="00CC1551">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1B50B50D" w14:textId="77777777" w:rsidR="00CC1551" w:rsidRPr="00456B64" w:rsidRDefault="00CC1551" w:rsidP="00CC1551">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023E6E52" w14:textId="77777777" w:rsidR="00CC1551" w:rsidRPr="00456B64" w:rsidRDefault="00CC1551" w:rsidP="00CC1551">
      <w:pPr>
        <w:widowControl w:val="0"/>
        <w:autoSpaceDE w:val="0"/>
        <w:autoSpaceDN w:val="0"/>
        <w:jc w:val="center"/>
        <w:textAlignment w:val="baseline"/>
        <w:rPr>
          <w:b/>
          <w:bCs/>
          <w:sz w:val="24"/>
          <w:szCs w:val="24"/>
          <w:lang w:val="pl-PL"/>
        </w:rPr>
      </w:pPr>
    </w:p>
    <w:p w14:paraId="301AF4EA" w14:textId="77777777" w:rsidR="00CC1551" w:rsidRPr="00456B64" w:rsidRDefault="00CC1551" w:rsidP="00CC1551">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15328689" w14:textId="77777777" w:rsidR="00CC1551" w:rsidRPr="00456B64" w:rsidRDefault="00CC1551" w:rsidP="00CC1551">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4E5FF1DD" w14:textId="77777777" w:rsidR="00CC1551" w:rsidRPr="00456B64" w:rsidRDefault="00CC1551" w:rsidP="00CC1551">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51CE78AF" w14:textId="77777777" w:rsidR="00CC1551" w:rsidRPr="00456B64" w:rsidRDefault="00CC1551" w:rsidP="00CC1551">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78F8C3C3" w14:textId="77777777" w:rsidR="00CC1551" w:rsidRPr="00456B64" w:rsidRDefault="00CC1551" w:rsidP="00CC1551">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7A7B0925" w14:textId="77777777" w:rsidR="00CC1551" w:rsidRPr="00456B64" w:rsidRDefault="00CC1551" w:rsidP="00CC1551">
      <w:pPr>
        <w:spacing w:after="200" w:line="276" w:lineRule="auto"/>
        <w:ind w:left="780"/>
        <w:contextualSpacing/>
        <w:textAlignment w:val="baseline"/>
        <w:rPr>
          <w:sz w:val="24"/>
          <w:szCs w:val="24"/>
          <w:lang w:val="pl-PL"/>
        </w:rPr>
      </w:pPr>
    </w:p>
    <w:p w14:paraId="5D1AD3A4" w14:textId="77777777" w:rsidR="00CC1551" w:rsidRPr="00456B64" w:rsidRDefault="00CC1551" w:rsidP="00CC1551">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69361683" w14:textId="77777777" w:rsidR="00CC1551" w:rsidRPr="00456B64" w:rsidRDefault="00CC1551" w:rsidP="00CC1551">
      <w:pPr>
        <w:widowControl w:val="0"/>
        <w:autoSpaceDE w:val="0"/>
        <w:autoSpaceDN w:val="0"/>
        <w:spacing w:before="90"/>
        <w:ind w:right="110"/>
        <w:jc w:val="both"/>
        <w:outlineLvl w:val="0"/>
        <w:rPr>
          <w:rFonts w:eastAsia="Verdana"/>
          <w:b/>
          <w:bCs/>
          <w:sz w:val="24"/>
          <w:szCs w:val="24"/>
          <w:lang w:val="pl-PL" w:eastAsia="en-US"/>
        </w:rPr>
      </w:pPr>
    </w:p>
    <w:p w14:paraId="5B0A9AEC" w14:textId="77777777" w:rsidR="00CC1551" w:rsidRPr="00456B64" w:rsidRDefault="00CC1551" w:rsidP="00CC1551">
      <w:pPr>
        <w:widowControl w:val="0"/>
        <w:autoSpaceDE w:val="0"/>
        <w:autoSpaceDN w:val="0"/>
        <w:spacing w:before="90"/>
        <w:ind w:right="110"/>
        <w:jc w:val="both"/>
        <w:outlineLvl w:val="0"/>
        <w:rPr>
          <w:rFonts w:eastAsia="Verdana"/>
          <w:b/>
          <w:bCs/>
          <w:sz w:val="24"/>
          <w:szCs w:val="24"/>
          <w:lang w:val="pl-PL" w:eastAsia="en-US"/>
        </w:rPr>
      </w:pPr>
    </w:p>
    <w:p w14:paraId="40E628D3" w14:textId="77777777" w:rsidR="00CC1551" w:rsidRPr="00456B64" w:rsidRDefault="00CC1551" w:rsidP="00CC1551">
      <w:pPr>
        <w:widowControl w:val="0"/>
        <w:autoSpaceDE w:val="0"/>
        <w:autoSpaceDN w:val="0"/>
        <w:spacing w:before="90"/>
        <w:ind w:right="110"/>
        <w:jc w:val="both"/>
        <w:outlineLvl w:val="0"/>
        <w:rPr>
          <w:rFonts w:eastAsia="Verdana"/>
          <w:b/>
          <w:bCs/>
          <w:sz w:val="24"/>
          <w:szCs w:val="24"/>
          <w:lang w:val="pl-PL" w:eastAsia="en-US"/>
        </w:rPr>
      </w:pPr>
    </w:p>
    <w:p w14:paraId="58B8FF5E" w14:textId="77777777" w:rsidR="00CC1551" w:rsidRPr="00456B64" w:rsidRDefault="00CC1551" w:rsidP="00CC1551">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CC1551" w:rsidRPr="004F22AA" w14:paraId="388DFB05" w14:textId="77777777" w:rsidTr="00BD40EA">
        <w:tc>
          <w:tcPr>
            <w:tcW w:w="4105" w:type="dxa"/>
            <w:shd w:val="clear" w:color="auto" w:fill="auto"/>
          </w:tcPr>
          <w:p w14:paraId="4C299562" w14:textId="77777777" w:rsidR="00CC1551" w:rsidRPr="001A7899" w:rsidRDefault="00CC1551" w:rsidP="00BD40EA">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7254C171" w14:textId="77777777" w:rsidR="00CC1551" w:rsidRPr="001A7899" w:rsidRDefault="00CC1551" w:rsidP="00BD40EA">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39E3C91B" w14:textId="77777777" w:rsidR="00CC1551" w:rsidRPr="001A7899" w:rsidRDefault="00CC1551" w:rsidP="00CC1551">
      <w:pPr>
        <w:spacing w:line="360" w:lineRule="auto"/>
        <w:contextualSpacing/>
        <w:jc w:val="both"/>
        <w:rPr>
          <w:rFonts w:ascii="Verdana" w:eastAsia="Calibri" w:hAnsi="Verdana" w:cs="Arial"/>
          <w:color w:val="222A35"/>
          <w:lang w:val="pl-PL" w:eastAsia="x-none"/>
        </w:rPr>
      </w:pPr>
    </w:p>
    <w:p w14:paraId="72A6E5ED" w14:textId="77777777" w:rsidR="00CC1551" w:rsidRPr="001A7899" w:rsidRDefault="00CC1551" w:rsidP="00CC1551">
      <w:pPr>
        <w:widowControl w:val="0"/>
        <w:autoSpaceDE w:val="0"/>
        <w:autoSpaceDN w:val="0"/>
        <w:spacing w:line="360" w:lineRule="auto"/>
        <w:rPr>
          <w:rFonts w:ascii="Verdana" w:eastAsia="Verdana" w:hAnsi="Verdana" w:cs="Arial"/>
          <w:color w:val="222A35"/>
          <w:lang w:val="pl-PL" w:eastAsia="x-none"/>
        </w:rPr>
      </w:pPr>
    </w:p>
    <w:p w14:paraId="07CF9C21" w14:textId="77777777" w:rsidR="00CC1551" w:rsidRPr="001A7899" w:rsidRDefault="00CC1551" w:rsidP="00CC1551">
      <w:pPr>
        <w:widowControl w:val="0"/>
        <w:autoSpaceDE w:val="0"/>
        <w:autoSpaceDN w:val="0"/>
        <w:spacing w:before="90"/>
        <w:ind w:right="110"/>
        <w:jc w:val="both"/>
        <w:outlineLvl w:val="0"/>
        <w:rPr>
          <w:rFonts w:ascii="Verdana" w:eastAsia="Verdana" w:hAnsi="Verdana" w:cs="Verdana"/>
          <w:b/>
          <w:bCs/>
          <w:lang w:val="pl-PL" w:eastAsia="en-US"/>
        </w:rPr>
      </w:pPr>
    </w:p>
    <w:p w14:paraId="42A5482C" w14:textId="77777777" w:rsidR="00CC1551" w:rsidRPr="001A7899" w:rsidRDefault="00CC1551" w:rsidP="00CC1551">
      <w:pPr>
        <w:widowControl w:val="0"/>
        <w:autoSpaceDE w:val="0"/>
        <w:autoSpaceDN w:val="0"/>
        <w:spacing w:before="90"/>
        <w:ind w:right="110"/>
        <w:jc w:val="both"/>
        <w:outlineLvl w:val="0"/>
        <w:rPr>
          <w:rFonts w:ascii="Verdana" w:eastAsia="Verdana" w:hAnsi="Verdana" w:cs="Verdana"/>
          <w:b/>
          <w:bCs/>
          <w:lang w:val="pl-PL" w:eastAsia="en-US"/>
        </w:rPr>
      </w:pPr>
    </w:p>
    <w:p w14:paraId="59CEA3F0" w14:textId="77777777" w:rsidR="00CC1551" w:rsidRPr="001A7899" w:rsidRDefault="00CC1551" w:rsidP="00CC1551">
      <w:pPr>
        <w:widowControl w:val="0"/>
        <w:autoSpaceDE w:val="0"/>
        <w:autoSpaceDN w:val="0"/>
        <w:spacing w:before="90"/>
        <w:ind w:right="110"/>
        <w:jc w:val="both"/>
        <w:outlineLvl w:val="0"/>
        <w:rPr>
          <w:rFonts w:ascii="Verdana" w:eastAsia="Verdana" w:hAnsi="Verdana" w:cs="Verdana"/>
          <w:b/>
          <w:bCs/>
          <w:lang w:val="pl-PL" w:eastAsia="en-US"/>
        </w:rPr>
      </w:pPr>
    </w:p>
    <w:p w14:paraId="677413DD" w14:textId="77777777" w:rsidR="00CC1551" w:rsidRPr="001A7899" w:rsidRDefault="00CC1551" w:rsidP="00CC1551">
      <w:pPr>
        <w:widowControl w:val="0"/>
        <w:autoSpaceDE w:val="0"/>
        <w:autoSpaceDN w:val="0"/>
        <w:spacing w:before="90"/>
        <w:ind w:right="110"/>
        <w:jc w:val="both"/>
        <w:outlineLvl w:val="0"/>
        <w:rPr>
          <w:rFonts w:ascii="Verdana" w:eastAsia="Verdana" w:hAnsi="Verdana" w:cs="Verdana"/>
          <w:b/>
          <w:bCs/>
          <w:lang w:val="pl-PL" w:eastAsia="en-US"/>
        </w:rPr>
      </w:pPr>
    </w:p>
    <w:p w14:paraId="6B2AF1C7" w14:textId="77777777" w:rsidR="00CC1551" w:rsidRPr="001A7899" w:rsidRDefault="00CC1551" w:rsidP="00CC1551">
      <w:pPr>
        <w:widowControl w:val="0"/>
        <w:autoSpaceDE w:val="0"/>
        <w:autoSpaceDN w:val="0"/>
        <w:spacing w:before="90"/>
        <w:ind w:right="110"/>
        <w:jc w:val="both"/>
        <w:outlineLvl w:val="0"/>
        <w:rPr>
          <w:rFonts w:ascii="Verdana" w:eastAsia="Verdana" w:hAnsi="Verdana" w:cs="Verdana"/>
          <w:b/>
          <w:bCs/>
          <w:lang w:val="pl-PL" w:eastAsia="en-US"/>
        </w:rPr>
      </w:pPr>
    </w:p>
    <w:p w14:paraId="698A6018" w14:textId="77777777" w:rsidR="00CC1551" w:rsidRPr="001A7899" w:rsidRDefault="00CC1551" w:rsidP="00CC1551">
      <w:pPr>
        <w:widowControl w:val="0"/>
        <w:autoSpaceDE w:val="0"/>
        <w:autoSpaceDN w:val="0"/>
        <w:spacing w:before="90"/>
        <w:ind w:right="110"/>
        <w:jc w:val="both"/>
        <w:outlineLvl w:val="0"/>
        <w:rPr>
          <w:rFonts w:ascii="Verdana" w:eastAsia="Verdana" w:hAnsi="Verdana" w:cs="Verdana"/>
          <w:b/>
          <w:bCs/>
          <w:lang w:val="pl-PL" w:eastAsia="en-US"/>
        </w:rPr>
      </w:pPr>
    </w:p>
    <w:p w14:paraId="7C955BD8" w14:textId="77777777" w:rsidR="00CC1551" w:rsidRPr="001A7899" w:rsidRDefault="00CC1551" w:rsidP="00CC1551">
      <w:pPr>
        <w:widowControl w:val="0"/>
        <w:autoSpaceDE w:val="0"/>
        <w:autoSpaceDN w:val="0"/>
        <w:spacing w:before="90"/>
        <w:ind w:right="110"/>
        <w:jc w:val="both"/>
        <w:outlineLvl w:val="0"/>
        <w:rPr>
          <w:rFonts w:ascii="Verdana" w:eastAsia="Verdana" w:hAnsi="Verdana" w:cs="Verdana"/>
          <w:b/>
          <w:bCs/>
          <w:lang w:val="pl-PL" w:eastAsia="en-US"/>
        </w:rPr>
      </w:pPr>
    </w:p>
    <w:p w14:paraId="08F17997" w14:textId="77777777" w:rsidR="00CC1551" w:rsidRPr="00C409B5" w:rsidRDefault="00CC1551" w:rsidP="00CC1551">
      <w:pPr>
        <w:pStyle w:val="Zwykytekst"/>
        <w:tabs>
          <w:tab w:val="left" w:pos="7050"/>
        </w:tabs>
        <w:rPr>
          <w:rFonts w:ascii="Verdana" w:hAnsi="Verdana" w:cs="Times New Roman"/>
          <w:i/>
          <w:iCs/>
          <w:lang w:val="pl-PL"/>
        </w:rPr>
      </w:pPr>
    </w:p>
    <w:p w14:paraId="32D23CBF" w14:textId="77777777" w:rsidR="00CC1551" w:rsidRPr="00496551" w:rsidRDefault="00CC1551" w:rsidP="00CC1551">
      <w:pPr>
        <w:pStyle w:val="Tekstpodstawowy"/>
        <w:ind w:right="-47"/>
        <w:jc w:val="both"/>
        <w:rPr>
          <w:rFonts w:ascii="Times New Roman" w:hAnsi="Times New Roman"/>
          <w:sz w:val="16"/>
          <w:szCs w:val="16"/>
        </w:rPr>
      </w:pPr>
    </w:p>
    <w:p w14:paraId="46712947" w14:textId="77777777" w:rsidR="00CC1551" w:rsidRPr="00A042AA" w:rsidRDefault="00CC1551" w:rsidP="00CC1551">
      <w:pPr>
        <w:rPr>
          <w:lang w:val="pl-PL"/>
        </w:rPr>
      </w:pPr>
    </w:p>
    <w:p w14:paraId="74F335A7" w14:textId="77777777" w:rsidR="00496551" w:rsidRPr="00CC1551" w:rsidRDefault="00496551" w:rsidP="00066CC4">
      <w:pPr>
        <w:rPr>
          <w:lang w:val="pl-PL"/>
        </w:rPr>
      </w:pPr>
    </w:p>
    <w:sectPr w:rsidR="00496551" w:rsidRPr="00CC1551">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C2C13" w14:textId="77777777" w:rsidR="00730CD8" w:rsidRDefault="00730CD8">
      <w:r>
        <w:separator/>
      </w:r>
    </w:p>
  </w:endnote>
  <w:endnote w:type="continuationSeparator" w:id="0">
    <w:p w14:paraId="13F0A514" w14:textId="77777777" w:rsidR="00730CD8" w:rsidRDefault="00730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5C6CD" w14:textId="77777777" w:rsidR="00CC1551" w:rsidRDefault="00CC1551">
    <w:pPr>
      <w:pStyle w:val="Stopka"/>
      <w:jc w:val="right"/>
    </w:pPr>
    <w:r>
      <w:fldChar w:fldCharType="begin"/>
    </w:r>
    <w:r>
      <w:instrText>PAGE   \* MERGEFORMAT</w:instrText>
    </w:r>
    <w:r>
      <w:fldChar w:fldCharType="separate"/>
    </w:r>
    <w:r>
      <w:rPr>
        <w:lang w:val="pl-PL"/>
      </w:rPr>
      <w:t>2</w:t>
    </w:r>
    <w:r>
      <w:fldChar w:fldCharType="end"/>
    </w:r>
  </w:p>
  <w:p w14:paraId="3D94AE9D" w14:textId="77777777" w:rsidR="009913FB" w:rsidRDefault="009913F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3EED2" w14:textId="77777777" w:rsidR="00730CD8" w:rsidRDefault="00730CD8">
      <w:r>
        <w:separator/>
      </w:r>
    </w:p>
  </w:footnote>
  <w:footnote w:type="continuationSeparator" w:id="0">
    <w:p w14:paraId="3037A79D" w14:textId="77777777" w:rsidR="00730CD8" w:rsidRDefault="00730CD8">
      <w:r>
        <w:continuationSeparator/>
      </w:r>
    </w:p>
  </w:footnote>
  <w:footnote w:id="1">
    <w:p w14:paraId="7E4963FA" w14:textId="77777777" w:rsidR="00CC1551" w:rsidRPr="00456B64" w:rsidRDefault="00CC1551" w:rsidP="00CC1551">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608D7032" w14:textId="77777777" w:rsidR="00CC1551" w:rsidRPr="00456B64" w:rsidRDefault="00CC1551" w:rsidP="00CC1551">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2D160A1A" w14:textId="77777777" w:rsidR="00CC1551" w:rsidRPr="00456B64" w:rsidRDefault="00CC1551" w:rsidP="00CC1551">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418E5C6A" w14:textId="77777777" w:rsidR="00CC1551" w:rsidRPr="00456B64" w:rsidRDefault="00CC1551" w:rsidP="00CC1551">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0D7C279A" w14:textId="77777777" w:rsidR="00CC1551" w:rsidRPr="00456B64" w:rsidRDefault="00CC1551" w:rsidP="00CC1551">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6F07F14B" w14:textId="77777777" w:rsidR="00CC1551" w:rsidRPr="00456B64" w:rsidRDefault="00CC1551" w:rsidP="00CC1551">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EC0CCD9" w14:textId="77777777" w:rsidR="00CC1551" w:rsidRPr="00456B64" w:rsidRDefault="00CC1551" w:rsidP="00CC1551">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657F6B62" w14:textId="77777777" w:rsidR="00CC1551" w:rsidRPr="00456B64" w:rsidRDefault="00CC1551" w:rsidP="00CC1551">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64478489" w14:textId="77777777" w:rsidR="00CC1551" w:rsidRPr="00456B64" w:rsidRDefault="00CC1551" w:rsidP="00CC1551">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26B4783A" w14:textId="77777777" w:rsidR="00CC1551" w:rsidRPr="00456B64" w:rsidRDefault="00CC1551" w:rsidP="00CC1551">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4751798" w14:textId="77777777" w:rsidR="00CC1551" w:rsidRPr="00456B64" w:rsidRDefault="00CC1551" w:rsidP="00CC1551">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4B1709D8" w14:textId="77777777" w:rsidR="00CC1551" w:rsidRPr="00456B64" w:rsidRDefault="00CC1551" w:rsidP="00CC1551">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4DE18566" w14:textId="77777777" w:rsidR="00CC1551" w:rsidRPr="00456B64" w:rsidRDefault="00CC1551" w:rsidP="00CC1551">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5FC78367" w14:textId="77777777" w:rsidR="00CC1551" w:rsidRPr="00456B64" w:rsidRDefault="00CC1551" w:rsidP="00CC1551">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0408EF19" w14:textId="77777777" w:rsidR="00CC1551" w:rsidRPr="00456B64" w:rsidRDefault="00CC1551" w:rsidP="00CC1551">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65C93C0A" w14:textId="77777777" w:rsidR="00CC1551" w:rsidRPr="00456B64" w:rsidRDefault="00CC1551" w:rsidP="00CC1551">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7411410B" w14:textId="77777777" w:rsidR="00CC1551" w:rsidRPr="00456B64" w:rsidRDefault="00CC1551" w:rsidP="00CC1551">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4F93509" w14:textId="77777777" w:rsidR="00CC1551" w:rsidRPr="00456B64" w:rsidRDefault="00CC1551" w:rsidP="00CC1551">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777485CA" w14:textId="77777777" w:rsidR="00CC1551" w:rsidRPr="00456B64" w:rsidRDefault="00CC1551" w:rsidP="00CC1551">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C3D8953" w14:textId="77777777" w:rsidR="00CC1551" w:rsidRPr="00456B64" w:rsidRDefault="00CC1551" w:rsidP="00CC1551">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6FCA0134" w14:textId="77777777" w:rsidR="00CC1551" w:rsidRPr="00456B64" w:rsidRDefault="00CC1551" w:rsidP="00CC1551">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339D0FBE" w14:textId="77777777" w:rsidR="00CC1551" w:rsidRPr="00456B64" w:rsidRDefault="00CC1551" w:rsidP="00CC1551">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2B71BC93" w14:textId="77777777" w:rsidR="00CC1551" w:rsidRPr="00456B64" w:rsidRDefault="00CC1551" w:rsidP="00CC1551">
      <w:pPr>
        <w:pStyle w:val="Tekstprzypisudolnego"/>
        <w:ind w:firstLine="142"/>
        <w:jc w:val="both"/>
        <w:rPr>
          <w:sz w:val="16"/>
          <w:szCs w:val="16"/>
          <w:lang w:val="pl-PL"/>
        </w:rPr>
      </w:pPr>
      <w:r w:rsidRPr="00456B64">
        <w:rPr>
          <w:sz w:val="16"/>
          <w:szCs w:val="16"/>
          <w:lang w:val="pl-PL"/>
        </w:rPr>
        <w:t>a) osobę prawną,</w:t>
      </w:r>
    </w:p>
    <w:p w14:paraId="455C10FE" w14:textId="77777777" w:rsidR="00CC1551" w:rsidRPr="00456B64" w:rsidRDefault="00CC1551" w:rsidP="00CC1551">
      <w:pPr>
        <w:pStyle w:val="Tekstprzypisudolnego"/>
        <w:ind w:firstLine="142"/>
        <w:jc w:val="both"/>
        <w:rPr>
          <w:sz w:val="16"/>
          <w:szCs w:val="16"/>
          <w:lang w:val="pl-PL"/>
        </w:rPr>
      </w:pPr>
      <w:r w:rsidRPr="00456B64">
        <w:rPr>
          <w:sz w:val="16"/>
          <w:szCs w:val="16"/>
          <w:lang w:val="pl-PL"/>
        </w:rPr>
        <w:t>b) spółkę kapitałową w organizacji,</w:t>
      </w:r>
    </w:p>
    <w:p w14:paraId="7804C5F3" w14:textId="77777777" w:rsidR="00CC1551" w:rsidRPr="00456B64" w:rsidRDefault="00CC1551" w:rsidP="00CC1551">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6A2AE7C5" w14:textId="77777777" w:rsidR="00CC1551" w:rsidRPr="00456B64" w:rsidRDefault="00CC1551" w:rsidP="00CC1551">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0B0A715F" w14:textId="77777777" w:rsidR="00CC1551" w:rsidRPr="00456B64" w:rsidRDefault="00CC1551" w:rsidP="00CC1551">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2AAC0635" w14:textId="77777777" w:rsidR="00CC1551" w:rsidRPr="00456B64" w:rsidRDefault="00CC1551" w:rsidP="00CC1551">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476D7AD" w14:textId="77777777" w:rsidR="00CC1551" w:rsidRPr="00456B64" w:rsidRDefault="00CC1551" w:rsidP="00CC1551">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7E3CD911" w14:textId="77777777" w:rsidR="00CC1551" w:rsidRPr="00456B64" w:rsidRDefault="00CC1551" w:rsidP="00CC1551">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180313304">
    <w:abstractNumId w:val="10"/>
  </w:num>
  <w:num w:numId="2" w16cid:durableId="805902539">
    <w:abstractNumId w:val="15"/>
  </w:num>
  <w:num w:numId="3" w16cid:durableId="1817838143">
    <w:abstractNumId w:val="3"/>
  </w:num>
  <w:num w:numId="4" w16cid:durableId="2017151426">
    <w:abstractNumId w:val="6"/>
  </w:num>
  <w:num w:numId="5" w16cid:durableId="1415200814">
    <w:abstractNumId w:val="17"/>
  </w:num>
  <w:num w:numId="6" w16cid:durableId="1730955385">
    <w:abstractNumId w:val="13"/>
  </w:num>
  <w:num w:numId="7" w16cid:durableId="1807972588">
    <w:abstractNumId w:val="12"/>
  </w:num>
  <w:num w:numId="8" w16cid:durableId="1105419633">
    <w:abstractNumId w:val="14"/>
  </w:num>
  <w:num w:numId="9" w16cid:durableId="1342271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26109107">
    <w:abstractNumId w:val="4"/>
  </w:num>
  <w:num w:numId="11" w16cid:durableId="1341198224">
    <w:abstractNumId w:val="16"/>
  </w:num>
  <w:num w:numId="12" w16cid:durableId="1016469508">
    <w:abstractNumId w:val="9"/>
  </w:num>
  <w:num w:numId="13" w16cid:durableId="110828950">
    <w:abstractNumId w:val="8"/>
  </w:num>
  <w:num w:numId="14" w16cid:durableId="1289241456">
    <w:abstractNumId w:val="2"/>
  </w:num>
  <w:num w:numId="15" w16cid:durableId="1596405117">
    <w:abstractNumId w:val="5"/>
  </w:num>
  <w:num w:numId="16" w16cid:durableId="1302879493">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30CD8"/>
    <w:rsid w:val="000033EA"/>
    <w:rsid w:val="0002467C"/>
    <w:rsid w:val="00040A7A"/>
    <w:rsid w:val="00066CC4"/>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4F22AA"/>
    <w:rsid w:val="00512FD2"/>
    <w:rsid w:val="00523F87"/>
    <w:rsid w:val="00593CEB"/>
    <w:rsid w:val="005C6D38"/>
    <w:rsid w:val="005D2104"/>
    <w:rsid w:val="00614C95"/>
    <w:rsid w:val="00660027"/>
    <w:rsid w:val="0069339E"/>
    <w:rsid w:val="006F51B5"/>
    <w:rsid w:val="006F7905"/>
    <w:rsid w:val="00714F51"/>
    <w:rsid w:val="00730CD8"/>
    <w:rsid w:val="00731F6E"/>
    <w:rsid w:val="007A2EF1"/>
    <w:rsid w:val="007B00D4"/>
    <w:rsid w:val="007D703B"/>
    <w:rsid w:val="00800261"/>
    <w:rsid w:val="00841B63"/>
    <w:rsid w:val="0086736E"/>
    <w:rsid w:val="008D3AF3"/>
    <w:rsid w:val="008E0730"/>
    <w:rsid w:val="0092337E"/>
    <w:rsid w:val="0092730E"/>
    <w:rsid w:val="009561DA"/>
    <w:rsid w:val="0098432D"/>
    <w:rsid w:val="009913FB"/>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C1551"/>
    <w:rsid w:val="00D03706"/>
    <w:rsid w:val="00D432AD"/>
    <w:rsid w:val="00D46DCD"/>
    <w:rsid w:val="00D70657"/>
    <w:rsid w:val="00D90ED3"/>
    <w:rsid w:val="00D9696A"/>
    <w:rsid w:val="00D97E9A"/>
    <w:rsid w:val="00DA5BF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C94896"/>
  <w15:chartTrackingRefBased/>
  <w15:docId w15:val="{63D4BFDD-990A-4B5E-9678-D896C1684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C155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CC155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2392</Words>
  <Characters>16403</Characters>
  <Application>Microsoft Office Word</Application>
  <DocSecurity>0</DocSecurity>
  <Lines>136</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18758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2022-04-19T07:16:00Z</cp:lastPrinted>
  <dcterms:created xsi:type="dcterms:W3CDTF">2022-04-19T07:19:00Z</dcterms:created>
  <dcterms:modified xsi:type="dcterms:W3CDTF">2022-04-19T07:19:00Z</dcterms:modified>
</cp:coreProperties>
</file>