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D852F" w14:textId="77777777" w:rsidR="00EC779E" w:rsidRDefault="00EC779E" w:rsidP="00EC779E">
      <w:pPr>
        <w:pStyle w:val="Nagwek"/>
        <w:tabs>
          <w:tab w:val="left" w:pos="708"/>
        </w:tabs>
        <w:rPr>
          <w:sz w:val="24"/>
        </w:rPr>
      </w:pPr>
    </w:p>
    <w:p w14:paraId="246B1146" w14:textId="18B0CF93" w:rsidR="00EC779E" w:rsidRDefault="00EC779E" w:rsidP="00EC779E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KC-zp.272-227/22</w:t>
      </w:r>
    </w:p>
    <w:p w14:paraId="3A8282EC" w14:textId="77777777" w:rsidR="00EC779E" w:rsidRDefault="00EC779E" w:rsidP="00EC779E">
      <w:pPr>
        <w:pStyle w:val="Nagwek3"/>
        <w:ind w:left="0"/>
        <w:jc w:val="left"/>
        <w:rPr>
          <w:sz w:val="28"/>
        </w:rPr>
      </w:pPr>
    </w:p>
    <w:p w14:paraId="3BE57612" w14:textId="77777777" w:rsidR="00EC779E" w:rsidRDefault="00EC779E" w:rsidP="00EC77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6CEF5E50" w14:textId="77777777" w:rsidR="00EC779E" w:rsidRDefault="00EC779E" w:rsidP="00EC779E">
      <w:pPr>
        <w:jc w:val="center"/>
        <w:rPr>
          <w:b/>
          <w:sz w:val="28"/>
          <w:szCs w:val="28"/>
        </w:rPr>
      </w:pPr>
    </w:p>
    <w:p w14:paraId="360211BC" w14:textId="77777777" w:rsidR="00EC779E" w:rsidRDefault="00EC779E" w:rsidP="00EC779E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086F17B7" w14:textId="77777777" w:rsidR="00EC779E" w:rsidRDefault="00EC779E" w:rsidP="00EC779E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28ED86B9" w14:textId="77777777" w:rsidR="00EC779E" w:rsidRDefault="00EC779E" w:rsidP="00EC779E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B56265F" w14:textId="77777777" w:rsidR="00EC779E" w:rsidRDefault="00EC779E" w:rsidP="00EC779E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730AE912" w14:textId="7D399088" w:rsidR="00EC779E" w:rsidRDefault="00C077E8" w:rsidP="00EC779E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FF53E1">
        <w:rPr>
          <w:b/>
        </w:rPr>
        <w:t xml:space="preserve">Dostawa </w:t>
      </w:r>
      <w:proofErr w:type="spellStart"/>
      <w:r w:rsidRPr="00FF53E1">
        <w:rPr>
          <w:b/>
        </w:rPr>
        <w:t>spektofotometru</w:t>
      </w:r>
      <w:proofErr w:type="spellEnd"/>
      <w:r w:rsidRPr="00FF53E1">
        <w:rPr>
          <w:b/>
        </w:rPr>
        <w:t xml:space="preserve"> FTIR dla Instytutu </w:t>
      </w:r>
      <w:r>
        <w:rPr>
          <w:b/>
        </w:rPr>
        <w:t>E</w:t>
      </w:r>
      <w:r w:rsidRPr="00FF53E1">
        <w:rPr>
          <w:b/>
        </w:rPr>
        <w:t xml:space="preserve">lektroniki </w:t>
      </w:r>
      <w:proofErr w:type="spellStart"/>
      <w:r w:rsidRPr="00FF53E1">
        <w:rPr>
          <w:b/>
        </w:rPr>
        <w:t>WIEiT</w:t>
      </w:r>
      <w:proofErr w:type="spellEnd"/>
      <w:r w:rsidRPr="00FF53E1">
        <w:rPr>
          <w:b/>
        </w:rPr>
        <w:t xml:space="preserve"> </w:t>
      </w:r>
      <w:r w:rsidR="00EC779E">
        <w:rPr>
          <w:rFonts w:ascii="Verdana" w:hAnsi="Verdana"/>
          <w:b/>
        </w:rPr>
        <w:t xml:space="preserve">- </w:t>
      </w:r>
      <w:r w:rsidR="00EC779E" w:rsidRPr="00A0390C">
        <w:rPr>
          <w:rFonts w:cs="Calibri"/>
          <w:b/>
          <w:sz w:val="24"/>
          <w:szCs w:val="24"/>
        </w:rPr>
        <w:t>KC-zp.272-</w:t>
      </w:r>
      <w:r w:rsidR="00EC779E">
        <w:rPr>
          <w:rFonts w:cs="Calibri"/>
          <w:b/>
          <w:sz w:val="24"/>
          <w:szCs w:val="24"/>
        </w:rPr>
        <w:t>227</w:t>
      </w:r>
      <w:r w:rsidR="00EC779E" w:rsidRPr="00A0390C">
        <w:rPr>
          <w:rFonts w:cs="Calibri"/>
          <w:b/>
          <w:sz w:val="24"/>
          <w:szCs w:val="24"/>
        </w:rPr>
        <w:t>/2</w:t>
      </w:r>
      <w:r w:rsidR="00EC779E">
        <w:rPr>
          <w:rFonts w:cs="Calibri"/>
          <w:b/>
          <w:sz w:val="24"/>
          <w:szCs w:val="24"/>
        </w:rPr>
        <w:t>2</w:t>
      </w:r>
      <w:r w:rsidR="00EC779E">
        <w:rPr>
          <w:b/>
          <w:bCs/>
          <w:iCs/>
          <w:sz w:val="24"/>
          <w:szCs w:val="24"/>
        </w:rPr>
        <w:t xml:space="preserve">, </w:t>
      </w:r>
      <w:r w:rsidR="00EC779E">
        <w:rPr>
          <w:sz w:val="24"/>
          <w:szCs w:val="24"/>
        </w:rPr>
        <w:t xml:space="preserve">prowadzonego przez Akademię Górniczo-Hutniczą w Krakowie, </w:t>
      </w:r>
    </w:p>
    <w:p w14:paraId="049C3A39" w14:textId="77777777" w:rsidR="00EC779E" w:rsidRDefault="00EC779E" w:rsidP="00EC779E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87258B9" w14:textId="77777777" w:rsidR="00EC779E" w:rsidRDefault="00EC779E" w:rsidP="00EC779E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5C29E00" w14:textId="77777777" w:rsidR="00EC779E" w:rsidRDefault="00EC779E" w:rsidP="00EC779E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6345C50" w14:textId="77777777" w:rsidR="00EC779E" w:rsidRDefault="00EC779E" w:rsidP="00EC779E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41C63BA2" w14:textId="77777777" w:rsidR="00EC779E" w:rsidRDefault="00EC779E" w:rsidP="00EC779E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6CEA9622" w14:textId="77777777" w:rsidR="00EC779E" w:rsidRDefault="00EC779E" w:rsidP="00EC779E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7E8E7FD9" w14:textId="77777777" w:rsidR="00EC779E" w:rsidRDefault="00EC779E" w:rsidP="00EC779E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3BCB9E72" w14:textId="77777777" w:rsidR="00EC779E" w:rsidRDefault="00EC779E" w:rsidP="00EC779E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EC779E" w14:paraId="72B4BE04" w14:textId="77777777" w:rsidTr="00BD40E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A4393" w14:textId="77777777" w:rsidR="00EC779E" w:rsidRDefault="00EC779E" w:rsidP="00BD40EA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F0ECF" w14:textId="77777777" w:rsidR="00EC779E" w:rsidRDefault="00EC779E" w:rsidP="00BD40EA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7DBB6" w14:textId="77777777" w:rsidR="00EC779E" w:rsidRDefault="00EC779E" w:rsidP="00BD40EA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EC779E" w14:paraId="6BEB3AC6" w14:textId="77777777" w:rsidTr="00BD40E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A84AF" w14:textId="77777777" w:rsidR="00EC779E" w:rsidRDefault="00EC779E" w:rsidP="00BD40EA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0F056" w14:textId="77777777" w:rsidR="00EC779E" w:rsidRDefault="00EC779E" w:rsidP="00BD40EA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0E704" w14:textId="77777777" w:rsidR="00EC779E" w:rsidRDefault="00EC779E" w:rsidP="00BD40EA">
            <w:pPr>
              <w:widowControl w:val="0"/>
              <w:spacing w:line="360" w:lineRule="auto"/>
              <w:jc w:val="both"/>
            </w:pPr>
          </w:p>
        </w:tc>
      </w:tr>
      <w:tr w:rsidR="00EC779E" w14:paraId="4C35187F" w14:textId="77777777" w:rsidTr="00BD40E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AB239" w14:textId="77777777" w:rsidR="00EC779E" w:rsidRDefault="00EC779E" w:rsidP="00BD40EA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FBA9" w14:textId="77777777" w:rsidR="00EC779E" w:rsidRDefault="00EC779E" w:rsidP="00BD40EA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A831E" w14:textId="77777777" w:rsidR="00EC779E" w:rsidRDefault="00EC779E" w:rsidP="00BD40EA">
            <w:pPr>
              <w:widowControl w:val="0"/>
              <w:spacing w:line="360" w:lineRule="auto"/>
              <w:jc w:val="both"/>
            </w:pPr>
          </w:p>
        </w:tc>
      </w:tr>
      <w:tr w:rsidR="00EC779E" w14:paraId="4B370BEF" w14:textId="77777777" w:rsidTr="00BD40E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9B10E" w14:textId="77777777" w:rsidR="00EC779E" w:rsidRDefault="00EC779E" w:rsidP="00BD40EA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A35A9" w14:textId="77777777" w:rsidR="00EC779E" w:rsidRDefault="00EC779E" w:rsidP="00BD40EA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96A7D" w14:textId="77777777" w:rsidR="00EC779E" w:rsidRDefault="00EC779E" w:rsidP="00BD40EA">
            <w:pPr>
              <w:widowControl w:val="0"/>
              <w:spacing w:line="360" w:lineRule="auto"/>
              <w:jc w:val="both"/>
            </w:pPr>
          </w:p>
        </w:tc>
      </w:tr>
    </w:tbl>
    <w:p w14:paraId="19D1B774" w14:textId="77777777" w:rsidR="00EC779E" w:rsidRDefault="00EC779E" w:rsidP="00EC779E">
      <w:pPr>
        <w:widowControl w:val="0"/>
        <w:spacing w:line="360" w:lineRule="auto"/>
        <w:jc w:val="both"/>
      </w:pPr>
    </w:p>
    <w:p w14:paraId="1D7798A3" w14:textId="77777777" w:rsidR="00EC779E" w:rsidRDefault="00EC779E" w:rsidP="00EC779E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1027613C" w14:textId="77777777" w:rsidR="00EC779E" w:rsidRDefault="00EC779E" w:rsidP="00EC779E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1CA013B" w14:textId="77777777" w:rsidR="00EC779E" w:rsidRDefault="00EC779E" w:rsidP="00EC779E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4D9E0462" w14:textId="77777777" w:rsidR="00EC779E" w:rsidRDefault="00EC779E" w:rsidP="00EC779E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21AF62C" w14:textId="77777777" w:rsidR="00EC779E" w:rsidRDefault="00EC779E" w:rsidP="00EC779E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1F62D645" w14:textId="77777777" w:rsidR="00EC779E" w:rsidRDefault="00EC779E" w:rsidP="00EC779E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2DC2D834" w14:textId="77777777" w:rsidR="00EC779E" w:rsidRPr="002F3F5D" w:rsidRDefault="00EC779E" w:rsidP="00EC779E">
      <w:pPr>
        <w:tabs>
          <w:tab w:val="left" w:pos="540"/>
          <w:tab w:val="left" w:pos="780"/>
        </w:tabs>
        <w:suppressAutoHyphens/>
        <w:jc w:val="both"/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b/>
          <w:color w:val="FF0000"/>
          <w:lang w:eastAsia="zh-CN"/>
        </w:rPr>
        <w:t>.</w:t>
      </w:r>
    </w:p>
    <w:p w14:paraId="26ED1324" w14:textId="77777777" w:rsidR="00EC779E" w:rsidRPr="00ED777C" w:rsidRDefault="00EC779E" w:rsidP="00EC779E"/>
    <w:p w14:paraId="70041428" w14:textId="77777777" w:rsidR="00EC779E" w:rsidRPr="00EE5730" w:rsidRDefault="00EC779E" w:rsidP="00EC779E"/>
    <w:p w14:paraId="433333DC" w14:textId="3271E130" w:rsidR="00106AC7" w:rsidRPr="0000459B" w:rsidRDefault="00106AC7" w:rsidP="0000459B"/>
    <w:sectPr w:rsidR="00106AC7" w:rsidRPr="0000459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30A3C" w14:textId="77777777" w:rsidR="0082053F" w:rsidRDefault="0082053F">
      <w:r>
        <w:separator/>
      </w:r>
    </w:p>
  </w:endnote>
  <w:endnote w:type="continuationSeparator" w:id="0">
    <w:p w14:paraId="025DA3E9" w14:textId="77777777" w:rsidR="0082053F" w:rsidRDefault="00820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B3D7F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83195D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8282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A99E96A" w14:textId="77777777" w:rsidR="00336EEB" w:rsidRDefault="00C077E8" w:rsidP="00336EEB">
    <w:pPr>
      <w:pStyle w:val="Stopka"/>
      <w:tabs>
        <w:tab w:val="clear" w:pos="4536"/>
      </w:tabs>
      <w:jc w:val="center"/>
    </w:pPr>
    <w:r>
      <w:rPr>
        <w:noProof/>
      </w:rPr>
      <w:pict w14:anchorId="638D5466">
        <v:line id="_x0000_s1025" style="position:absolute;left:0;text-align:left;z-index:251657728" from="-3.85pt,8.7pt" to="455.15pt,8.7pt"/>
      </w:pict>
    </w:r>
  </w:p>
  <w:p w14:paraId="5D9C61A5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DF4D6" w14:textId="77777777" w:rsidR="009B69F9" w:rsidRDefault="009B69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79C95" w14:textId="77777777" w:rsidR="0082053F" w:rsidRDefault="0082053F">
      <w:r>
        <w:separator/>
      </w:r>
    </w:p>
  </w:footnote>
  <w:footnote w:type="continuationSeparator" w:id="0">
    <w:p w14:paraId="70B4C87C" w14:textId="77777777" w:rsidR="0082053F" w:rsidRDefault="008205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42F04" w14:textId="77777777" w:rsidR="009B69F9" w:rsidRDefault="009B69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BB37E" w14:textId="77777777" w:rsidR="009B69F9" w:rsidRDefault="009B69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C5850" w14:textId="77777777" w:rsidR="009B69F9" w:rsidRDefault="009B69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57016603">
    <w:abstractNumId w:val="14"/>
  </w:num>
  <w:num w:numId="2" w16cid:durableId="1839271468">
    <w:abstractNumId w:val="0"/>
  </w:num>
  <w:num w:numId="3" w16cid:durableId="1389378139">
    <w:abstractNumId w:val="12"/>
  </w:num>
  <w:num w:numId="4" w16cid:durableId="45034110">
    <w:abstractNumId w:val="8"/>
  </w:num>
  <w:num w:numId="5" w16cid:durableId="1309937418">
    <w:abstractNumId w:val="7"/>
  </w:num>
  <w:num w:numId="6" w16cid:durableId="589125745">
    <w:abstractNumId w:val="1"/>
  </w:num>
  <w:num w:numId="7" w16cid:durableId="591550722">
    <w:abstractNumId w:val="6"/>
  </w:num>
  <w:num w:numId="8" w16cid:durableId="2091613900">
    <w:abstractNumId w:val="3"/>
  </w:num>
  <w:num w:numId="9" w16cid:durableId="657076714">
    <w:abstractNumId w:val="2"/>
  </w:num>
  <w:num w:numId="10" w16cid:durableId="669017537">
    <w:abstractNumId w:val="5"/>
  </w:num>
  <w:num w:numId="11" w16cid:durableId="1771966820">
    <w:abstractNumId w:val="11"/>
  </w:num>
  <w:num w:numId="12" w16cid:durableId="1803648433">
    <w:abstractNumId w:val="4"/>
  </w:num>
  <w:num w:numId="13" w16cid:durableId="1341153189">
    <w:abstractNumId w:val="10"/>
  </w:num>
  <w:num w:numId="14" w16cid:durableId="1007011">
    <w:abstractNumId w:val="13"/>
  </w:num>
  <w:num w:numId="15" w16cid:durableId="1901918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053F"/>
    <w:rsid w:val="0000184A"/>
    <w:rsid w:val="0000459B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053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69F9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077E8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C779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882125"/>
  <w15:chartTrackingRefBased/>
  <w15:docId w15:val="{C8D6D3D3-A143-4E6D-866B-420A63FC2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C779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EC779E"/>
    <w:rPr>
      <w:b/>
      <w:sz w:val="24"/>
    </w:rPr>
  </w:style>
  <w:style w:type="character" w:customStyle="1" w:styleId="NagwekZnak">
    <w:name w:val="Nagłówek Znak"/>
    <w:link w:val="Nagwek"/>
    <w:rsid w:val="00EC779E"/>
  </w:style>
  <w:style w:type="paragraph" w:styleId="Akapitzlist">
    <w:name w:val="List Paragraph"/>
    <w:basedOn w:val="Normalny"/>
    <w:uiPriority w:val="34"/>
    <w:qFormat/>
    <w:rsid w:val="00EC779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337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2022-04-13T12:05:00Z</cp:lastPrinted>
  <dcterms:created xsi:type="dcterms:W3CDTF">2022-04-13T12:04:00Z</dcterms:created>
  <dcterms:modified xsi:type="dcterms:W3CDTF">2022-04-13T12:05:00Z</dcterms:modified>
</cp:coreProperties>
</file>