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131BF" w14:textId="75DC2880" w:rsidR="006676AE" w:rsidRPr="001F23D4" w:rsidRDefault="006676AE" w:rsidP="006676AE">
      <w:pPr>
        <w:pStyle w:val="Nagwek4"/>
        <w:rPr>
          <w:b/>
          <w:i w:val="0"/>
          <w:szCs w:val="24"/>
        </w:rPr>
      </w:pPr>
      <w:r w:rsidRPr="001F23D4">
        <w:rPr>
          <w:b/>
          <w:i w:val="0"/>
          <w:szCs w:val="24"/>
        </w:rPr>
        <w:t xml:space="preserve">Załącznik nr </w:t>
      </w:r>
      <w:r w:rsidR="00E406E0">
        <w:rPr>
          <w:b/>
          <w:i w:val="0"/>
          <w:szCs w:val="24"/>
        </w:rPr>
        <w:t>3</w:t>
      </w:r>
      <w:r w:rsidR="00B36ABD" w:rsidRPr="001F23D4">
        <w:rPr>
          <w:b/>
          <w:i w:val="0"/>
          <w:szCs w:val="24"/>
        </w:rPr>
        <w:t xml:space="preserve"> do SWZ</w:t>
      </w:r>
    </w:p>
    <w:p w14:paraId="0D1E27E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8ECC51E" w14:textId="77777777" w:rsidR="006676AE" w:rsidRPr="00230E2B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230E2B">
        <w:rPr>
          <w:rFonts w:ascii="Times New Roman" w:hAnsi="Times New Roman"/>
          <w:sz w:val="24"/>
          <w:szCs w:val="24"/>
        </w:rPr>
        <w:t>Znak sprawy:</w:t>
      </w:r>
      <w:r w:rsidRPr="00230E2B">
        <w:rPr>
          <w:rFonts w:ascii="Times New Roman" w:hAnsi="Times New Roman"/>
          <w:b/>
          <w:sz w:val="24"/>
          <w:szCs w:val="24"/>
        </w:rPr>
        <w:t xml:space="preserve"> </w:t>
      </w:r>
      <w:r w:rsidR="0013561F" w:rsidRPr="00230E2B">
        <w:rPr>
          <w:rFonts w:ascii="Times New Roman" w:hAnsi="Times New Roman"/>
          <w:b/>
          <w:sz w:val="24"/>
          <w:szCs w:val="24"/>
        </w:rPr>
        <w:t>ZP.271.12.2022</w:t>
      </w:r>
    </w:p>
    <w:p w14:paraId="0E52FCB3" w14:textId="77777777" w:rsidR="00C4103F" w:rsidRPr="00230E2B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230E2B">
        <w:rPr>
          <w:rFonts w:ascii="Times New Roman" w:hAnsi="Times New Roman"/>
          <w:b/>
          <w:sz w:val="24"/>
          <w:szCs w:val="24"/>
        </w:rPr>
        <w:t>Zamawiający</w:t>
      </w:r>
      <w:r w:rsidR="007936D6" w:rsidRPr="00230E2B">
        <w:rPr>
          <w:rFonts w:ascii="Times New Roman" w:hAnsi="Times New Roman"/>
          <w:b/>
          <w:sz w:val="24"/>
          <w:szCs w:val="24"/>
        </w:rPr>
        <w:t>:</w:t>
      </w:r>
    </w:p>
    <w:p w14:paraId="20B5089D" w14:textId="77777777" w:rsidR="006676AE" w:rsidRPr="00230E2B" w:rsidRDefault="006676AE" w:rsidP="00E24546">
      <w:pPr>
        <w:pStyle w:val="Tekstpodstawowy"/>
        <w:spacing w:after="0"/>
        <w:ind w:left="4111"/>
      </w:pPr>
      <w:r w:rsidRPr="00230E2B">
        <w:t xml:space="preserve"> </w:t>
      </w:r>
      <w:r w:rsidR="0013561F" w:rsidRPr="00230E2B">
        <w:t>GMINA NIEPOŁOMICE</w:t>
      </w:r>
    </w:p>
    <w:p w14:paraId="5C18419B" w14:textId="77777777" w:rsidR="006676AE" w:rsidRPr="00230E2B" w:rsidRDefault="006676AE" w:rsidP="00E24546">
      <w:pPr>
        <w:pStyle w:val="Tekstpodstawowy"/>
        <w:spacing w:after="0" w:line="276" w:lineRule="auto"/>
        <w:ind w:left="4111"/>
      </w:pPr>
      <w:r w:rsidRPr="00230E2B">
        <w:t xml:space="preserve"> </w:t>
      </w:r>
      <w:r w:rsidR="0013561F" w:rsidRPr="00230E2B">
        <w:t>Pl. Zwycięstwa</w:t>
      </w:r>
      <w:r w:rsidRPr="00230E2B">
        <w:t xml:space="preserve"> </w:t>
      </w:r>
      <w:r w:rsidR="0013561F" w:rsidRPr="00230E2B">
        <w:t>13</w:t>
      </w:r>
      <w:r w:rsidRPr="00230E2B">
        <w:t xml:space="preserve"> </w:t>
      </w:r>
    </w:p>
    <w:p w14:paraId="2999B798" w14:textId="77777777" w:rsidR="00F90CD1" w:rsidRPr="00230E2B" w:rsidRDefault="006676AE" w:rsidP="00F90CD1">
      <w:pPr>
        <w:pStyle w:val="Tekstpodstawowy"/>
        <w:spacing w:after="0" w:line="276" w:lineRule="auto"/>
        <w:ind w:left="4111"/>
      </w:pPr>
      <w:r w:rsidRPr="00230E2B">
        <w:t xml:space="preserve"> </w:t>
      </w:r>
      <w:r w:rsidR="0013561F" w:rsidRPr="00230E2B">
        <w:t>32-005</w:t>
      </w:r>
      <w:r w:rsidRPr="00230E2B">
        <w:t xml:space="preserve"> </w:t>
      </w:r>
      <w:r w:rsidR="0013561F" w:rsidRPr="00230E2B">
        <w:t>Niepołomice</w:t>
      </w:r>
    </w:p>
    <w:p w14:paraId="0925055C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C4B444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E8852C8" w14:textId="77777777"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6EDC929A" w14:textId="77777777"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1EF116E2" w14:textId="77777777"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207962C" w14:textId="77777777"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818E70F" w14:textId="77777777"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0E64F275" w14:textId="77777777"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51B63B55" w14:textId="77777777"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70F1AFF" w14:textId="77777777"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3561F" w:rsidRPr="0012157F" w14:paraId="761FFD2C" w14:textId="77777777" w:rsidTr="00B662A5">
        <w:tc>
          <w:tcPr>
            <w:tcW w:w="9212" w:type="dxa"/>
            <w:shd w:val="clear" w:color="auto" w:fill="D9D9D9"/>
          </w:tcPr>
          <w:p w14:paraId="798B90C9" w14:textId="77777777" w:rsidR="0013561F" w:rsidRPr="0012157F" w:rsidRDefault="0013561F" w:rsidP="00B662A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A3E5B4A" w14:textId="1383206D" w:rsidR="0013561F" w:rsidRPr="0012157F" w:rsidRDefault="0013561F" w:rsidP="00B662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3561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356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3561F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</w:t>
            </w:r>
            <w:r w:rsidR="000F0153">
              <w:rPr>
                <w:rFonts w:ascii="Arial" w:hAnsi="Arial" w:cs="Arial"/>
                <w:sz w:val="24"/>
                <w:szCs w:val="24"/>
              </w:rPr>
              <w:t xml:space="preserve"> oraz na podstawie art. 7 ust.1</w:t>
            </w:r>
            <w:r w:rsidR="00B953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0153">
              <w:rPr>
                <w:rFonts w:ascii="Arial" w:hAnsi="Arial" w:cs="Arial"/>
                <w:sz w:val="24"/>
                <w:szCs w:val="24"/>
              </w:rPr>
              <w:t>ustawy z dnia 13 kwietnia 2022 r. O szczególnych rozwiązaniach w zakresie przeciwdziałania wspierania agresji na Ukrainę oraz służących ochronie bezpieczeństwa narodowego (</w:t>
            </w:r>
            <w:proofErr w:type="spellStart"/>
            <w:r w:rsidR="00B953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="00B9539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F0153">
              <w:rPr>
                <w:rFonts w:ascii="Arial" w:hAnsi="Arial" w:cs="Arial"/>
                <w:sz w:val="24"/>
                <w:szCs w:val="24"/>
              </w:rPr>
              <w:t xml:space="preserve">Dz.U. z 2022 r. poz. 835) 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dotyczące:</w:t>
            </w:r>
          </w:p>
          <w:p w14:paraId="454111DB" w14:textId="77777777" w:rsidR="0013561F" w:rsidRPr="0012157F" w:rsidRDefault="0013561F" w:rsidP="00B662A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6C56CEA8" w14:textId="77777777" w:rsidR="0013561F" w:rsidRPr="0012157F" w:rsidRDefault="0013561F" w:rsidP="00B662A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5942E38A" w14:textId="77777777" w:rsidR="0013561F" w:rsidRPr="0012157F" w:rsidRDefault="0013561F" w:rsidP="00B662A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4406B3C" w14:textId="77777777"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5EA626" w14:textId="77777777"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18F957" w14:textId="77777777"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13561F" w:rsidRPr="0013561F">
        <w:rPr>
          <w:rFonts w:ascii="Arial" w:hAnsi="Arial" w:cs="Arial"/>
          <w:b/>
          <w:sz w:val="24"/>
          <w:szCs w:val="24"/>
        </w:rPr>
        <w:t>GMINA NIEPOŁOMICE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0D699C19" w14:textId="77777777" w:rsidR="00103102" w:rsidRDefault="0013561F" w:rsidP="0010310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3561F">
        <w:rPr>
          <w:rFonts w:ascii="Arial" w:hAnsi="Arial" w:cs="Arial"/>
          <w:b/>
          <w:sz w:val="24"/>
          <w:szCs w:val="24"/>
        </w:rPr>
        <w:t>Realizacja przedsięwzięć niskoemisyjnych budynków jednorodzinnych w ramach programu STOP SMOG dla Gminy Niepołomice - Etap I</w:t>
      </w:r>
      <w:r w:rsidR="0066166E">
        <w:rPr>
          <w:rFonts w:ascii="Arial" w:hAnsi="Arial" w:cs="Arial"/>
          <w:b/>
          <w:sz w:val="24"/>
          <w:szCs w:val="24"/>
        </w:rPr>
        <w:t xml:space="preserve"> </w:t>
      </w:r>
    </w:p>
    <w:p w14:paraId="61224A0E" w14:textId="46F69069" w:rsidR="005434B3" w:rsidRPr="0012157F" w:rsidRDefault="0066166E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…….</w:t>
      </w:r>
    </w:p>
    <w:p w14:paraId="7B7FF7EA" w14:textId="77777777"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756BD5F" w14:textId="14C33A08"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C62181">
        <w:rPr>
          <w:rFonts w:ascii="Arial" w:hAnsi="Arial" w:cs="Arial"/>
          <w:sz w:val="24"/>
          <w:szCs w:val="24"/>
        </w:rPr>
        <w:t xml:space="preserve"> </w:t>
      </w:r>
      <w:r w:rsidR="00C62181">
        <w:rPr>
          <w:rFonts w:ascii="Arial" w:hAnsi="Arial" w:cs="Arial"/>
          <w:sz w:val="24"/>
          <w:szCs w:val="24"/>
        </w:rPr>
        <w:t xml:space="preserve">oraz na podstawie art. 7 ust.1 ustawy z dnia 13 kwietnia 2022 r. O szczególnych rozwiązaniach w zakresie przeciwdziałania wspierania agresji </w:t>
      </w:r>
      <w:r w:rsidR="00C62181">
        <w:rPr>
          <w:rFonts w:ascii="Arial" w:hAnsi="Arial" w:cs="Arial"/>
          <w:sz w:val="24"/>
          <w:szCs w:val="24"/>
        </w:rPr>
        <w:lastRenderedPageBreak/>
        <w:t>na Ukrainę oraz służących ochronie bezpieczeństwa narodowego (</w:t>
      </w:r>
      <w:proofErr w:type="spellStart"/>
      <w:r w:rsidR="00C62181">
        <w:rPr>
          <w:rFonts w:ascii="Arial" w:hAnsi="Arial" w:cs="Arial"/>
          <w:sz w:val="24"/>
          <w:szCs w:val="24"/>
        </w:rPr>
        <w:t>t.j</w:t>
      </w:r>
      <w:proofErr w:type="spellEnd"/>
      <w:r w:rsidR="00C62181">
        <w:rPr>
          <w:rFonts w:ascii="Arial" w:hAnsi="Arial" w:cs="Arial"/>
          <w:sz w:val="24"/>
          <w:szCs w:val="24"/>
        </w:rPr>
        <w:t xml:space="preserve">. Dz.U. z 2022 r. poz. 835)  </w:t>
      </w:r>
    </w:p>
    <w:p w14:paraId="55ABDEF8" w14:textId="77777777"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342EAA45" w14:textId="77777777"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7D46E7D0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24381318" w14:textId="77777777"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1641555D" w14:textId="77777777"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63749BDD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B8C4747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1F97280A" w14:textId="77777777"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04E7D8C9" w14:textId="77777777"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4D743FA1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7FB9EE8F" w14:textId="77777777"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1B01D372" w14:textId="77777777"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30197AAE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C843CE0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58204B25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0A16911" w14:textId="77777777"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14:paraId="6B4880E6" w14:textId="77777777"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5785DB95" w14:textId="77777777"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545CFDA" w14:textId="77777777"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243A72D" w14:textId="77777777"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1871400B" w14:textId="77777777"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4BB29F8A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9F5E28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62EBE30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712364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5676E60" w14:textId="77777777"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A1712" w14:textId="77777777" w:rsidR="00464901" w:rsidRDefault="00464901" w:rsidP="0038231F">
      <w:pPr>
        <w:spacing w:after="0" w:line="240" w:lineRule="auto"/>
      </w:pPr>
      <w:r>
        <w:separator/>
      </w:r>
    </w:p>
  </w:endnote>
  <w:endnote w:type="continuationSeparator" w:id="0">
    <w:p w14:paraId="08783DA3" w14:textId="77777777" w:rsidR="00464901" w:rsidRDefault="004649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45272" w14:textId="77777777" w:rsidR="0013561F" w:rsidRDefault="001356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605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7C850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7A1C0" w14:textId="77777777" w:rsidR="0013561F" w:rsidRDefault="001356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C862B" w14:textId="77777777" w:rsidR="00464901" w:rsidRDefault="00464901" w:rsidP="0038231F">
      <w:pPr>
        <w:spacing w:after="0" w:line="240" w:lineRule="auto"/>
      </w:pPr>
      <w:r>
        <w:separator/>
      </w:r>
    </w:p>
  </w:footnote>
  <w:footnote w:type="continuationSeparator" w:id="0">
    <w:p w14:paraId="07426DC9" w14:textId="77777777" w:rsidR="00464901" w:rsidRDefault="004649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B9578" w14:textId="77777777" w:rsidR="0013561F" w:rsidRDefault="00135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31FD1" w14:textId="77777777" w:rsidR="0013561F" w:rsidRDefault="00135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7B1CB" w14:textId="77777777" w:rsidR="0013561F" w:rsidRDefault="001356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842008">
    <w:abstractNumId w:val="8"/>
  </w:num>
  <w:num w:numId="2" w16cid:durableId="2049143992">
    <w:abstractNumId w:val="0"/>
  </w:num>
  <w:num w:numId="3" w16cid:durableId="199171984">
    <w:abstractNumId w:val="7"/>
  </w:num>
  <w:num w:numId="4" w16cid:durableId="220673539">
    <w:abstractNumId w:val="10"/>
  </w:num>
  <w:num w:numId="5" w16cid:durableId="1333483439">
    <w:abstractNumId w:val="9"/>
  </w:num>
  <w:num w:numId="6" w16cid:durableId="173032572">
    <w:abstractNumId w:val="6"/>
  </w:num>
  <w:num w:numId="7" w16cid:durableId="349920455">
    <w:abstractNumId w:val="1"/>
  </w:num>
  <w:num w:numId="8" w16cid:durableId="398526361">
    <w:abstractNumId w:val="4"/>
  </w:num>
  <w:num w:numId="9" w16cid:durableId="539512849">
    <w:abstractNumId w:val="2"/>
  </w:num>
  <w:num w:numId="10" w16cid:durableId="1850102732">
    <w:abstractNumId w:val="5"/>
  </w:num>
  <w:num w:numId="11" w16cid:durableId="19867394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90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153"/>
    <w:rsid w:val="00103102"/>
    <w:rsid w:val="00110593"/>
    <w:rsid w:val="0012157F"/>
    <w:rsid w:val="0013561F"/>
    <w:rsid w:val="00160A7A"/>
    <w:rsid w:val="001902D2"/>
    <w:rsid w:val="001C6945"/>
    <w:rsid w:val="001F027E"/>
    <w:rsid w:val="001F23D4"/>
    <w:rsid w:val="00203A40"/>
    <w:rsid w:val="002168A8"/>
    <w:rsid w:val="00230E2B"/>
    <w:rsid w:val="00232DF0"/>
    <w:rsid w:val="002426FF"/>
    <w:rsid w:val="00255142"/>
    <w:rsid w:val="00256CEC"/>
    <w:rsid w:val="00262D61"/>
    <w:rsid w:val="00284368"/>
    <w:rsid w:val="00287AE8"/>
    <w:rsid w:val="00290219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490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166E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5396"/>
    <w:rsid w:val="00BB0C3C"/>
    <w:rsid w:val="00C014B5"/>
    <w:rsid w:val="00C113BF"/>
    <w:rsid w:val="00C4103F"/>
    <w:rsid w:val="00C57DEB"/>
    <w:rsid w:val="00C62181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06E0"/>
    <w:rsid w:val="00E4443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39DB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9BBE67"/>
  <w15:docId w15:val="{5F10F555-8008-4397-9518-83353C6FF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2022-04-20T08:37:00Z</cp:lastPrinted>
  <dcterms:created xsi:type="dcterms:W3CDTF">2022-05-11T07:31:00Z</dcterms:created>
  <dcterms:modified xsi:type="dcterms:W3CDTF">2022-05-11T07:31:00Z</dcterms:modified>
</cp:coreProperties>
</file>