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81AEF5E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E831E3">
        <w:rPr>
          <w:b/>
          <w:bCs/>
          <w:sz w:val="20"/>
          <w:szCs w:val="20"/>
        </w:rPr>
        <w:t>u</w:t>
      </w:r>
      <w:r w:rsidR="00E831E3" w:rsidRPr="00E831E3">
        <w:rPr>
          <w:b/>
          <w:bCs/>
          <w:sz w:val="20"/>
          <w:szCs w:val="20"/>
        </w:rPr>
        <w:t>sługa prania pościeli wraz z transportem dla Ośrodka AGH w Łukęcinie, - Kc-zp.272-</w:t>
      </w:r>
      <w:r w:rsidR="00397421">
        <w:rPr>
          <w:b/>
          <w:bCs/>
          <w:sz w:val="20"/>
          <w:szCs w:val="20"/>
        </w:rPr>
        <w:t>159</w:t>
      </w:r>
      <w:r w:rsidR="00E831E3" w:rsidRPr="00E831E3">
        <w:rPr>
          <w:b/>
          <w:bCs/>
          <w:sz w:val="20"/>
          <w:szCs w:val="20"/>
        </w:rPr>
        <w:t>/2</w:t>
      </w:r>
      <w:r w:rsidR="00397421">
        <w:rPr>
          <w:b/>
          <w:bCs/>
          <w:sz w:val="20"/>
          <w:szCs w:val="20"/>
        </w:rPr>
        <w:t>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7024E10B" w14:textId="77777777" w:rsidR="00E831E3" w:rsidRDefault="00E831E3" w:rsidP="00E831E3">
      <w:pPr>
        <w:tabs>
          <w:tab w:val="right" w:pos="9000"/>
        </w:tabs>
      </w:pPr>
    </w:p>
    <w:p w14:paraId="51DA4F0B" w14:textId="77777777" w:rsidR="00E831E3" w:rsidRPr="00CF740E" w:rsidRDefault="00E831E3" w:rsidP="00E831E3">
      <w:pPr>
        <w:widowControl w:val="0"/>
        <w:rPr>
          <w:b/>
          <w:sz w:val="22"/>
          <w:szCs w:val="22"/>
        </w:rPr>
      </w:pPr>
      <w:r w:rsidRPr="00CF740E">
        <w:rPr>
          <w:b/>
          <w:sz w:val="22"/>
          <w:szCs w:val="22"/>
        </w:rPr>
        <w:t>Cena brutto</w:t>
      </w:r>
      <w:r>
        <w:rPr>
          <w:b/>
          <w:sz w:val="22"/>
          <w:szCs w:val="22"/>
        </w:rPr>
        <w:t xml:space="preserve"> za całość przedmiotu zamówienia </w:t>
      </w:r>
      <w:r w:rsidRPr="00CF740E">
        <w:rPr>
          <w:b/>
          <w:sz w:val="22"/>
          <w:szCs w:val="22"/>
        </w:rPr>
        <w:t>: .........................................................................PLN</w:t>
      </w:r>
    </w:p>
    <w:p w14:paraId="3F173023" w14:textId="77777777" w:rsidR="00E831E3" w:rsidRDefault="00E831E3" w:rsidP="00E831E3">
      <w:pPr>
        <w:widowControl w:val="0"/>
        <w:jc w:val="both"/>
        <w:rPr>
          <w:sz w:val="22"/>
          <w:szCs w:val="22"/>
        </w:rPr>
      </w:pPr>
    </w:p>
    <w:p w14:paraId="779E9211" w14:textId="77777777" w:rsidR="00E831E3" w:rsidRPr="00CF740E" w:rsidRDefault="00E831E3" w:rsidP="00E831E3">
      <w:pPr>
        <w:widowControl w:val="0"/>
        <w:jc w:val="both"/>
        <w:rPr>
          <w:sz w:val="22"/>
          <w:szCs w:val="22"/>
        </w:rPr>
      </w:pPr>
      <w:r w:rsidRPr="00CF740E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95690D6" w14:textId="77777777" w:rsidR="00E831E3" w:rsidRDefault="00E831E3" w:rsidP="00E831E3">
      <w:pPr>
        <w:pStyle w:val="Tekstpodstawowy"/>
        <w:rPr>
          <w:sz w:val="22"/>
          <w:szCs w:val="22"/>
        </w:rPr>
      </w:pPr>
    </w:p>
    <w:p w14:paraId="28FF228F" w14:textId="77777777" w:rsidR="00E831E3" w:rsidRDefault="00E831E3" w:rsidP="00E831E3">
      <w:pPr>
        <w:pStyle w:val="Tekstpodstawowy"/>
        <w:rPr>
          <w:sz w:val="22"/>
          <w:szCs w:val="22"/>
        </w:rPr>
      </w:pPr>
      <w:r w:rsidRPr="00CF740E">
        <w:rPr>
          <w:sz w:val="22"/>
          <w:szCs w:val="22"/>
        </w:rPr>
        <w:t xml:space="preserve">Powyższa cena zawiera </w:t>
      </w:r>
      <w:r>
        <w:rPr>
          <w:sz w:val="22"/>
          <w:szCs w:val="22"/>
        </w:rPr>
        <w:t>właściwą stawkę podatku VAT.</w:t>
      </w:r>
    </w:p>
    <w:p w14:paraId="3BA28ED6" w14:textId="77777777" w:rsidR="00C44333" w:rsidRDefault="00C44333" w:rsidP="00E831E3">
      <w:pPr>
        <w:pStyle w:val="Tekstpodstawowy"/>
        <w:spacing w:line="240" w:lineRule="auto"/>
        <w:rPr>
          <w:sz w:val="22"/>
          <w:szCs w:val="22"/>
        </w:rPr>
      </w:pPr>
    </w:p>
    <w:p w14:paraId="72842E61" w14:textId="35E35C4F" w:rsidR="00E831E3" w:rsidRDefault="00E831E3" w:rsidP="00E831E3">
      <w:pPr>
        <w:pStyle w:val="Tekstpodstawowy"/>
        <w:spacing w:line="240" w:lineRule="auto"/>
        <w:rPr>
          <w:b w:val="0"/>
          <w:sz w:val="22"/>
          <w:szCs w:val="22"/>
        </w:rPr>
      </w:pPr>
      <w:r w:rsidRPr="00350598">
        <w:rPr>
          <w:sz w:val="22"/>
          <w:szCs w:val="22"/>
        </w:rPr>
        <w:t xml:space="preserve">Termin realizacji umowy: </w:t>
      </w:r>
      <w:r w:rsidR="00232883" w:rsidRPr="00232883">
        <w:rPr>
          <w:b w:val="0"/>
          <w:sz w:val="22"/>
          <w:szCs w:val="22"/>
        </w:rPr>
        <w:t xml:space="preserve">do </w:t>
      </w:r>
      <w:r w:rsidR="004D4787">
        <w:rPr>
          <w:b w:val="0"/>
          <w:sz w:val="22"/>
          <w:szCs w:val="22"/>
        </w:rPr>
        <w:t xml:space="preserve">12 </w:t>
      </w:r>
      <w:r w:rsidR="00232883" w:rsidRPr="00232883">
        <w:rPr>
          <w:b w:val="0"/>
          <w:sz w:val="22"/>
          <w:szCs w:val="22"/>
        </w:rPr>
        <w:t xml:space="preserve"> miesięcy</w:t>
      </w:r>
      <w:r w:rsidR="00232883">
        <w:rPr>
          <w:sz w:val="22"/>
          <w:szCs w:val="22"/>
        </w:rPr>
        <w:t xml:space="preserve"> </w:t>
      </w:r>
      <w:r w:rsidRPr="00A3612E">
        <w:rPr>
          <w:b w:val="0"/>
          <w:sz w:val="22"/>
          <w:szCs w:val="22"/>
        </w:rPr>
        <w:t>od daty zawarcia umowy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59BC0103" w:rsidR="008D2AB8" w:rsidRDefault="008D2AB8" w:rsidP="008D2AB8">
      <w:pPr>
        <w:jc w:val="right"/>
        <w:rPr>
          <w:sz w:val="22"/>
          <w:szCs w:val="22"/>
        </w:rPr>
      </w:pPr>
    </w:p>
    <w:p w14:paraId="1C7FBF70" w14:textId="6BDFDC04" w:rsidR="00D22891" w:rsidRDefault="00D22891" w:rsidP="008D2AB8">
      <w:pPr>
        <w:jc w:val="right"/>
        <w:rPr>
          <w:sz w:val="22"/>
          <w:szCs w:val="22"/>
        </w:rPr>
      </w:pPr>
    </w:p>
    <w:p w14:paraId="0608655D" w14:textId="6F697EDC" w:rsidR="00D22891" w:rsidRDefault="00D22891" w:rsidP="008D2AB8">
      <w:pPr>
        <w:jc w:val="right"/>
        <w:rPr>
          <w:sz w:val="22"/>
          <w:szCs w:val="22"/>
        </w:rPr>
      </w:pPr>
    </w:p>
    <w:p w14:paraId="3D34A7F2" w14:textId="281BC9A7" w:rsidR="0011604D" w:rsidRDefault="0011604D" w:rsidP="008D2AB8">
      <w:pPr>
        <w:jc w:val="right"/>
        <w:rPr>
          <w:sz w:val="22"/>
          <w:szCs w:val="22"/>
        </w:rPr>
      </w:pPr>
    </w:p>
    <w:p w14:paraId="4D13E43C" w14:textId="0F27A01A" w:rsidR="0011604D" w:rsidRDefault="0011604D" w:rsidP="008D2AB8">
      <w:pPr>
        <w:jc w:val="right"/>
        <w:rPr>
          <w:sz w:val="22"/>
          <w:szCs w:val="22"/>
        </w:rPr>
      </w:pPr>
    </w:p>
    <w:p w14:paraId="7E35B1CD" w14:textId="77777777" w:rsidR="0011604D" w:rsidRDefault="0011604D" w:rsidP="008D2AB8">
      <w:pPr>
        <w:jc w:val="right"/>
        <w:rPr>
          <w:sz w:val="22"/>
          <w:szCs w:val="22"/>
        </w:rPr>
      </w:pPr>
      <w:bookmarkStart w:id="1" w:name="_GoBack"/>
      <w:bookmarkEnd w:id="1"/>
    </w:p>
    <w:p w14:paraId="0AA8F8AE" w14:textId="77777777" w:rsidR="00232883" w:rsidRPr="00BA79C6" w:rsidRDefault="00232883" w:rsidP="008D2AB8">
      <w:pPr>
        <w:jc w:val="right"/>
        <w:rPr>
          <w:sz w:val="22"/>
          <w:szCs w:val="22"/>
        </w:rPr>
      </w:pPr>
    </w:p>
    <w:p w14:paraId="69D2426C" w14:textId="65B81D54" w:rsidR="00E831E3" w:rsidRDefault="00E831E3" w:rsidP="00E831E3">
      <w:pPr>
        <w:ind w:right="425"/>
        <w:rPr>
          <w:sz w:val="22"/>
        </w:rPr>
      </w:pPr>
    </w:p>
    <w:p w14:paraId="634A0D95" w14:textId="2AF806D0" w:rsidR="00C44333" w:rsidRDefault="00C44333" w:rsidP="00E831E3">
      <w:pPr>
        <w:ind w:right="425"/>
        <w:rPr>
          <w:sz w:val="22"/>
        </w:rPr>
      </w:pPr>
    </w:p>
    <w:p w14:paraId="082A32CE" w14:textId="77777777" w:rsidR="00C44333" w:rsidRDefault="00C44333" w:rsidP="00E831E3">
      <w:pPr>
        <w:ind w:right="425"/>
        <w:rPr>
          <w:sz w:val="22"/>
        </w:rPr>
      </w:pPr>
    </w:p>
    <w:p w14:paraId="424B0E17" w14:textId="77777777" w:rsidR="00E831E3" w:rsidRDefault="00E831E3" w:rsidP="00E831E3">
      <w:pPr>
        <w:ind w:right="425"/>
        <w:rPr>
          <w:sz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4"/>
        <w:gridCol w:w="2564"/>
        <w:gridCol w:w="1251"/>
        <w:gridCol w:w="1262"/>
        <w:gridCol w:w="1179"/>
        <w:gridCol w:w="747"/>
        <w:gridCol w:w="1193"/>
      </w:tblGrid>
      <w:tr w:rsidR="00E831E3" w14:paraId="3F3F7F57" w14:textId="77777777" w:rsidTr="00F331B8">
        <w:trPr>
          <w:trHeight w:val="652"/>
        </w:trPr>
        <w:tc>
          <w:tcPr>
            <w:tcW w:w="46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62008FBF" w14:textId="77777777" w:rsidR="00E831E3" w:rsidRDefault="00E831E3" w:rsidP="00F331B8">
            <w:pPr>
              <w:jc w:val="center"/>
            </w:pPr>
            <w:r>
              <w:rPr>
                <w:sz w:val="20"/>
              </w:rPr>
              <w:lastRenderedPageBreak/>
              <w:t>L.p.</w:t>
            </w:r>
          </w:p>
        </w:tc>
        <w:tc>
          <w:tcPr>
            <w:tcW w:w="141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4A976AF4" w14:textId="77777777" w:rsidR="00E831E3" w:rsidRDefault="00E831E3" w:rsidP="00F331B8">
            <w:pPr>
              <w:jc w:val="center"/>
            </w:pPr>
            <w:r>
              <w:rPr>
                <w:b/>
                <w:sz w:val="20"/>
              </w:rPr>
              <w:t>Nazwa elementu</w:t>
            </w:r>
          </w:p>
          <w:p w14:paraId="2DEEE0F1" w14:textId="77777777" w:rsidR="00E831E3" w:rsidRDefault="00E831E3" w:rsidP="00F331B8">
            <w:pPr>
              <w:jc w:val="center"/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69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68BEC0FC" w14:textId="77777777" w:rsidR="00E831E3" w:rsidRDefault="00E831E3" w:rsidP="00F331B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  <w:p w14:paraId="40385046" w14:textId="7F5EE212" w:rsidR="00C9520D" w:rsidRPr="00C9520D" w:rsidRDefault="00C9520D" w:rsidP="00F331B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4B6C5549" w14:textId="77777777" w:rsidR="00E831E3" w:rsidRDefault="00E831E3" w:rsidP="00F331B8">
            <w:pPr>
              <w:jc w:val="center"/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65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1610B2C8" w14:textId="77777777" w:rsidR="00E831E3" w:rsidRDefault="00E831E3" w:rsidP="00F331B8">
            <w:pPr>
              <w:jc w:val="center"/>
            </w:pPr>
            <w:r>
              <w:rPr>
                <w:b/>
                <w:sz w:val="20"/>
              </w:rPr>
              <w:t>Wartość netto</w:t>
            </w:r>
          </w:p>
          <w:p w14:paraId="19A74D4B" w14:textId="77777777" w:rsidR="00E831E3" w:rsidRDefault="00E831E3" w:rsidP="00F331B8">
            <w:pPr>
              <w:jc w:val="center"/>
            </w:pPr>
            <w:r>
              <w:rPr>
                <w:sz w:val="20"/>
              </w:rPr>
              <w:t>[PLN]</w:t>
            </w:r>
          </w:p>
        </w:tc>
        <w:tc>
          <w:tcPr>
            <w:tcW w:w="413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424CF749" w14:textId="77777777" w:rsidR="00E831E3" w:rsidRDefault="00E831E3" w:rsidP="00F331B8">
            <w:pPr>
              <w:jc w:val="center"/>
            </w:pPr>
            <w:r>
              <w:rPr>
                <w:b/>
                <w:sz w:val="20"/>
              </w:rPr>
              <w:t>VAT</w:t>
            </w:r>
          </w:p>
          <w:p w14:paraId="1DB77879" w14:textId="77777777" w:rsidR="00E831E3" w:rsidRDefault="00E831E3" w:rsidP="00F331B8">
            <w:pPr>
              <w:jc w:val="center"/>
            </w:pPr>
            <w:r>
              <w:rPr>
                <w:sz w:val="20"/>
              </w:rPr>
              <w:t>[%]</w:t>
            </w:r>
          </w:p>
        </w:tc>
        <w:tc>
          <w:tcPr>
            <w:tcW w:w="66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2958257" w14:textId="77777777" w:rsidR="00E831E3" w:rsidRDefault="00E831E3" w:rsidP="00F331B8">
            <w:pPr>
              <w:jc w:val="center"/>
            </w:pPr>
            <w:r>
              <w:rPr>
                <w:b/>
                <w:sz w:val="20"/>
              </w:rPr>
              <w:t xml:space="preserve">Wartość brutto </w:t>
            </w:r>
          </w:p>
          <w:p w14:paraId="5CB608EA" w14:textId="77777777" w:rsidR="00E831E3" w:rsidRDefault="00E831E3" w:rsidP="00F331B8">
            <w:pPr>
              <w:jc w:val="center"/>
            </w:pPr>
            <w:r>
              <w:rPr>
                <w:sz w:val="20"/>
              </w:rPr>
              <w:t>[PLN]</w:t>
            </w:r>
          </w:p>
          <w:p w14:paraId="4E80D385" w14:textId="77777777" w:rsidR="00E831E3" w:rsidRDefault="00E831E3" w:rsidP="00F331B8">
            <w:pPr>
              <w:jc w:val="center"/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E831E3" w14:paraId="38E59732" w14:textId="77777777" w:rsidTr="00F331B8">
        <w:trPr>
          <w:trHeight w:val="237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14:paraId="02050746" w14:textId="77777777" w:rsidR="00E831E3" w:rsidRDefault="00E831E3" w:rsidP="00F331B8">
            <w:pPr>
              <w:jc w:val="center"/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5F4B3AB" w14:textId="77777777" w:rsidR="00E831E3" w:rsidRDefault="00E831E3" w:rsidP="00F331B8">
            <w:pPr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679D532E" w14:textId="77777777" w:rsidR="00E831E3" w:rsidRDefault="00E831E3" w:rsidP="00F331B8">
            <w:pPr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98CF510" w14:textId="77777777" w:rsidR="00E831E3" w:rsidRDefault="00E831E3" w:rsidP="00F331B8">
            <w:pPr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4FA22920" w14:textId="77777777" w:rsidR="00E831E3" w:rsidRDefault="00E831E3" w:rsidP="00F331B8">
            <w:pPr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B1080F3" w14:textId="77777777" w:rsidR="00E831E3" w:rsidRDefault="00E831E3" w:rsidP="00F331B8">
            <w:pPr>
              <w:jc w:val="center"/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6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32FB953" w14:textId="77777777" w:rsidR="00E831E3" w:rsidRDefault="00E831E3" w:rsidP="00F331B8">
            <w:pPr>
              <w:jc w:val="center"/>
            </w:pPr>
            <w:r>
              <w:rPr>
                <w:b/>
                <w:sz w:val="22"/>
              </w:rPr>
              <w:t>7</w:t>
            </w:r>
          </w:p>
        </w:tc>
      </w:tr>
      <w:tr w:rsidR="00E831E3" w14:paraId="49DF2333" w14:textId="77777777" w:rsidTr="00F331B8">
        <w:trPr>
          <w:trHeight w:val="257"/>
        </w:trPr>
        <w:tc>
          <w:tcPr>
            <w:tcW w:w="467" w:type="pct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5AE61E2C" w14:textId="77777777" w:rsidR="00E831E3" w:rsidRDefault="00E831E3" w:rsidP="00F331B8">
            <w:pPr>
              <w:ind w:right="425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14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2062FD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Poszwy</w:t>
            </w:r>
          </w:p>
        </w:tc>
        <w:tc>
          <w:tcPr>
            <w:tcW w:w="69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2580D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2300</w:t>
            </w:r>
          </w:p>
        </w:tc>
        <w:tc>
          <w:tcPr>
            <w:tcW w:w="6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78EA3F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F7915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9500C1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154ADC0F" w14:textId="77777777" w:rsidR="00E831E3" w:rsidRPr="00E91200" w:rsidRDefault="00E831E3" w:rsidP="00F331B8">
            <w:pPr>
              <w:snapToGrid w:val="0"/>
              <w:ind w:right="425"/>
              <w:rPr>
                <w:strike/>
                <w:sz w:val="22"/>
              </w:rPr>
            </w:pPr>
          </w:p>
          <w:p w14:paraId="73E8ED29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</w:tr>
      <w:tr w:rsidR="00E831E3" w14:paraId="3340A8BA" w14:textId="77777777" w:rsidTr="00F331B8">
        <w:trPr>
          <w:trHeight w:val="253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1056252F" w14:textId="77777777" w:rsidR="00E831E3" w:rsidRPr="0051442D" w:rsidRDefault="00E831E3" w:rsidP="00F331B8">
            <w:pPr>
              <w:ind w:right="425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D44C1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Podszewki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3814B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2300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A40AA4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8FABD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7F13C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17EE7D11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</w:tr>
      <w:tr w:rsidR="00E831E3" w14:paraId="2B6DA340" w14:textId="77777777" w:rsidTr="00F331B8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5295C036" w14:textId="77777777" w:rsidR="00E831E3" w:rsidRPr="0051442D" w:rsidRDefault="00E831E3" w:rsidP="00F331B8">
            <w:pPr>
              <w:ind w:right="425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FBACE2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Prześcieradła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244F11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2400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A0769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FAFE85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2F0B5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5FD93907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</w:tr>
      <w:tr w:rsidR="00E831E3" w14:paraId="20E14533" w14:textId="77777777" w:rsidTr="00F331B8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281CA2B2" w14:textId="77777777" w:rsidR="00E831E3" w:rsidRPr="0051442D" w:rsidRDefault="00E831E3" w:rsidP="00F331B8">
            <w:pPr>
              <w:ind w:right="425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A5556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Obrusy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8B9CE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300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8CED87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8117C7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7A0EED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6C9B6792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</w:tr>
      <w:tr w:rsidR="00E831E3" w14:paraId="1729F3C1" w14:textId="77777777" w:rsidTr="00F331B8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7D28846C" w14:textId="77777777" w:rsidR="00E831E3" w:rsidRPr="0051442D" w:rsidRDefault="00E831E3" w:rsidP="00F331B8">
            <w:pPr>
              <w:ind w:right="425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D2DB4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Dywaniki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7F1FA4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80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DBAD5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2558B7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94E6F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67D2A5A7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</w:tr>
      <w:tr w:rsidR="00E831E3" w14:paraId="5A2570CA" w14:textId="77777777" w:rsidTr="00F331B8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3F78DECC" w14:textId="77777777" w:rsidR="00E831E3" w:rsidRPr="0051442D" w:rsidRDefault="00E831E3" w:rsidP="00F331B8">
            <w:pPr>
              <w:ind w:right="425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80DFB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Pokrowce na materace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0D0FCE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41F76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D7D29A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B72488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3A012CEE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</w:tr>
      <w:tr w:rsidR="00E831E3" w14:paraId="7E889CC5" w14:textId="77777777" w:rsidTr="00F331B8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6964D66A" w14:textId="77777777" w:rsidR="00E831E3" w:rsidRPr="0051442D" w:rsidRDefault="00E831E3" w:rsidP="00F331B8">
            <w:pPr>
              <w:ind w:right="425"/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8282F6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Firany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70B22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550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2E32D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22EA9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F4BFCA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1B6EA3A4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</w:tr>
      <w:tr w:rsidR="00E831E3" w14:paraId="35E6C436" w14:textId="77777777" w:rsidTr="00F331B8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59F33BBC" w14:textId="77777777" w:rsidR="00E831E3" w:rsidRPr="0051442D" w:rsidRDefault="00E831E3" w:rsidP="00F331B8">
            <w:pPr>
              <w:ind w:right="425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77309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Zasłony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151502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550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3C76B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6179B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476F1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5623C91A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</w:tr>
      <w:tr w:rsidR="00E831E3" w14:paraId="68FB93AF" w14:textId="77777777" w:rsidTr="00F331B8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71021651" w14:textId="77777777" w:rsidR="00E831E3" w:rsidRPr="0051442D" w:rsidRDefault="00E831E3" w:rsidP="00F331B8">
            <w:pPr>
              <w:ind w:right="425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F254C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Koce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E6C8D2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450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31600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FE58D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62D44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0A33316B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</w:tr>
      <w:tr w:rsidR="00E831E3" w14:paraId="59241DA5" w14:textId="77777777" w:rsidTr="00F331B8">
        <w:trPr>
          <w:trHeight w:val="32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165D9B29" w14:textId="77777777" w:rsidR="00E831E3" w:rsidRPr="0051442D" w:rsidRDefault="00E831E3" w:rsidP="00F331B8">
            <w:pPr>
              <w:ind w:right="425"/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62DAB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Kołdry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E2AE53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250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65847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5897D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85740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79E82017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</w:tr>
      <w:tr w:rsidR="00E831E3" w14:paraId="12DE9F5D" w14:textId="77777777" w:rsidTr="00F331B8">
        <w:trPr>
          <w:trHeight w:val="287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14:paraId="5992368E" w14:textId="77777777" w:rsidR="00E831E3" w:rsidRDefault="00E831E3" w:rsidP="00F331B8">
            <w:pPr>
              <w:ind w:right="425"/>
              <w:jc w:val="center"/>
            </w:pPr>
            <w:r>
              <w:rPr>
                <w:sz w:val="22"/>
              </w:rPr>
              <w:t>11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3C9D7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Poduszki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A3184C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150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E7D142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53ACEA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1D61FA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5A448CE9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</w:tr>
      <w:tr w:rsidR="00E831E3" w14:paraId="7B4192E5" w14:textId="77777777" w:rsidTr="00F331B8">
        <w:trPr>
          <w:trHeight w:val="263"/>
        </w:trPr>
        <w:tc>
          <w:tcPr>
            <w:tcW w:w="467" w:type="pct"/>
            <w:tcBorders>
              <w:left w:val="single" w:sz="12" w:space="0" w:color="000000"/>
              <w:bottom w:val="single" w:sz="4" w:space="0" w:color="auto"/>
            </w:tcBorders>
            <w:shd w:val="clear" w:color="auto" w:fill="auto"/>
          </w:tcPr>
          <w:p w14:paraId="019468AA" w14:textId="77777777" w:rsidR="00E831E3" w:rsidRDefault="00E831E3" w:rsidP="00F331B8">
            <w:pPr>
              <w:ind w:right="425"/>
              <w:jc w:val="center"/>
            </w:pPr>
            <w:r>
              <w:rPr>
                <w:sz w:val="22"/>
              </w:rPr>
              <w:t>12</w:t>
            </w:r>
          </w:p>
        </w:tc>
        <w:tc>
          <w:tcPr>
            <w:tcW w:w="141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57FE5E0" w14:textId="7340EC6E" w:rsidR="00E831E3" w:rsidRDefault="00E831E3" w:rsidP="00F331B8">
            <w:pPr>
              <w:ind w:right="425"/>
            </w:pPr>
            <w:r>
              <w:rPr>
                <w:sz w:val="22"/>
              </w:rPr>
              <w:t>Materace</w:t>
            </w:r>
            <w:r w:rsidR="00F81458">
              <w:rPr>
                <w:sz w:val="22"/>
              </w:rPr>
              <w:t xml:space="preserve"> gąbkowe</w:t>
            </w:r>
          </w:p>
        </w:tc>
        <w:tc>
          <w:tcPr>
            <w:tcW w:w="692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6A28AFC" w14:textId="77777777" w:rsidR="00E831E3" w:rsidRDefault="00E831E3" w:rsidP="00F331B8">
            <w:pPr>
              <w:ind w:right="425"/>
            </w:pPr>
            <w:r>
              <w:rPr>
                <w:sz w:val="22"/>
              </w:rPr>
              <w:t>20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AA4DD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53786B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83F7B4F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466A68C1" w14:textId="77777777" w:rsidR="00E831E3" w:rsidRDefault="00E831E3" w:rsidP="00F331B8">
            <w:pPr>
              <w:snapToGrid w:val="0"/>
              <w:ind w:right="425"/>
              <w:rPr>
                <w:sz w:val="22"/>
              </w:rPr>
            </w:pPr>
          </w:p>
        </w:tc>
      </w:tr>
      <w:tr w:rsidR="00E831E3" w:rsidRPr="0032458C" w14:paraId="3780CFB9" w14:textId="77777777" w:rsidTr="00F331B8">
        <w:trPr>
          <w:trHeight w:val="750"/>
        </w:trPr>
        <w:tc>
          <w:tcPr>
            <w:tcW w:w="32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D52C8" w14:textId="77777777" w:rsidR="00E831E3" w:rsidRDefault="00E831E3" w:rsidP="00F331B8">
            <w:pPr>
              <w:ind w:right="425"/>
            </w:pPr>
            <w:r>
              <w:rPr>
                <w:b/>
                <w:sz w:val="26"/>
              </w:rPr>
              <w:t xml:space="preserve">                                                          RAZEM: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D723D" w14:textId="77777777" w:rsidR="00E831E3" w:rsidRPr="0032458C" w:rsidRDefault="00E831E3" w:rsidP="00F331B8">
            <w:pPr>
              <w:ind w:right="425"/>
              <w:rPr>
                <w:color w:val="FF000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244EC0" w14:textId="77777777" w:rsidR="00E831E3" w:rsidRPr="0032458C" w:rsidRDefault="00E831E3" w:rsidP="00F331B8">
            <w:pPr>
              <w:ind w:right="425"/>
              <w:rPr>
                <w:highlight w:val="yellow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DE541" w14:textId="77777777" w:rsidR="00E831E3" w:rsidRPr="0032458C" w:rsidRDefault="00E831E3" w:rsidP="00F331B8">
            <w:pPr>
              <w:snapToGrid w:val="0"/>
              <w:ind w:right="425"/>
              <w:jc w:val="center"/>
              <w:rPr>
                <w:sz w:val="26"/>
                <w:highlight w:val="yellow"/>
              </w:rPr>
            </w:pPr>
          </w:p>
        </w:tc>
      </w:tr>
    </w:tbl>
    <w:p w14:paraId="5446E362" w14:textId="77777777" w:rsidR="00E831E3" w:rsidRDefault="00E831E3" w:rsidP="00FE545C">
      <w:pPr>
        <w:rPr>
          <w:b/>
          <w:sz w:val="20"/>
          <w:szCs w:val="20"/>
          <w:u w:val="single"/>
        </w:rPr>
      </w:pPr>
    </w:p>
    <w:p w14:paraId="19DE66C3" w14:textId="78D3112D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C48311D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="00FA3D26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="00FA3D26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890F9C1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FA3D26">
        <w:rPr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14:paraId="0148D54C" w14:textId="2CCA413F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</w:t>
      </w:r>
      <w:r w:rsidR="00FA3D26">
        <w:rPr>
          <w:sz w:val="20"/>
          <w:szCs w:val="20"/>
        </w:rPr>
        <w:t>*</w:t>
      </w:r>
      <w:r>
        <w:rPr>
          <w:sz w:val="20"/>
          <w:szCs w:val="20"/>
        </w:rPr>
        <w:t>jeżeli dotyczy</w:t>
      </w:r>
    </w:p>
    <w:sectPr w:rsidR="00FC7F27" w:rsidRPr="00FC7F27" w:rsidSect="00FA3D26">
      <w:footerReference w:type="default" r:id="rId8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17A9E2" w14:textId="77777777" w:rsidR="0066296E" w:rsidRDefault="0066296E">
      <w:r>
        <w:separator/>
      </w:r>
    </w:p>
  </w:endnote>
  <w:endnote w:type="continuationSeparator" w:id="0">
    <w:p w14:paraId="6EED8A35" w14:textId="77777777" w:rsidR="0066296E" w:rsidRDefault="00662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8FA6F" w14:textId="77777777" w:rsidR="0066296E" w:rsidRDefault="0066296E">
      <w:r>
        <w:separator/>
      </w:r>
    </w:p>
  </w:footnote>
  <w:footnote w:type="continuationSeparator" w:id="0">
    <w:p w14:paraId="6753A293" w14:textId="77777777" w:rsidR="0066296E" w:rsidRDefault="00662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2175"/>
    <w:rsid w:val="00071CCC"/>
    <w:rsid w:val="00085967"/>
    <w:rsid w:val="000B731D"/>
    <w:rsid w:val="000D6134"/>
    <w:rsid w:val="000E09C7"/>
    <w:rsid w:val="000E1ECC"/>
    <w:rsid w:val="000F6589"/>
    <w:rsid w:val="00106636"/>
    <w:rsid w:val="0011604D"/>
    <w:rsid w:val="00116EC6"/>
    <w:rsid w:val="00143F97"/>
    <w:rsid w:val="00151705"/>
    <w:rsid w:val="00165A31"/>
    <w:rsid w:val="001801DD"/>
    <w:rsid w:val="001D4612"/>
    <w:rsid w:val="00207E98"/>
    <w:rsid w:val="00232883"/>
    <w:rsid w:val="002331CB"/>
    <w:rsid w:val="00266FA8"/>
    <w:rsid w:val="002723B0"/>
    <w:rsid w:val="002A48B7"/>
    <w:rsid w:val="00315A4A"/>
    <w:rsid w:val="00317C81"/>
    <w:rsid w:val="00333137"/>
    <w:rsid w:val="00363710"/>
    <w:rsid w:val="00397421"/>
    <w:rsid w:val="004244A9"/>
    <w:rsid w:val="00486653"/>
    <w:rsid w:val="00493393"/>
    <w:rsid w:val="004B7300"/>
    <w:rsid w:val="004C6753"/>
    <w:rsid w:val="004D4787"/>
    <w:rsid w:val="004E40D9"/>
    <w:rsid w:val="004F178A"/>
    <w:rsid w:val="004F2474"/>
    <w:rsid w:val="00543BD2"/>
    <w:rsid w:val="0054746C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6296E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00A7E"/>
    <w:rsid w:val="00A346FE"/>
    <w:rsid w:val="00A47B4D"/>
    <w:rsid w:val="00A83018"/>
    <w:rsid w:val="00AA2081"/>
    <w:rsid w:val="00AA33D0"/>
    <w:rsid w:val="00AB7D71"/>
    <w:rsid w:val="00AC22AD"/>
    <w:rsid w:val="00B04FA9"/>
    <w:rsid w:val="00B620F9"/>
    <w:rsid w:val="00B774DC"/>
    <w:rsid w:val="00BA79C6"/>
    <w:rsid w:val="00BF6F0A"/>
    <w:rsid w:val="00C1016D"/>
    <w:rsid w:val="00C44333"/>
    <w:rsid w:val="00C81224"/>
    <w:rsid w:val="00C9520D"/>
    <w:rsid w:val="00C969A6"/>
    <w:rsid w:val="00CA7D36"/>
    <w:rsid w:val="00CD58FD"/>
    <w:rsid w:val="00D0087C"/>
    <w:rsid w:val="00D22891"/>
    <w:rsid w:val="00D24208"/>
    <w:rsid w:val="00D572B5"/>
    <w:rsid w:val="00D60C38"/>
    <w:rsid w:val="00D66893"/>
    <w:rsid w:val="00D77D0B"/>
    <w:rsid w:val="00D90ACB"/>
    <w:rsid w:val="00DC1500"/>
    <w:rsid w:val="00DC6FB8"/>
    <w:rsid w:val="00E44371"/>
    <w:rsid w:val="00E831E3"/>
    <w:rsid w:val="00E85B62"/>
    <w:rsid w:val="00E949B0"/>
    <w:rsid w:val="00EB3E67"/>
    <w:rsid w:val="00EE3FB1"/>
    <w:rsid w:val="00F00591"/>
    <w:rsid w:val="00F13020"/>
    <w:rsid w:val="00F51688"/>
    <w:rsid w:val="00F53146"/>
    <w:rsid w:val="00F81458"/>
    <w:rsid w:val="00F91018"/>
    <w:rsid w:val="00FA0F30"/>
    <w:rsid w:val="00FA3D26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595E9-F094-40FD-BCF9-8161A207B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526</Words>
  <Characters>4336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2022-04-28T12:19:00Z</cp:lastPrinted>
  <dcterms:created xsi:type="dcterms:W3CDTF">2022-04-28T12:19:00Z</dcterms:created>
  <dcterms:modified xsi:type="dcterms:W3CDTF">2022-04-28T12:19:00Z</dcterms:modified>
</cp:coreProperties>
</file>