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BA75FE" w14:textId="77777777" w:rsidR="00A50A43" w:rsidRPr="00E874DC" w:rsidRDefault="00A50A43" w:rsidP="00A50A43">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1C4D6D70" w14:textId="77777777" w:rsidR="00A50A43" w:rsidRDefault="00A50A43" w:rsidP="00A50A43">
      <w:pPr>
        <w:spacing w:before="48" w:line="240" w:lineRule="atLeast"/>
        <w:jc w:val="right"/>
        <w:rPr>
          <w:b/>
          <w:sz w:val="24"/>
          <w:szCs w:val="24"/>
          <w:lang w:val="pl-PL"/>
        </w:rPr>
      </w:pPr>
    </w:p>
    <w:p w14:paraId="616C2532" w14:textId="77777777" w:rsidR="00A50A43" w:rsidRDefault="00A50A43" w:rsidP="00A50A43">
      <w:pPr>
        <w:spacing w:before="48" w:line="240" w:lineRule="atLeast"/>
        <w:jc w:val="center"/>
        <w:rPr>
          <w:b/>
          <w:sz w:val="24"/>
          <w:szCs w:val="24"/>
          <w:lang w:val="pl-PL"/>
        </w:rPr>
      </w:pPr>
      <w:r>
        <w:rPr>
          <w:b/>
          <w:sz w:val="24"/>
          <w:szCs w:val="24"/>
          <w:lang w:val="pl-PL"/>
        </w:rPr>
        <w:t>WZÓR UMOWY</w:t>
      </w:r>
    </w:p>
    <w:p w14:paraId="0CDBE242" w14:textId="77777777" w:rsidR="00A50A43" w:rsidRDefault="00A50A43" w:rsidP="00A50A43">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6A83B173" w14:textId="77777777" w:rsidR="00A50A43" w:rsidRDefault="00A50A43" w:rsidP="00A50A43">
      <w:pPr>
        <w:spacing w:before="48" w:line="240" w:lineRule="atLeast"/>
        <w:jc w:val="center"/>
        <w:rPr>
          <w:b/>
          <w:sz w:val="28"/>
          <w:lang w:val="pl-PL"/>
        </w:rPr>
      </w:pPr>
    </w:p>
    <w:p w14:paraId="593B80D0" w14:textId="2D7700BE" w:rsidR="00A50A43" w:rsidRPr="00AA2A22" w:rsidRDefault="00A50A43" w:rsidP="00A50A43">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KC-zp.272-25</w:t>
      </w:r>
      <w:r>
        <w:rPr>
          <w:rFonts w:ascii="Times New Roman" w:hAnsi="Times New Roman"/>
        </w:rPr>
        <w:t>9</w:t>
      </w:r>
      <w:r>
        <w:rPr>
          <w:rFonts w:ascii="Times New Roman" w:hAnsi="Times New Roman"/>
        </w:rPr>
        <w:t>/22</w:t>
      </w:r>
      <w:r w:rsidRPr="00AA2A22">
        <w:rPr>
          <w:rFonts w:ascii="Times New Roman" w:hAnsi="Times New Roman"/>
        </w:rPr>
        <w:t xml:space="preserve"> </w:t>
      </w:r>
    </w:p>
    <w:p w14:paraId="5AC984F3" w14:textId="77777777" w:rsidR="00A50A43" w:rsidRDefault="00A50A43" w:rsidP="00A50A43">
      <w:pPr>
        <w:pStyle w:val="Tekstpodstawowy"/>
        <w:ind w:right="-47"/>
        <w:jc w:val="both"/>
        <w:rPr>
          <w:rFonts w:ascii="Times New Roman" w:hAnsi="Times New Roman"/>
        </w:rPr>
      </w:pPr>
      <w:r w:rsidRPr="00AA2A22">
        <w:rPr>
          <w:rFonts w:ascii="Times New Roman" w:hAnsi="Times New Roman"/>
        </w:rPr>
        <w:t>pomiędzy</w:t>
      </w:r>
    </w:p>
    <w:p w14:paraId="7FFE52DD" w14:textId="77777777" w:rsidR="00A50A43" w:rsidRDefault="00A50A43" w:rsidP="00A50A43">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5ABDDA66" w14:textId="77777777" w:rsidR="00A50A43" w:rsidRDefault="00A50A43" w:rsidP="00A50A43">
      <w:pPr>
        <w:pStyle w:val="Tekstpodstawowy"/>
        <w:ind w:right="-47"/>
        <w:jc w:val="both"/>
        <w:rPr>
          <w:rFonts w:ascii="Times New Roman" w:hAnsi="Times New Roman"/>
        </w:rPr>
      </w:pPr>
      <w:r>
        <w:rPr>
          <w:rFonts w:ascii="Times New Roman" w:hAnsi="Times New Roman"/>
        </w:rPr>
        <w:t>reprezentowana przez:</w:t>
      </w:r>
    </w:p>
    <w:p w14:paraId="40706D78" w14:textId="77777777" w:rsidR="00A50A43" w:rsidRDefault="00A50A43" w:rsidP="00A50A43">
      <w:pPr>
        <w:pStyle w:val="Tekstpodstawowy"/>
        <w:ind w:right="-47"/>
        <w:jc w:val="both"/>
        <w:rPr>
          <w:rFonts w:ascii="Times New Roman" w:hAnsi="Times New Roman"/>
        </w:rPr>
      </w:pPr>
      <w:r>
        <w:rPr>
          <w:rFonts w:ascii="Times New Roman" w:hAnsi="Times New Roman"/>
        </w:rPr>
        <w:t xml:space="preserve">1.Dziekana Wydziału /Kierownika Jednostki/............................................................................. </w:t>
      </w:r>
    </w:p>
    <w:p w14:paraId="34247C72" w14:textId="77777777" w:rsidR="00A50A43" w:rsidRDefault="00A50A43" w:rsidP="00A50A43">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76C6F1CF" w14:textId="77777777" w:rsidR="00A50A43" w:rsidRDefault="00A50A43" w:rsidP="00A50A43">
      <w:pPr>
        <w:pStyle w:val="Tekstpodstawowy"/>
        <w:ind w:right="-47"/>
        <w:jc w:val="both"/>
        <w:rPr>
          <w:rFonts w:ascii="Times New Roman" w:hAnsi="Times New Roman"/>
        </w:rPr>
      </w:pPr>
      <w:r>
        <w:rPr>
          <w:rFonts w:ascii="Times New Roman" w:hAnsi="Times New Roman"/>
        </w:rPr>
        <w:t>zwaną dalej KUPUJĄCYM</w:t>
      </w:r>
    </w:p>
    <w:p w14:paraId="49378E94" w14:textId="77777777" w:rsidR="00A50A43" w:rsidRDefault="00A50A43" w:rsidP="00A50A43">
      <w:pPr>
        <w:pStyle w:val="Tekstpodstawowy"/>
        <w:ind w:right="-47"/>
        <w:jc w:val="both"/>
        <w:rPr>
          <w:rFonts w:ascii="Times New Roman" w:hAnsi="Times New Roman"/>
        </w:rPr>
      </w:pPr>
      <w:r>
        <w:rPr>
          <w:rFonts w:ascii="Times New Roman" w:hAnsi="Times New Roman"/>
        </w:rPr>
        <w:t xml:space="preserve">a </w:t>
      </w:r>
    </w:p>
    <w:p w14:paraId="7365B1AF" w14:textId="77777777" w:rsidR="00A50A43" w:rsidRDefault="00A50A43" w:rsidP="00A50A43">
      <w:pPr>
        <w:pStyle w:val="Tekstpodstawowy"/>
        <w:ind w:right="-47"/>
        <w:jc w:val="both"/>
        <w:rPr>
          <w:rFonts w:ascii="Times New Roman" w:hAnsi="Times New Roman"/>
        </w:rPr>
      </w:pPr>
      <w:r>
        <w:rPr>
          <w:rFonts w:ascii="Times New Roman" w:hAnsi="Times New Roman"/>
        </w:rPr>
        <w:t>......................................................................................................................................................</w:t>
      </w:r>
    </w:p>
    <w:p w14:paraId="1F5E7253" w14:textId="77777777" w:rsidR="00A50A43" w:rsidRDefault="00A50A43" w:rsidP="00A50A43">
      <w:pPr>
        <w:pStyle w:val="Tekstpodstawowy"/>
        <w:ind w:right="-47"/>
        <w:jc w:val="both"/>
        <w:rPr>
          <w:rFonts w:ascii="Times New Roman" w:hAnsi="Times New Roman"/>
        </w:rPr>
      </w:pPr>
      <w:r>
        <w:rPr>
          <w:rFonts w:ascii="Times New Roman" w:hAnsi="Times New Roman"/>
        </w:rPr>
        <w:t>......................................................................................................................................................</w:t>
      </w:r>
    </w:p>
    <w:p w14:paraId="0554956D" w14:textId="77777777" w:rsidR="00A50A43" w:rsidRDefault="00A50A43" w:rsidP="00A50A43">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18F51DB7" w14:textId="77777777" w:rsidR="00A50A43" w:rsidRDefault="00A50A43" w:rsidP="00A50A43">
      <w:pPr>
        <w:pStyle w:val="Tekstpodstawowy"/>
        <w:ind w:right="-47"/>
        <w:jc w:val="both"/>
        <w:rPr>
          <w:rFonts w:ascii="Times New Roman" w:hAnsi="Times New Roman"/>
        </w:rPr>
      </w:pPr>
      <w:r>
        <w:rPr>
          <w:rFonts w:ascii="Times New Roman" w:hAnsi="Times New Roman"/>
        </w:rPr>
        <w:t>reprezentowanym przez:</w:t>
      </w:r>
    </w:p>
    <w:p w14:paraId="0E81A1EB" w14:textId="77777777" w:rsidR="00A50A43" w:rsidRDefault="00A50A43" w:rsidP="00A50A43">
      <w:pPr>
        <w:pStyle w:val="Tekstpodstawowy"/>
        <w:ind w:right="-47"/>
        <w:jc w:val="both"/>
        <w:rPr>
          <w:rFonts w:ascii="Times New Roman" w:hAnsi="Times New Roman"/>
        </w:rPr>
      </w:pPr>
      <w:r>
        <w:rPr>
          <w:rFonts w:ascii="Times New Roman" w:hAnsi="Times New Roman"/>
        </w:rPr>
        <w:t>1...................................................................................................................................................</w:t>
      </w:r>
    </w:p>
    <w:p w14:paraId="1E2D5CD6" w14:textId="77777777" w:rsidR="00A50A43" w:rsidRDefault="00A50A43" w:rsidP="00A50A43">
      <w:pPr>
        <w:pStyle w:val="Tekstpodstawowy"/>
        <w:ind w:right="-47"/>
        <w:jc w:val="both"/>
        <w:rPr>
          <w:rFonts w:ascii="Times New Roman" w:hAnsi="Times New Roman"/>
        </w:rPr>
      </w:pPr>
      <w:r>
        <w:rPr>
          <w:rFonts w:ascii="Times New Roman" w:hAnsi="Times New Roman"/>
        </w:rPr>
        <w:t xml:space="preserve">2................................................................................................................................................... </w:t>
      </w:r>
    </w:p>
    <w:p w14:paraId="4D4F3484" w14:textId="77777777" w:rsidR="00A50A43" w:rsidRDefault="00A50A43" w:rsidP="00A50A43">
      <w:pPr>
        <w:pStyle w:val="Tekstpodstawowy"/>
        <w:ind w:right="-47"/>
        <w:jc w:val="both"/>
        <w:rPr>
          <w:rFonts w:ascii="Times New Roman" w:hAnsi="Times New Roman"/>
        </w:rPr>
      </w:pPr>
      <w:r>
        <w:rPr>
          <w:rFonts w:ascii="Times New Roman" w:hAnsi="Times New Roman"/>
        </w:rPr>
        <w:t>zwanym dalej SPRZEDAWCĄ</w:t>
      </w:r>
    </w:p>
    <w:p w14:paraId="729E7D53" w14:textId="77777777" w:rsidR="00A50A43" w:rsidRDefault="00A50A43" w:rsidP="00A50A43">
      <w:pPr>
        <w:pStyle w:val="Tekstpodstawowy"/>
        <w:ind w:right="-47"/>
        <w:jc w:val="center"/>
        <w:rPr>
          <w:rFonts w:ascii="Times New Roman" w:hAnsi="Times New Roman"/>
        </w:rPr>
      </w:pPr>
    </w:p>
    <w:p w14:paraId="453ABD08" w14:textId="77777777" w:rsidR="00A50A43" w:rsidRPr="00877B92" w:rsidRDefault="00A50A43" w:rsidP="00A50A43">
      <w:pPr>
        <w:pStyle w:val="Tekstpodstawowy"/>
        <w:ind w:right="-47"/>
        <w:jc w:val="center"/>
        <w:rPr>
          <w:rFonts w:ascii="Times New Roman" w:hAnsi="Times New Roman"/>
          <w:b/>
        </w:rPr>
      </w:pPr>
      <w:r w:rsidRPr="00877B92">
        <w:rPr>
          <w:rFonts w:ascii="Times New Roman" w:hAnsi="Times New Roman"/>
          <w:b/>
        </w:rPr>
        <w:t>§ 1</w:t>
      </w:r>
    </w:p>
    <w:p w14:paraId="7972BAB0" w14:textId="04927731" w:rsidR="00A50A43" w:rsidRPr="00DB304F" w:rsidRDefault="00A50A43" w:rsidP="00A50A43">
      <w:pPr>
        <w:pStyle w:val="Tekstpodstawowy"/>
        <w:numPr>
          <w:ilvl w:val="0"/>
          <w:numId w:val="2"/>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sidRPr="00DB304F">
        <w:rPr>
          <w:rFonts w:ascii="Times New Roman" w:hAnsi="Times New Roman"/>
          <w:b/>
        </w:rPr>
        <w:t xml:space="preserve">dostawa </w:t>
      </w:r>
      <w:r>
        <w:rPr>
          <w:rFonts w:ascii="Times New Roman" w:hAnsi="Times New Roman"/>
          <w:b/>
        </w:rPr>
        <w:t>stacjonarnego pięciocyfrowego multimetru cyfrowego</w:t>
      </w:r>
      <w:r w:rsidRPr="00DB304F">
        <w:rPr>
          <w:rFonts w:ascii="Times New Roman" w:hAnsi="Times New Roman"/>
          <w:b/>
        </w:rPr>
        <w:t xml:space="preserve"> dla </w:t>
      </w:r>
      <w:proofErr w:type="spellStart"/>
      <w:r w:rsidRPr="00DB304F">
        <w:rPr>
          <w:rFonts w:ascii="Times New Roman" w:hAnsi="Times New Roman"/>
          <w:b/>
        </w:rPr>
        <w:t>W</w:t>
      </w:r>
      <w:r>
        <w:rPr>
          <w:rFonts w:ascii="Times New Roman" w:hAnsi="Times New Roman"/>
          <w:b/>
        </w:rPr>
        <w:t>FiIS</w:t>
      </w:r>
      <w:proofErr w:type="spellEnd"/>
      <w:r>
        <w:rPr>
          <w:rFonts w:ascii="Times New Roman" w:hAnsi="Times New Roman"/>
          <w:b/>
        </w:rPr>
        <w:t>.</w:t>
      </w:r>
    </w:p>
    <w:p w14:paraId="4170E986" w14:textId="77777777" w:rsidR="00A50A43" w:rsidRPr="0043435F" w:rsidRDefault="00A50A43" w:rsidP="00A50A43">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23BB8FA0" w14:textId="77777777" w:rsidR="00A50A43" w:rsidRPr="0043435F" w:rsidRDefault="00A50A43" w:rsidP="00A50A43">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6D81ADB6" w14:textId="77777777" w:rsidR="00A50A43" w:rsidRDefault="00A50A43" w:rsidP="00A50A43">
      <w:pPr>
        <w:pStyle w:val="Tekstpodstawowy"/>
        <w:ind w:right="-47"/>
        <w:jc w:val="both"/>
        <w:rPr>
          <w:rFonts w:ascii="Times New Roman" w:hAnsi="Times New Roman"/>
        </w:rPr>
      </w:pPr>
    </w:p>
    <w:p w14:paraId="22F20EFD" w14:textId="77777777" w:rsidR="00A50A43" w:rsidRPr="00877B92" w:rsidRDefault="00A50A43" w:rsidP="00A50A43">
      <w:pPr>
        <w:pStyle w:val="Tekstpodstawowy"/>
        <w:ind w:right="-47"/>
        <w:jc w:val="center"/>
        <w:rPr>
          <w:rFonts w:ascii="Times New Roman" w:hAnsi="Times New Roman"/>
          <w:b/>
        </w:rPr>
      </w:pPr>
      <w:r w:rsidRPr="00877B92">
        <w:rPr>
          <w:rFonts w:ascii="Times New Roman" w:hAnsi="Times New Roman"/>
          <w:b/>
        </w:rPr>
        <w:t>§ 2</w:t>
      </w:r>
    </w:p>
    <w:p w14:paraId="3B35BABB" w14:textId="77777777" w:rsidR="00A50A43" w:rsidRPr="0043435F" w:rsidRDefault="00A50A43" w:rsidP="00A50A43">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w:t>
      </w:r>
      <w:r>
        <w:rPr>
          <w:rFonts w:ascii="Times New Roman" w:hAnsi="Times New Roman"/>
          <w:szCs w:val="24"/>
        </w:rPr>
        <w:t>podpisania umowy</w:t>
      </w:r>
      <w:r w:rsidRPr="0043435F">
        <w:rPr>
          <w:rFonts w:ascii="Times New Roman" w:hAnsi="Times New Roman"/>
          <w:szCs w:val="24"/>
        </w:rPr>
        <w:t xml:space="preserve"> do siedziby Kupującego</w:t>
      </w:r>
      <w:r>
        <w:rPr>
          <w:rFonts w:ascii="Times New Roman" w:hAnsi="Times New Roman"/>
          <w:szCs w:val="24"/>
        </w:rPr>
        <w:t xml:space="preserve"> </w:t>
      </w:r>
    </w:p>
    <w:p w14:paraId="174961F7" w14:textId="77777777" w:rsidR="00A50A43" w:rsidRPr="0043435F" w:rsidRDefault="00A50A43" w:rsidP="00A50A43">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754005E3" w14:textId="77777777" w:rsidR="00A50A43" w:rsidRPr="0043435F" w:rsidRDefault="00A50A43" w:rsidP="00A50A43">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342EC868" w14:textId="77777777" w:rsidR="00A50A43" w:rsidRDefault="00A50A43" w:rsidP="00A50A43">
      <w:pPr>
        <w:pStyle w:val="Tekstpodstawowy"/>
        <w:ind w:right="-47"/>
        <w:jc w:val="both"/>
        <w:rPr>
          <w:rFonts w:ascii="Times New Roman" w:hAnsi="Times New Roman"/>
        </w:rPr>
      </w:pPr>
    </w:p>
    <w:p w14:paraId="01CB09D6" w14:textId="77777777" w:rsidR="00A50A43" w:rsidRPr="00877B92" w:rsidRDefault="00A50A43" w:rsidP="00A50A43">
      <w:pPr>
        <w:pStyle w:val="Tekstpodstawowy"/>
        <w:ind w:right="-47"/>
        <w:jc w:val="center"/>
        <w:rPr>
          <w:rFonts w:ascii="Times New Roman" w:hAnsi="Times New Roman"/>
          <w:b/>
        </w:rPr>
      </w:pPr>
      <w:r w:rsidRPr="00877B92">
        <w:rPr>
          <w:rFonts w:ascii="Times New Roman" w:hAnsi="Times New Roman"/>
          <w:b/>
        </w:rPr>
        <w:t>§ 3</w:t>
      </w:r>
    </w:p>
    <w:p w14:paraId="6545183A" w14:textId="77777777" w:rsidR="00A50A43" w:rsidRPr="0043435F" w:rsidRDefault="00A50A43" w:rsidP="00A50A43">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26BF5FD6" w14:textId="77777777" w:rsidR="00A50A43" w:rsidRPr="0043435F" w:rsidRDefault="00A50A43" w:rsidP="00A50A43">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16CC5B67" w14:textId="77777777" w:rsidR="00A50A43" w:rsidRPr="0043435F" w:rsidRDefault="00A50A43" w:rsidP="00A50A43">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38DB3CE9" w14:textId="77777777" w:rsidR="00A50A43" w:rsidRPr="0043435F" w:rsidRDefault="00A50A43" w:rsidP="00A50A43">
      <w:pPr>
        <w:numPr>
          <w:ilvl w:val="0"/>
          <w:numId w:val="4"/>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r>
    </w:p>
    <w:p w14:paraId="4DBC7CDA" w14:textId="77777777" w:rsidR="00A50A43" w:rsidRPr="0043435F" w:rsidRDefault="00A50A43" w:rsidP="00A50A43">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 xml:space="preserve">Cena obejmuje całkowitą należność jaką Kupujący zobowiązany jest zapłacić za sprzęt </w:t>
      </w:r>
      <w:r>
        <w:rPr>
          <w:rFonts w:ascii="Times New Roman" w:hAnsi="Times New Roman"/>
          <w:szCs w:val="24"/>
        </w:rPr>
        <w:br/>
      </w:r>
      <w:r w:rsidRPr="0043435F">
        <w:rPr>
          <w:rFonts w:ascii="Times New Roman" w:hAnsi="Times New Roman"/>
          <w:szCs w:val="24"/>
        </w:rPr>
        <w:t xml:space="preserve">i  jego dostarczenie do miejsca przeznaczenia. Cena obejmuje w  szczególności koszty </w:t>
      </w:r>
      <w:r>
        <w:rPr>
          <w:rFonts w:ascii="Times New Roman" w:hAnsi="Times New Roman"/>
          <w:szCs w:val="24"/>
        </w:rPr>
        <w:br/>
      </w:r>
      <w:r w:rsidRPr="0043435F">
        <w:rPr>
          <w:rFonts w:ascii="Times New Roman" w:hAnsi="Times New Roman"/>
          <w:szCs w:val="24"/>
        </w:rPr>
        <w:t xml:space="preserve">i opłaty związane z dostarczeniem przedmiotu zamówienia; opłaty za  transport </w:t>
      </w:r>
      <w:r>
        <w:rPr>
          <w:rFonts w:ascii="Times New Roman" w:hAnsi="Times New Roman"/>
          <w:szCs w:val="24"/>
        </w:rPr>
        <w:br/>
      </w:r>
      <w:r w:rsidRPr="0043435F">
        <w:rPr>
          <w:rFonts w:ascii="Times New Roman" w:hAnsi="Times New Roman"/>
          <w:szCs w:val="24"/>
        </w:rPr>
        <w:t>i ubezpieczenie, załadunek, wyładunek, dokumentację niezbędną do normalnego  użytkowania, konserwacji i naprawy przedmiotu umowy.</w:t>
      </w:r>
    </w:p>
    <w:p w14:paraId="530E989A" w14:textId="77777777" w:rsidR="00A50A43" w:rsidRDefault="00A50A43" w:rsidP="00A50A43">
      <w:pPr>
        <w:pStyle w:val="Tekstpodstawowy"/>
        <w:ind w:right="-47"/>
        <w:jc w:val="both"/>
        <w:rPr>
          <w:rFonts w:ascii="Times New Roman" w:hAnsi="Times New Roman"/>
        </w:rPr>
      </w:pPr>
    </w:p>
    <w:p w14:paraId="72012AE0" w14:textId="77777777" w:rsidR="00A50A43" w:rsidRPr="00877B92" w:rsidRDefault="00A50A43" w:rsidP="00A50A43">
      <w:pPr>
        <w:pStyle w:val="Tekstpodstawowy"/>
        <w:ind w:right="-47"/>
        <w:jc w:val="center"/>
        <w:rPr>
          <w:rFonts w:ascii="Times New Roman" w:hAnsi="Times New Roman"/>
          <w:b/>
        </w:rPr>
      </w:pPr>
      <w:r w:rsidRPr="00877B92">
        <w:rPr>
          <w:rFonts w:ascii="Times New Roman" w:hAnsi="Times New Roman"/>
          <w:b/>
        </w:rPr>
        <w:t>§ 4</w:t>
      </w:r>
    </w:p>
    <w:p w14:paraId="31D6D8E6" w14:textId="77777777" w:rsidR="00A50A43" w:rsidRDefault="00A50A43" w:rsidP="00A50A43">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1A4BBD68" w14:textId="77777777" w:rsidR="00A50A43" w:rsidRDefault="00A50A43" w:rsidP="00A50A43">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66AE0E0E" w14:textId="77777777" w:rsidR="00A50A43" w:rsidRDefault="00A50A43" w:rsidP="00A50A43">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3E5E0FAB" w14:textId="77777777" w:rsidR="00A50A43" w:rsidRPr="00593CEB" w:rsidRDefault="00A50A43" w:rsidP="00A50A43">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398BF222" w14:textId="77777777" w:rsidR="00A50A43" w:rsidRDefault="00A50A43" w:rsidP="00A50A43">
      <w:pPr>
        <w:pStyle w:val="Tekstpodstawowy"/>
        <w:ind w:right="-47"/>
        <w:jc w:val="center"/>
        <w:rPr>
          <w:rFonts w:ascii="Times New Roman" w:hAnsi="Times New Roman"/>
        </w:rPr>
      </w:pPr>
    </w:p>
    <w:p w14:paraId="48D4C21E" w14:textId="77777777" w:rsidR="00A50A43" w:rsidRPr="00877B92" w:rsidRDefault="00A50A43" w:rsidP="00A50A43">
      <w:pPr>
        <w:pStyle w:val="Tekstpodstawowy"/>
        <w:ind w:right="-47"/>
        <w:jc w:val="center"/>
        <w:rPr>
          <w:rFonts w:ascii="Times New Roman" w:hAnsi="Times New Roman"/>
          <w:b/>
        </w:rPr>
      </w:pPr>
      <w:r w:rsidRPr="00877B92">
        <w:rPr>
          <w:rFonts w:ascii="Times New Roman" w:hAnsi="Times New Roman"/>
          <w:b/>
        </w:rPr>
        <w:t>§ 5</w:t>
      </w:r>
    </w:p>
    <w:p w14:paraId="2527C27B" w14:textId="77777777" w:rsidR="00A50A43" w:rsidRPr="00C53B52" w:rsidRDefault="00A50A43" w:rsidP="00A50A43">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015CAA66" w14:textId="77777777" w:rsidR="00A50A43" w:rsidRPr="00C53B52" w:rsidRDefault="00A50A43" w:rsidP="00A50A43">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5B01C9FE" w14:textId="77777777" w:rsidR="00A50A43" w:rsidRPr="00C53B52" w:rsidRDefault="00A50A43" w:rsidP="00A50A43">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6EAF054A" w14:textId="77777777" w:rsidR="00A50A43" w:rsidRPr="00C53B52" w:rsidRDefault="00A50A43" w:rsidP="00A50A43">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4B6AE264" w14:textId="77777777" w:rsidR="00A50A43" w:rsidRPr="00C53B52" w:rsidRDefault="00A50A43" w:rsidP="00A50A43">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5E7BEF91" w14:textId="77777777" w:rsidR="00A50A43" w:rsidRPr="00C53B52" w:rsidRDefault="00A50A43" w:rsidP="00A50A43">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53A27454" w14:textId="77777777" w:rsidR="00A50A43" w:rsidRPr="00C53B52" w:rsidRDefault="00A50A43" w:rsidP="00A50A43">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1A558E83" w14:textId="77777777" w:rsidR="00A50A43" w:rsidRPr="00C53B52" w:rsidRDefault="00A50A43" w:rsidP="00A50A43">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5F4902D1" w14:textId="77777777" w:rsidR="00A50A43" w:rsidRPr="00C53B52" w:rsidRDefault="00A50A43" w:rsidP="00A50A43">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0EFDF3DB" w14:textId="77777777" w:rsidR="00A50A43" w:rsidRDefault="00A50A43" w:rsidP="00A50A43">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3F80C990" w14:textId="77777777" w:rsidR="00A50A43" w:rsidRDefault="00A50A43" w:rsidP="00A50A43">
      <w:pPr>
        <w:pStyle w:val="Tekstpodstawowy"/>
        <w:ind w:right="-47"/>
        <w:jc w:val="center"/>
        <w:rPr>
          <w:rFonts w:ascii="Times New Roman" w:hAnsi="Times New Roman"/>
          <w:b/>
        </w:rPr>
      </w:pPr>
    </w:p>
    <w:p w14:paraId="4AC16B35" w14:textId="77777777" w:rsidR="00A50A43" w:rsidRDefault="00A50A43" w:rsidP="00A50A43">
      <w:pPr>
        <w:pStyle w:val="Tekstpodstawowy"/>
        <w:ind w:right="-47"/>
        <w:jc w:val="center"/>
        <w:rPr>
          <w:rFonts w:ascii="Times New Roman" w:hAnsi="Times New Roman"/>
          <w:b/>
        </w:rPr>
      </w:pPr>
    </w:p>
    <w:p w14:paraId="793ABE8C" w14:textId="77777777" w:rsidR="00A50A43" w:rsidRDefault="00A50A43" w:rsidP="00A50A43">
      <w:pPr>
        <w:pStyle w:val="Tekstpodstawowy"/>
        <w:ind w:right="-47"/>
        <w:jc w:val="center"/>
        <w:rPr>
          <w:rFonts w:ascii="Times New Roman" w:hAnsi="Times New Roman"/>
          <w:b/>
        </w:rPr>
      </w:pPr>
      <w:r w:rsidRPr="00877B92">
        <w:rPr>
          <w:rFonts w:ascii="Times New Roman" w:hAnsi="Times New Roman"/>
          <w:b/>
        </w:rPr>
        <w:lastRenderedPageBreak/>
        <w:t>§ 6</w:t>
      </w:r>
    </w:p>
    <w:p w14:paraId="5DACE915" w14:textId="77777777" w:rsidR="00A50A43" w:rsidRDefault="00A50A43" w:rsidP="00A50A43">
      <w:pPr>
        <w:pStyle w:val="Tekstpodstawowy"/>
        <w:ind w:right="-47"/>
        <w:jc w:val="center"/>
        <w:rPr>
          <w:rFonts w:ascii="Times New Roman" w:hAnsi="Times New Roman"/>
          <w:b/>
        </w:rPr>
      </w:pPr>
    </w:p>
    <w:p w14:paraId="4D76BDF1" w14:textId="77777777" w:rsidR="00A50A43" w:rsidRDefault="00A50A43" w:rsidP="00A50A43">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5F61B54B" w14:textId="77777777" w:rsidR="00A50A43" w:rsidRDefault="00A50A43" w:rsidP="00A50A43">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4274E9EB" w14:textId="77777777" w:rsidR="00A50A43" w:rsidRDefault="00A50A43" w:rsidP="00A50A43">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1A3EB6E3" w14:textId="77777777" w:rsidR="00A50A43" w:rsidRDefault="00A50A43" w:rsidP="00A50A43">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FAE61F" w14:textId="77777777" w:rsidR="00A50A43" w:rsidRDefault="00A50A43" w:rsidP="00A50A43">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E5B344A" w14:textId="77777777" w:rsidR="00A50A43" w:rsidRPr="00877B92" w:rsidRDefault="00A50A43" w:rsidP="00A50A4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2BF1CCA2" w14:textId="77777777" w:rsidR="00A50A43" w:rsidRPr="003F1749" w:rsidRDefault="00A50A43" w:rsidP="00A50A43">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76441CD8" w14:textId="77777777" w:rsidR="00A50A43" w:rsidRDefault="00A50A43" w:rsidP="00A50A43">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2E137AF0" w14:textId="77777777" w:rsidR="00A50A43" w:rsidRDefault="00A50A43" w:rsidP="00A50A43">
      <w:pPr>
        <w:pStyle w:val="Tekstpodstawowy"/>
        <w:ind w:right="-47"/>
        <w:jc w:val="center"/>
        <w:rPr>
          <w:rFonts w:ascii="Times New Roman" w:hAnsi="Times New Roman"/>
        </w:rPr>
      </w:pPr>
    </w:p>
    <w:p w14:paraId="3C601564" w14:textId="77777777" w:rsidR="00A50A43" w:rsidRPr="00877B92" w:rsidRDefault="00A50A43" w:rsidP="00A50A4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4D216CC0" w14:textId="77777777" w:rsidR="00A50A43" w:rsidRPr="0043435F" w:rsidRDefault="00A50A43" w:rsidP="00A50A43">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1655F046" w14:textId="77777777" w:rsidR="00A50A43" w:rsidRPr="0043435F" w:rsidRDefault="00A50A43" w:rsidP="00A50A43">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79EF5DD5" w14:textId="77777777" w:rsidR="00A50A43" w:rsidRPr="0043435F" w:rsidRDefault="00A50A43" w:rsidP="00A50A43">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6EEF9B41" w14:textId="77777777" w:rsidR="00A50A43" w:rsidRPr="0043435F" w:rsidRDefault="00A50A43" w:rsidP="00A50A43">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7923F596" w14:textId="77777777" w:rsidR="00A50A43" w:rsidRPr="0043435F" w:rsidRDefault="00A50A43" w:rsidP="00A50A43">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739167C3" w14:textId="77777777" w:rsidR="00A50A43" w:rsidRPr="0043435F" w:rsidRDefault="00A50A43" w:rsidP="00A50A43">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w:t>
      </w:r>
      <w:r w:rsidRPr="0043435F">
        <w:rPr>
          <w:bCs/>
          <w:sz w:val="24"/>
          <w:szCs w:val="24"/>
          <w:lang w:val="pl-PL" w:eastAsia="en-US"/>
        </w:rPr>
        <w:lastRenderedPageBreak/>
        <w:t xml:space="preserve">naprawy, urządzenia  zastępczego o parametrach i funkcjonalności nie gorszej niż urządzenie naprawiane. </w:t>
      </w:r>
    </w:p>
    <w:p w14:paraId="2C468FD0" w14:textId="77777777" w:rsidR="00A50A43" w:rsidRDefault="00A50A43" w:rsidP="00A50A43">
      <w:pPr>
        <w:numPr>
          <w:ilvl w:val="0"/>
          <w:numId w:val="7"/>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2A07EEAA" w14:textId="77777777" w:rsidR="00A50A43" w:rsidRPr="00144BE6" w:rsidRDefault="00A50A43" w:rsidP="00A50A43">
      <w:pPr>
        <w:numPr>
          <w:ilvl w:val="0"/>
          <w:numId w:val="7"/>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0D5BA9E8" w14:textId="77777777" w:rsidR="00A50A43" w:rsidRPr="0043435F" w:rsidRDefault="00A50A43" w:rsidP="00A50A43">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1091DAF6" w14:textId="77777777" w:rsidR="00A50A43" w:rsidRPr="0043435F" w:rsidRDefault="00A50A43" w:rsidP="00A50A43">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4689D341" w14:textId="77777777" w:rsidR="00A50A43" w:rsidRPr="0043435F" w:rsidRDefault="00A50A43" w:rsidP="00A50A43">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307A2DD2" w14:textId="77777777" w:rsidR="00A50A43" w:rsidRPr="0043435F" w:rsidRDefault="00A50A43" w:rsidP="00A50A43">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A3C9686" w14:textId="77777777" w:rsidR="00A50A43" w:rsidRPr="0043435F" w:rsidRDefault="00A50A43" w:rsidP="00A50A43">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61676639" w14:textId="77777777" w:rsidR="00A50A43" w:rsidRPr="0043435F" w:rsidRDefault="00A50A43" w:rsidP="00A50A43">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6C986DA" w14:textId="77777777" w:rsidR="00A50A43" w:rsidRDefault="00A50A43" w:rsidP="00A50A43">
      <w:pPr>
        <w:pStyle w:val="Tekstpodstawowy"/>
        <w:ind w:left="284" w:right="-47"/>
        <w:jc w:val="both"/>
        <w:rPr>
          <w:rFonts w:ascii="Times New Roman" w:hAnsi="Times New Roman"/>
        </w:rPr>
      </w:pPr>
    </w:p>
    <w:p w14:paraId="0C47337D" w14:textId="77777777" w:rsidR="00A50A43" w:rsidRPr="00877B92" w:rsidRDefault="00A50A43" w:rsidP="00A50A4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228EF12B" w14:textId="77777777" w:rsidR="00A50A43" w:rsidRDefault="00A50A43" w:rsidP="00A50A43">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60C6BF48" w14:textId="77777777" w:rsidR="00A50A43" w:rsidRPr="009B2595" w:rsidRDefault="00A50A43" w:rsidP="00A50A43">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43A523FE" w14:textId="77777777" w:rsidR="00A50A43" w:rsidRPr="009B2595" w:rsidRDefault="00A50A43" w:rsidP="00A50A43">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3162A443" w14:textId="77777777" w:rsidR="00A50A43" w:rsidRPr="009B2595" w:rsidRDefault="00A50A43" w:rsidP="00A50A43">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304461C7" w14:textId="77777777" w:rsidR="00A50A43" w:rsidRPr="009B2595" w:rsidRDefault="00A50A43" w:rsidP="00A50A43">
      <w:pPr>
        <w:numPr>
          <w:ilvl w:val="0"/>
          <w:numId w:val="1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4A67D50D" w14:textId="77777777" w:rsidR="00A50A43" w:rsidRPr="009B2595" w:rsidRDefault="00A50A43" w:rsidP="00A50A43">
      <w:pPr>
        <w:suppressAutoHyphens/>
        <w:autoSpaceDN w:val="0"/>
        <w:spacing w:after="147"/>
        <w:ind w:left="568"/>
        <w:jc w:val="both"/>
        <w:rPr>
          <w:color w:val="000000"/>
          <w:sz w:val="24"/>
          <w:szCs w:val="24"/>
          <w:lang w:val="pl-PL"/>
        </w:rPr>
      </w:pPr>
      <w:r w:rsidRPr="009B2595">
        <w:rPr>
          <w:color w:val="000000"/>
          <w:sz w:val="24"/>
          <w:szCs w:val="24"/>
          <w:lang w:val="pl-PL"/>
        </w:rPr>
        <w:t xml:space="preserve">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w:t>
      </w:r>
      <w:r w:rsidRPr="009B2595">
        <w:rPr>
          <w:color w:val="000000"/>
          <w:sz w:val="24"/>
          <w:szCs w:val="24"/>
          <w:lang w:val="pl-PL"/>
        </w:rPr>
        <w:lastRenderedPageBreak/>
        <w:t>prawidłowej realizacji dostawy oraz innych niezawinionych przez Strony przyczyny, w tym spowodowane przez tzw. siłę wyższą w rozumieniu § 11 ust 1;</w:t>
      </w:r>
      <w:bookmarkEnd w:id="0"/>
    </w:p>
    <w:p w14:paraId="0C6531B0" w14:textId="77777777" w:rsidR="00A50A43" w:rsidRPr="009B2595" w:rsidRDefault="00A50A43" w:rsidP="00A50A43">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212FD7E0" w14:textId="77777777" w:rsidR="00A50A43" w:rsidRPr="009B2595" w:rsidRDefault="00A50A43" w:rsidP="00A50A43">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437962EC" w14:textId="77777777" w:rsidR="00A50A43" w:rsidRPr="009B2595" w:rsidRDefault="00A50A43" w:rsidP="00A50A43">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22D4DA91" w14:textId="77777777" w:rsidR="00A50A43" w:rsidRPr="009B2595" w:rsidRDefault="00A50A43" w:rsidP="00A50A43">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5AD1B68E" w14:textId="77777777" w:rsidR="00A50A43" w:rsidRPr="009B2595" w:rsidRDefault="00A50A43" w:rsidP="00A50A43">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3A55432C" w14:textId="77777777" w:rsidR="00A50A43" w:rsidRPr="009B2595" w:rsidRDefault="00A50A43" w:rsidP="00A50A43">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73FEC3CD" w14:textId="77777777" w:rsidR="00A50A43" w:rsidRPr="00042F5C" w:rsidRDefault="00A50A43" w:rsidP="00A50A43">
      <w:pPr>
        <w:widowControl w:val="0"/>
        <w:suppressAutoHyphens/>
        <w:autoSpaceDN w:val="0"/>
        <w:ind w:left="360"/>
        <w:jc w:val="center"/>
        <w:textAlignment w:val="baseline"/>
        <w:rPr>
          <w:rFonts w:eastAsia="SimSun"/>
          <w:b/>
          <w:bCs/>
          <w:color w:val="000000"/>
          <w:kern w:val="2"/>
          <w:sz w:val="24"/>
          <w:szCs w:val="24"/>
          <w:lang w:val="pl-PL"/>
        </w:rPr>
      </w:pPr>
    </w:p>
    <w:p w14:paraId="0FAA80FE" w14:textId="77777777" w:rsidR="00A50A43" w:rsidRPr="009B2595" w:rsidRDefault="00A50A43" w:rsidP="00A50A43">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1B234AF2" w14:textId="77777777" w:rsidR="00A50A43" w:rsidRPr="009B2595" w:rsidRDefault="00A50A43" w:rsidP="00A50A43">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33FEE202" w14:textId="77777777" w:rsidR="00A50A43" w:rsidRPr="009B2595" w:rsidRDefault="00A50A43" w:rsidP="00A50A43">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54313420" w14:textId="77777777" w:rsidR="00A50A43" w:rsidRPr="009B2595" w:rsidRDefault="00A50A43" w:rsidP="00A50A43">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EA9A1D0" w14:textId="77777777" w:rsidR="00A50A43" w:rsidRPr="009B2595" w:rsidRDefault="00A50A43" w:rsidP="00A50A43">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4CB1A1DF" w14:textId="77777777" w:rsidR="00A50A43" w:rsidRDefault="00A50A43" w:rsidP="00A50A43">
      <w:pPr>
        <w:pStyle w:val="Tekstpodstawowy"/>
        <w:ind w:right="-47"/>
        <w:rPr>
          <w:rFonts w:ascii="Times New Roman" w:hAnsi="Times New Roman"/>
        </w:rPr>
      </w:pPr>
    </w:p>
    <w:p w14:paraId="559BC4D9" w14:textId="77777777" w:rsidR="00A50A43" w:rsidRDefault="00A50A43" w:rsidP="00A50A43">
      <w:pPr>
        <w:pStyle w:val="Tekstpodstawowy"/>
        <w:ind w:right="-47"/>
        <w:jc w:val="center"/>
        <w:rPr>
          <w:rFonts w:ascii="Times New Roman" w:hAnsi="Times New Roman"/>
          <w:b/>
        </w:rPr>
      </w:pPr>
    </w:p>
    <w:p w14:paraId="53DB94B1" w14:textId="77777777" w:rsidR="00A50A43" w:rsidRDefault="00A50A43" w:rsidP="00A50A43">
      <w:pPr>
        <w:pStyle w:val="Tekstpodstawowy"/>
        <w:ind w:right="-47"/>
        <w:jc w:val="center"/>
        <w:rPr>
          <w:rFonts w:ascii="Times New Roman" w:hAnsi="Times New Roman"/>
          <w:b/>
        </w:rPr>
      </w:pPr>
    </w:p>
    <w:p w14:paraId="29E43EAB" w14:textId="77777777" w:rsidR="00A50A43" w:rsidRPr="00877B92" w:rsidRDefault="00A50A43" w:rsidP="00A50A43">
      <w:pPr>
        <w:pStyle w:val="Tekstpodstawowy"/>
        <w:ind w:right="-47"/>
        <w:jc w:val="center"/>
        <w:rPr>
          <w:rFonts w:ascii="Times New Roman" w:hAnsi="Times New Roman"/>
          <w:b/>
        </w:rPr>
      </w:pPr>
      <w:r w:rsidRPr="00877B92">
        <w:rPr>
          <w:rFonts w:ascii="Times New Roman" w:hAnsi="Times New Roman"/>
          <w:b/>
        </w:rPr>
        <w:lastRenderedPageBreak/>
        <w:t>§1</w:t>
      </w:r>
      <w:r>
        <w:rPr>
          <w:rFonts w:ascii="Times New Roman" w:hAnsi="Times New Roman"/>
          <w:b/>
        </w:rPr>
        <w:t>1</w:t>
      </w:r>
    </w:p>
    <w:p w14:paraId="3444DCF8" w14:textId="77777777" w:rsidR="00A50A43" w:rsidRDefault="00A50A43" w:rsidP="00A50A43">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50DDEE6F" w14:textId="77777777" w:rsidR="00A50A43" w:rsidRDefault="00A50A43" w:rsidP="00A50A43">
      <w:pPr>
        <w:pStyle w:val="Tekstpodstawowy"/>
        <w:ind w:right="-47"/>
        <w:jc w:val="center"/>
        <w:rPr>
          <w:rFonts w:ascii="Times New Roman" w:hAnsi="Times New Roman"/>
        </w:rPr>
      </w:pPr>
    </w:p>
    <w:p w14:paraId="6D10F815" w14:textId="77777777" w:rsidR="00A50A43" w:rsidRDefault="00A50A43" w:rsidP="00A50A43">
      <w:pPr>
        <w:pStyle w:val="Tekstpodstawowy"/>
        <w:ind w:right="-47"/>
        <w:jc w:val="center"/>
        <w:rPr>
          <w:rFonts w:ascii="Times New Roman" w:hAnsi="Times New Roman"/>
        </w:rPr>
      </w:pPr>
    </w:p>
    <w:p w14:paraId="3F0A1CB7" w14:textId="77777777" w:rsidR="00A50A43" w:rsidRPr="00877B92" w:rsidRDefault="00A50A43" w:rsidP="00A50A43">
      <w:pPr>
        <w:pStyle w:val="Tekstpodstawowy"/>
        <w:ind w:right="-47"/>
        <w:jc w:val="center"/>
        <w:rPr>
          <w:b/>
        </w:rPr>
      </w:pPr>
      <w:r w:rsidRPr="00877B92">
        <w:rPr>
          <w:rFonts w:ascii="Times New Roman" w:hAnsi="Times New Roman"/>
          <w:b/>
        </w:rPr>
        <w:t>§1</w:t>
      </w:r>
      <w:r>
        <w:rPr>
          <w:rFonts w:ascii="Times New Roman" w:hAnsi="Times New Roman"/>
          <w:b/>
        </w:rPr>
        <w:t>2</w:t>
      </w:r>
    </w:p>
    <w:p w14:paraId="01FC5F4B" w14:textId="77777777" w:rsidR="00A50A43" w:rsidRDefault="00A50A43" w:rsidP="00A50A43">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49E0664F" w14:textId="77777777" w:rsidR="00A50A43" w:rsidRDefault="00A50A43" w:rsidP="00A50A43">
      <w:pPr>
        <w:pStyle w:val="NormalnyWeb"/>
        <w:jc w:val="both"/>
      </w:pPr>
      <w:r>
        <w:t xml:space="preserve">2. W razie wątpliwości, czy określona informacja stanowi tajemnicę Wykonawca zobowiązany jest zwrócić się w formie pisemnej do Zamawiającego o wyjaśnienie takiej wątpliwości. </w:t>
      </w:r>
    </w:p>
    <w:p w14:paraId="40C1C908" w14:textId="77777777" w:rsidR="00A50A43" w:rsidRDefault="00A50A43" w:rsidP="00A50A43">
      <w:pPr>
        <w:pStyle w:val="NormalnyWeb"/>
        <w:jc w:val="both"/>
      </w:pPr>
      <w:r>
        <w:t xml:space="preserve">3. Wykonawca zobowiązuje się do wykorzystania uzyskanych, powyższych informacji jedynie w celu wykonania przedmiotu umowy. </w:t>
      </w:r>
    </w:p>
    <w:p w14:paraId="654A0AB3" w14:textId="77777777" w:rsidR="00A50A43" w:rsidRDefault="00A50A43" w:rsidP="00A50A43">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64896A37" w14:textId="77777777" w:rsidR="00A50A43" w:rsidRDefault="00A50A43" w:rsidP="00A50A43">
      <w:pPr>
        <w:pStyle w:val="NormalnyWeb"/>
        <w:jc w:val="both"/>
      </w:pPr>
      <w:r>
        <w:t>5. Powyższe przepisy nie będą miały zastosowania wobec informacji powszechnie znanych lub opublikowanych oraz w przypadku żądania ich ujawnienia przez uprawniony organ.</w:t>
      </w:r>
    </w:p>
    <w:p w14:paraId="06BC9D1F" w14:textId="77777777" w:rsidR="00A50A43" w:rsidRDefault="00A50A43" w:rsidP="00A50A43">
      <w:pPr>
        <w:pStyle w:val="Tekstpodstawowy"/>
        <w:ind w:right="-47"/>
        <w:jc w:val="both"/>
        <w:rPr>
          <w:rFonts w:ascii="Times New Roman" w:hAnsi="Times New Roman"/>
        </w:rPr>
      </w:pPr>
    </w:p>
    <w:p w14:paraId="0CE45946" w14:textId="77777777" w:rsidR="00A50A43" w:rsidRPr="00877B92" w:rsidRDefault="00A50A43" w:rsidP="00A50A4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2F418FF2" w14:textId="77777777" w:rsidR="00A50A43" w:rsidRDefault="00A50A43" w:rsidP="00A50A43">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013C15A1" w14:textId="77777777" w:rsidR="00A50A43" w:rsidRDefault="00A50A43" w:rsidP="00A50A43">
      <w:pPr>
        <w:pStyle w:val="Tekstpodstawowy"/>
        <w:ind w:right="-47"/>
        <w:jc w:val="both"/>
        <w:rPr>
          <w:rFonts w:ascii="Times New Roman" w:hAnsi="Times New Roman"/>
        </w:rPr>
      </w:pPr>
    </w:p>
    <w:p w14:paraId="79166560" w14:textId="77777777" w:rsidR="00A50A43" w:rsidRPr="00877B92" w:rsidRDefault="00A50A43" w:rsidP="00A50A4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6B3C144D" w14:textId="77777777" w:rsidR="00A50A43" w:rsidRDefault="00A50A43" w:rsidP="00A50A43">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7AE3C016" w14:textId="77777777" w:rsidR="00A50A43" w:rsidRDefault="00A50A43" w:rsidP="00A50A43">
      <w:pPr>
        <w:pStyle w:val="Tekstpodstawowy"/>
        <w:ind w:right="-47"/>
        <w:jc w:val="both"/>
        <w:rPr>
          <w:rFonts w:ascii="Times New Roman" w:hAnsi="Times New Roman"/>
        </w:rPr>
      </w:pPr>
    </w:p>
    <w:p w14:paraId="0E4CFE69" w14:textId="77777777" w:rsidR="00A50A43" w:rsidRPr="00877B92" w:rsidRDefault="00A50A43" w:rsidP="00A50A4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3AC8C3B5" w14:textId="77777777" w:rsidR="00A50A43" w:rsidRPr="004F0507" w:rsidRDefault="00A50A43" w:rsidP="00A50A43">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4308CE1F" w14:textId="77777777" w:rsidR="00A50A43" w:rsidRDefault="00A50A43" w:rsidP="00A50A43">
      <w:pPr>
        <w:pStyle w:val="Tekstpodstawowy2"/>
        <w:spacing w:line="240" w:lineRule="auto"/>
        <w:ind w:right="-47"/>
      </w:pPr>
    </w:p>
    <w:p w14:paraId="43D84D29" w14:textId="77777777" w:rsidR="00A50A43" w:rsidRPr="004F0507" w:rsidRDefault="00A50A43" w:rsidP="00A50A43">
      <w:pPr>
        <w:pStyle w:val="Tekstpodstawowy2"/>
        <w:spacing w:line="240" w:lineRule="auto"/>
        <w:ind w:right="-47"/>
        <w:rPr>
          <w:b/>
          <w:sz w:val="24"/>
        </w:rPr>
      </w:pPr>
      <w:r>
        <w:rPr>
          <w:b/>
          <w:sz w:val="24"/>
        </w:rPr>
        <w:t xml:space="preserve">      </w:t>
      </w:r>
      <w:r w:rsidRPr="004F0507">
        <w:rPr>
          <w:b/>
          <w:sz w:val="24"/>
        </w:rPr>
        <w:t>Za Sprzedawcę                                                                                   Za Kupującego</w:t>
      </w:r>
    </w:p>
    <w:p w14:paraId="5C14E5D3" w14:textId="77777777" w:rsidR="00A50A43" w:rsidRPr="000936CA" w:rsidRDefault="00A50A43" w:rsidP="00A50A43">
      <w:pPr>
        <w:rPr>
          <w:lang w:val="pl-PL"/>
        </w:rPr>
      </w:pPr>
    </w:p>
    <w:p w14:paraId="28C1B7E1" w14:textId="77777777" w:rsidR="00A50A43" w:rsidRDefault="00A50A43" w:rsidP="00A50A43">
      <w:pPr>
        <w:pStyle w:val="Zwykytekst"/>
        <w:rPr>
          <w:lang w:val="pl-PL"/>
        </w:rPr>
      </w:pPr>
    </w:p>
    <w:p w14:paraId="2AB7FF9E" w14:textId="77777777" w:rsidR="00A50A43" w:rsidRDefault="00A50A43" w:rsidP="00A50A43">
      <w:pPr>
        <w:pStyle w:val="Zwykytekst"/>
        <w:rPr>
          <w:lang w:val="pl-PL"/>
        </w:rPr>
      </w:pPr>
    </w:p>
    <w:p w14:paraId="6FD611CF" w14:textId="77777777" w:rsidR="00A50A43" w:rsidRDefault="00A50A43" w:rsidP="00A50A43">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027621FF" w14:textId="77777777" w:rsidR="00A50A43" w:rsidRPr="00496551" w:rsidRDefault="00A50A43" w:rsidP="00A50A43">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0902E76A" w14:textId="77777777" w:rsidR="00A50A43" w:rsidRPr="00496551" w:rsidRDefault="00A50A43" w:rsidP="00A50A43">
      <w:pPr>
        <w:pStyle w:val="Zwykytekst"/>
        <w:rPr>
          <w:rFonts w:ascii="Times New Roman" w:hAnsi="Times New Roman" w:cs="Times New Roman"/>
          <w:sz w:val="16"/>
          <w:szCs w:val="16"/>
          <w:lang w:val="pl-PL"/>
        </w:rPr>
      </w:pPr>
    </w:p>
    <w:p w14:paraId="4F7494B1" w14:textId="77777777" w:rsidR="00A50A43" w:rsidRPr="00496551" w:rsidRDefault="00A50A43" w:rsidP="00A50A43">
      <w:pPr>
        <w:pStyle w:val="Zwykytekst"/>
        <w:rPr>
          <w:sz w:val="16"/>
          <w:szCs w:val="16"/>
          <w:lang w:val="pl-PL"/>
        </w:rPr>
      </w:pPr>
    </w:p>
    <w:p w14:paraId="46792A33" w14:textId="77777777" w:rsidR="00A50A43" w:rsidRPr="00877B92" w:rsidRDefault="00A50A43" w:rsidP="00A50A43">
      <w:pPr>
        <w:rPr>
          <w:lang w:val="pl-PL"/>
        </w:rPr>
      </w:pPr>
    </w:p>
    <w:p w14:paraId="3154C444" w14:textId="77777777" w:rsidR="00A50A43" w:rsidRDefault="00A50A43" w:rsidP="00A50A43">
      <w:pPr>
        <w:rPr>
          <w:lang w:val="pl-PL"/>
        </w:rPr>
      </w:pPr>
    </w:p>
    <w:p w14:paraId="1BFA2119" w14:textId="77777777" w:rsidR="00A50A43" w:rsidRPr="009B06ED" w:rsidRDefault="00A50A43" w:rsidP="00A50A43">
      <w:pPr>
        <w:rPr>
          <w:lang w:val="pl-PL"/>
        </w:rPr>
      </w:pPr>
      <w:r>
        <w:rPr>
          <w:lang w:val="pl-PL"/>
        </w:rPr>
        <w:t>* Egzemplarz dla Wykonawcy / AGH</w:t>
      </w:r>
    </w:p>
    <w:p w14:paraId="65D47EFE" w14:textId="77777777" w:rsidR="00A50A43" w:rsidRPr="00456B64" w:rsidRDefault="00A50A43" w:rsidP="00A50A43">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2418B7FB" w14:textId="77777777" w:rsidR="00A50A43" w:rsidRPr="00456B64" w:rsidRDefault="00A50A43" w:rsidP="00A50A43">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6356ECA0" w14:textId="3395A5BB" w:rsidR="00A50A43" w:rsidRPr="00456B64" w:rsidRDefault="00A50A43" w:rsidP="00A50A43">
      <w:pPr>
        <w:pStyle w:val="Zwykytekst"/>
        <w:tabs>
          <w:tab w:val="left" w:pos="7050"/>
        </w:tabs>
        <w:rPr>
          <w:rFonts w:ascii="Times New Roman" w:hAnsi="Times New Roman" w:cs="Times New Roman"/>
          <w:i/>
          <w:iCs/>
          <w:sz w:val="22"/>
          <w:szCs w:val="22"/>
          <w:lang w:val="pl-PL"/>
        </w:rPr>
      </w:pPr>
    </w:p>
    <w:p w14:paraId="18C0AB2A" w14:textId="77777777" w:rsidR="00A50A43" w:rsidRDefault="00A50A43" w:rsidP="00A50A43">
      <w:pPr>
        <w:widowControl w:val="0"/>
        <w:autoSpaceDE w:val="0"/>
        <w:autoSpaceDN w:val="0"/>
        <w:jc w:val="right"/>
        <w:textAlignment w:val="baseline"/>
        <w:rPr>
          <w:sz w:val="24"/>
          <w:szCs w:val="24"/>
          <w:lang w:val="pl-PL"/>
        </w:rPr>
      </w:pPr>
    </w:p>
    <w:p w14:paraId="32733975" w14:textId="77777777" w:rsidR="00A50A43" w:rsidRDefault="00A50A43" w:rsidP="00A50A43">
      <w:pPr>
        <w:widowControl w:val="0"/>
        <w:autoSpaceDE w:val="0"/>
        <w:autoSpaceDN w:val="0"/>
        <w:jc w:val="right"/>
        <w:textAlignment w:val="baseline"/>
        <w:rPr>
          <w:sz w:val="24"/>
          <w:szCs w:val="24"/>
          <w:lang w:val="pl-PL"/>
        </w:rPr>
      </w:pPr>
    </w:p>
    <w:p w14:paraId="0970171F" w14:textId="77777777" w:rsidR="00A50A43" w:rsidRDefault="00A50A43" w:rsidP="00A50A43">
      <w:pPr>
        <w:widowControl w:val="0"/>
        <w:autoSpaceDE w:val="0"/>
        <w:autoSpaceDN w:val="0"/>
        <w:jc w:val="right"/>
        <w:textAlignment w:val="baseline"/>
        <w:rPr>
          <w:sz w:val="24"/>
          <w:szCs w:val="24"/>
          <w:lang w:val="pl-PL"/>
        </w:rPr>
      </w:pPr>
    </w:p>
    <w:p w14:paraId="2C33BD08" w14:textId="77777777" w:rsidR="00A50A43" w:rsidRDefault="00A50A43" w:rsidP="00A50A43">
      <w:pPr>
        <w:widowControl w:val="0"/>
        <w:autoSpaceDE w:val="0"/>
        <w:autoSpaceDN w:val="0"/>
        <w:jc w:val="right"/>
        <w:textAlignment w:val="baseline"/>
        <w:rPr>
          <w:sz w:val="24"/>
          <w:szCs w:val="24"/>
          <w:lang w:val="pl-PL"/>
        </w:rPr>
      </w:pPr>
    </w:p>
    <w:p w14:paraId="57E79B4B" w14:textId="77777777" w:rsidR="00A50A43" w:rsidRDefault="00A50A43" w:rsidP="00A50A43">
      <w:pPr>
        <w:widowControl w:val="0"/>
        <w:autoSpaceDE w:val="0"/>
        <w:autoSpaceDN w:val="0"/>
        <w:jc w:val="right"/>
        <w:textAlignment w:val="baseline"/>
        <w:rPr>
          <w:sz w:val="24"/>
          <w:szCs w:val="24"/>
          <w:lang w:val="pl-PL"/>
        </w:rPr>
      </w:pPr>
    </w:p>
    <w:p w14:paraId="6B3D7FB5" w14:textId="77777777" w:rsidR="00A50A43" w:rsidRDefault="00A50A43" w:rsidP="00A50A43">
      <w:pPr>
        <w:widowControl w:val="0"/>
        <w:autoSpaceDE w:val="0"/>
        <w:autoSpaceDN w:val="0"/>
        <w:jc w:val="right"/>
        <w:textAlignment w:val="baseline"/>
        <w:rPr>
          <w:sz w:val="24"/>
          <w:szCs w:val="24"/>
          <w:lang w:val="pl-PL"/>
        </w:rPr>
      </w:pPr>
    </w:p>
    <w:sectPr w:rsidR="00A50A43">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B2A3B" w14:textId="77777777" w:rsidR="00F53FD7" w:rsidRDefault="00F53FD7">
      <w:r>
        <w:separator/>
      </w:r>
    </w:p>
  </w:endnote>
  <w:endnote w:type="continuationSeparator" w:id="0">
    <w:p w14:paraId="5F61611C" w14:textId="77777777" w:rsidR="00F53FD7" w:rsidRDefault="00F53F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D2DDC" w14:textId="77777777" w:rsidR="00A50A43" w:rsidRDefault="00A50A43">
    <w:pPr>
      <w:pStyle w:val="Stopka"/>
      <w:jc w:val="right"/>
    </w:pPr>
    <w:r>
      <w:fldChar w:fldCharType="begin"/>
    </w:r>
    <w:r>
      <w:instrText>PAGE   \* MERGEFORMAT</w:instrText>
    </w:r>
    <w:r>
      <w:fldChar w:fldCharType="separate"/>
    </w:r>
    <w:r>
      <w:rPr>
        <w:lang w:val="pl-PL"/>
      </w:rPr>
      <w:t>2</w:t>
    </w:r>
    <w:r>
      <w:fldChar w:fldCharType="end"/>
    </w:r>
  </w:p>
  <w:p w14:paraId="2BD06A1E" w14:textId="77777777" w:rsidR="00A305AB" w:rsidRDefault="00A305A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A5FDE4" w14:textId="77777777" w:rsidR="00F53FD7" w:rsidRDefault="00F53FD7">
      <w:r>
        <w:separator/>
      </w:r>
    </w:p>
  </w:footnote>
  <w:footnote w:type="continuationSeparator" w:id="0">
    <w:p w14:paraId="50B86AB8" w14:textId="77777777" w:rsidR="00F53FD7" w:rsidRDefault="00F53F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537205579">
    <w:abstractNumId w:val="7"/>
  </w:num>
  <w:num w:numId="2" w16cid:durableId="624428116">
    <w:abstractNumId w:val="11"/>
  </w:num>
  <w:num w:numId="3" w16cid:durableId="368920867">
    <w:abstractNumId w:val="2"/>
  </w:num>
  <w:num w:numId="4" w16cid:durableId="1314018256">
    <w:abstractNumId w:val="4"/>
  </w:num>
  <w:num w:numId="5" w16cid:durableId="138614728">
    <w:abstractNumId w:val="13"/>
  </w:num>
  <w:num w:numId="6" w16cid:durableId="228999360">
    <w:abstractNumId w:val="9"/>
  </w:num>
  <w:num w:numId="7" w16cid:durableId="1256481296">
    <w:abstractNumId w:val="8"/>
  </w:num>
  <w:num w:numId="8" w16cid:durableId="725880007">
    <w:abstractNumId w:val="10"/>
  </w:num>
  <w:num w:numId="9" w16cid:durableId="16223021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61307952">
    <w:abstractNumId w:val="3"/>
  </w:num>
  <w:num w:numId="11" w16cid:durableId="1525634878">
    <w:abstractNumId w:val="12"/>
  </w:num>
  <w:num w:numId="12" w16cid:durableId="92741956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53FD7"/>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95D3A"/>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305AB"/>
    <w:rsid w:val="00A50A43"/>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53FD7"/>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3F7B2E"/>
  <w15:chartTrackingRefBased/>
  <w15:docId w15:val="{1AA3923A-36F1-42CF-B6F7-2535B311A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50A43"/>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A50A4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6</Pages>
  <Words>2378</Words>
  <Characters>14268</Characters>
  <Application>Microsoft Office Word</Application>
  <DocSecurity>0</DocSecurity>
  <Lines>118</Lines>
  <Paragraphs>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16613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2022-04-28T07:06:00Z</cp:lastPrinted>
  <dcterms:created xsi:type="dcterms:W3CDTF">2022-04-28T07:03:00Z</dcterms:created>
  <dcterms:modified xsi:type="dcterms:W3CDTF">2022-04-28T07:07:00Z</dcterms:modified>
</cp:coreProperties>
</file>