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67D18" w14:textId="77777777" w:rsidR="002E7680" w:rsidRPr="00240E71" w:rsidRDefault="00E47553" w:rsidP="002E7680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F1D5F87">
          <v:roundrect id="_x0000_s1026" style="position:absolute;left:0;text-align:left;margin-left:-25.5pt;margin-top:-13.15pt;width:162pt;height:1in;z-index:251658240" arcsize="10923f"/>
        </w:pict>
      </w:r>
      <w:r w:rsidR="002E7680">
        <w:rPr>
          <w:b w:val="0"/>
          <w:sz w:val="22"/>
          <w:szCs w:val="22"/>
        </w:rPr>
        <w:tab/>
      </w:r>
      <w:r w:rsidR="002E7680">
        <w:rPr>
          <w:b w:val="0"/>
          <w:sz w:val="22"/>
          <w:szCs w:val="22"/>
        </w:rPr>
        <w:tab/>
      </w:r>
      <w:r w:rsidR="002E7680">
        <w:rPr>
          <w:b w:val="0"/>
          <w:sz w:val="22"/>
          <w:szCs w:val="22"/>
        </w:rPr>
        <w:tab/>
      </w:r>
      <w:r w:rsidR="002E7680">
        <w:rPr>
          <w:b w:val="0"/>
          <w:sz w:val="22"/>
          <w:szCs w:val="22"/>
        </w:rPr>
        <w:tab/>
      </w:r>
      <w:r w:rsidR="002E7680">
        <w:rPr>
          <w:b w:val="0"/>
          <w:sz w:val="22"/>
          <w:szCs w:val="22"/>
        </w:rPr>
        <w:tab/>
      </w:r>
      <w:r w:rsidR="002E7680">
        <w:rPr>
          <w:b w:val="0"/>
          <w:sz w:val="22"/>
          <w:szCs w:val="22"/>
        </w:rPr>
        <w:tab/>
      </w:r>
      <w:r w:rsidR="002E7680">
        <w:rPr>
          <w:b w:val="0"/>
          <w:sz w:val="22"/>
          <w:szCs w:val="22"/>
        </w:rPr>
        <w:tab/>
      </w:r>
      <w:r w:rsidR="002E7680" w:rsidRPr="004C278E">
        <w:rPr>
          <w:rFonts w:ascii="Times New Roman" w:hAnsi="Times New Roman"/>
        </w:rPr>
        <w:t xml:space="preserve">Załącznik nr </w:t>
      </w:r>
      <w:r w:rsidR="002E7680">
        <w:rPr>
          <w:rFonts w:ascii="Times New Roman" w:hAnsi="Times New Roman"/>
        </w:rPr>
        <w:t>1</w:t>
      </w:r>
    </w:p>
    <w:p w14:paraId="4959E902" w14:textId="77777777" w:rsidR="002E7680" w:rsidRDefault="002E7680" w:rsidP="002E768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4CC786" w14:textId="77777777" w:rsidR="002E7680" w:rsidRPr="0022732C" w:rsidRDefault="002E7680" w:rsidP="002E768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18F1255" w14:textId="77777777" w:rsidR="002E7680" w:rsidRDefault="002E7680" w:rsidP="002E768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8BF18A0" w14:textId="77777777" w:rsidR="002E7680" w:rsidRPr="0022732C" w:rsidRDefault="002E7680" w:rsidP="002E768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620927C" w14:textId="77777777" w:rsidR="002E7680" w:rsidRPr="0022732C" w:rsidRDefault="002E7680" w:rsidP="002E768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AA06927" w14:textId="77777777" w:rsidR="002E7680" w:rsidRPr="0022732C" w:rsidRDefault="002E7680" w:rsidP="002E768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6EEC94C" w14:textId="77777777" w:rsidR="002E7680" w:rsidRPr="0022732C" w:rsidRDefault="002E7680" w:rsidP="002E768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1AD3110" w14:textId="77777777" w:rsidR="002E7680" w:rsidRPr="0022732C" w:rsidRDefault="002E7680" w:rsidP="002E768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4C402574" w14:textId="77777777" w:rsidR="002E7680" w:rsidRPr="0022732C" w:rsidRDefault="002E7680" w:rsidP="002E768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53E9A988" w14:textId="77777777" w:rsidR="002E7680" w:rsidRPr="0022732C" w:rsidRDefault="002E7680" w:rsidP="002E768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619B0CE" w14:textId="77777777" w:rsidR="002E7680" w:rsidRPr="0022732C" w:rsidRDefault="002E7680" w:rsidP="002E768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2A0A5FA" w14:textId="77777777" w:rsidR="002E7680" w:rsidRPr="0022732C" w:rsidRDefault="002E7680" w:rsidP="002E768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80C4B2D" w14:textId="77777777" w:rsidR="002E7680" w:rsidRDefault="002E7680" w:rsidP="002E7680">
      <w:pPr>
        <w:spacing w:line="360" w:lineRule="auto"/>
      </w:pPr>
      <w:r>
        <w:t>Do: Nazwa i siedziba Zamawiającego:</w:t>
      </w:r>
    </w:p>
    <w:p w14:paraId="1AACD1A5" w14:textId="77777777" w:rsidR="002E7680" w:rsidRPr="000E7097" w:rsidRDefault="002E7680" w:rsidP="002E7680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72F367AD" w14:textId="77777777" w:rsidR="002E7680" w:rsidRPr="000E7097" w:rsidRDefault="002E7680" w:rsidP="002E7680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7EDD55A6" w14:textId="77777777" w:rsidR="002E7680" w:rsidRDefault="002E7680" w:rsidP="002E7680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0C2BC09D" w14:textId="77777777" w:rsidR="002E7680" w:rsidRDefault="002E7680" w:rsidP="002E7680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0588EB87" w14:textId="77777777" w:rsidR="002E7680" w:rsidRDefault="002E7680" w:rsidP="002E7680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70C05F20" w14:textId="77777777" w:rsidR="002E7680" w:rsidRDefault="002E7680" w:rsidP="002E7680">
      <w:pPr>
        <w:ind w:firstLine="3969"/>
        <w:rPr>
          <w:b/>
        </w:rPr>
      </w:pPr>
    </w:p>
    <w:p w14:paraId="1F0E3A99" w14:textId="4282851B" w:rsidR="002E7680" w:rsidRPr="00B25D19" w:rsidRDefault="002E7680" w:rsidP="002E7680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Pr="00971208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stacjonarnego pięciocyfrowego multimetru cyfrowego dla </w:t>
      </w:r>
      <w:proofErr w:type="spellStart"/>
      <w:r>
        <w:rPr>
          <w:b/>
          <w:sz w:val="22"/>
          <w:szCs w:val="22"/>
        </w:rPr>
        <w:t>WFiIS</w:t>
      </w:r>
      <w:proofErr w:type="spellEnd"/>
      <w:r w:rsidRPr="00B25D19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259</w:t>
      </w:r>
      <w:r w:rsidRPr="00B25D19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B25D19">
        <w:rPr>
          <w:b/>
          <w:sz w:val="22"/>
          <w:szCs w:val="22"/>
        </w:rPr>
        <w:t xml:space="preserve">, </w:t>
      </w:r>
      <w:r w:rsidRPr="00B25D19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="000760B6">
        <w:rPr>
          <w:sz w:val="22"/>
          <w:szCs w:val="22"/>
        </w:rPr>
        <w:t>g</w:t>
      </w:r>
      <w:r w:rsidR="009F528D">
        <w:rPr>
          <w:sz w:val="22"/>
          <w:szCs w:val="22"/>
        </w:rPr>
        <w:t xml:space="preserve">  </w:t>
      </w:r>
      <w:r w:rsidRPr="00B25D19">
        <w:rPr>
          <w:sz w:val="22"/>
          <w:szCs w:val="22"/>
        </w:rPr>
        <w:t>w specyfikacji istotnych warunków zamówienia.</w:t>
      </w:r>
    </w:p>
    <w:p w14:paraId="7FEACFAD" w14:textId="77777777" w:rsidR="002E7680" w:rsidRDefault="002E7680" w:rsidP="002E7680">
      <w:pPr>
        <w:tabs>
          <w:tab w:val="right" w:pos="9000"/>
        </w:tabs>
      </w:pPr>
    </w:p>
    <w:p w14:paraId="6E2E26B7" w14:textId="77777777" w:rsidR="002E7680" w:rsidRDefault="002E7680" w:rsidP="002E768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7B9038E2" w14:textId="77777777" w:rsidR="002E7680" w:rsidRDefault="002E7680" w:rsidP="002E7680">
      <w:pPr>
        <w:widowControl w:val="0"/>
        <w:spacing w:line="264" w:lineRule="auto"/>
        <w:ind w:right="1"/>
        <w:rPr>
          <w:b/>
        </w:rPr>
      </w:pPr>
    </w:p>
    <w:p w14:paraId="66E3206C" w14:textId="77777777" w:rsidR="002E7680" w:rsidRDefault="002E7680" w:rsidP="002E768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25FC5D9" w14:textId="77777777" w:rsidR="002E7680" w:rsidRPr="00FB1B4F" w:rsidRDefault="002E7680" w:rsidP="002E768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F35DDEA" w14:textId="77777777" w:rsidR="002E7680" w:rsidRPr="00FB1B4F" w:rsidRDefault="002E7680" w:rsidP="002E768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08F29CE" w14:textId="77777777" w:rsidR="002E7680" w:rsidRPr="00FB1B4F" w:rsidRDefault="002E7680" w:rsidP="002E768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F43AED5" w14:textId="77777777" w:rsidR="002E7680" w:rsidRDefault="002E7680" w:rsidP="002E7680">
      <w:pPr>
        <w:pStyle w:val="Tekstpodstawowy"/>
      </w:pPr>
      <w:r>
        <w:t>Powyższa cena podatek VAT w wysokości 23 % tj.…………………….PLN</w:t>
      </w:r>
    </w:p>
    <w:p w14:paraId="229709E8" w14:textId="77777777" w:rsidR="002E7680" w:rsidRDefault="002E7680" w:rsidP="002E7680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1763CBAC" w14:textId="3A3CB37F" w:rsidR="002E7680" w:rsidRDefault="002E7680" w:rsidP="002E768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FB1B4F">
        <w:t>…………………………………</w:t>
      </w:r>
      <w:r w:rsidR="0080731D">
        <w:t xml:space="preserve"> dni roboczych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6A893669" w14:textId="7921E1D5" w:rsidR="002E7680" w:rsidRDefault="002E7680" w:rsidP="002E768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859AE">
        <w:t>………………………</w:t>
      </w:r>
      <w:r w:rsidR="00E47553">
        <w:t xml:space="preserve"> miesięcy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2CF94B70" w14:textId="77777777" w:rsidR="002E7680" w:rsidRPr="00B25D19" w:rsidRDefault="002E7680" w:rsidP="002E7680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72CFD3BD" w14:textId="77777777" w:rsidR="002E7680" w:rsidRPr="00B25D19" w:rsidRDefault="002E7680" w:rsidP="002E7680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29FAE183" w14:textId="77777777" w:rsidR="002E7680" w:rsidRDefault="002E7680" w:rsidP="002E7680">
      <w:pPr>
        <w:jc w:val="both"/>
        <w:rPr>
          <w:sz w:val="18"/>
          <w:szCs w:val="18"/>
        </w:rPr>
      </w:pPr>
    </w:p>
    <w:p w14:paraId="18AA2F24" w14:textId="77777777" w:rsidR="002E7680" w:rsidRDefault="002E7680" w:rsidP="002E768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3DF35AB" w14:textId="77777777" w:rsidR="002E7680" w:rsidRPr="00730EFE" w:rsidRDefault="002E7680" w:rsidP="002E768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351AC6CD" w14:textId="77777777" w:rsidR="002E7680" w:rsidRPr="001D671E" w:rsidRDefault="002E7680" w:rsidP="002E768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F496C9B" w14:textId="77777777" w:rsidR="002E7680" w:rsidRDefault="002E7680" w:rsidP="002E76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ED850C0" w14:textId="77777777" w:rsidR="002E7680" w:rsidRDefault="002E7680" w:rsidP="002E768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9E9271" w14:textId="77777777" w:rsidR="002E7680" w:rsidRDefault="002E7680" w:rsidP="002E768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64D7D6" w14:textId="77777777" w:rsidR="002E7680" w:rsidRPr="001D671E" w:rsidRDefault="002E7680" w:rsidP="002E768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7680" w:rsidRPr="00FE545C" w14:paraId="2A88B947" w14:textId="77777777" w:rsidTr="00B8254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8FE0A" w14:textId="77777777" w:rsidR="002E7680" w:rsidRPr="00FE545C" w:rsidRDefault="002E7680" w:rsidP="00B8254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6A28C" w14:textId="77777777" w:rsidR="002E7680" w:rsidRPr="00FE545C" w:rsidRDefault="002E7680" w:rsidP="00B8254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7C69154" w14:textId="77777777" w:rsidR="002E7680" w:rsidRPr="00FE545C" w:rsidRDefault="002E7680" w:rsidP="00B8254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20D65" w14:textId="77777777" w:rsidR="002E7680" w:rsidRPr="00FE545C" w:rsidRDefault="002E7680" w:rsidP="00B8254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2E7680" w:rsidRPr="00FE545C" w14:paraId="5B644B2D" w14:textId="77777777" w:rsidTr="00B825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8AD9C" w14:textId="77777777" w:rsidR="002E7680" w:rsidRPr="00FE545C" w:rsidRDefault="002E7680" w:rsidP="00B8254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92B30" w14:textId="77777777" w:rsidR="002E7680" w:rsidRPr="00FE545C" w:rsidRDefault="002E7680" w:rsidP="00B825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AB166" w14:textId="77777777" w:rsidR="002E7680" w:rsidRPr="00FE545C" w:rsidRDefault="002E7680" w:rsidP="00B825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E7680" w:rsidRPr="00FE545C" w14:paraId="5D9C90D8" w14:textId="77777777" w:rsidTr="00B825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4F53C" w14:textId="77777777" w:rsidR="002E7680" w:rsidRPr="00FE545C" w:rsidRDefault="002E7680" w:rsidP="00B8254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0CA40" w14:textId="77777777" w:rsidR="002E7680" w:rsidRPr="00FE545C" w:rsidRDefault="002E7680" w:rsidP="00B825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BCFB8" w14:textId="77777777" w:rsidR="002E7680" w:rsidRPr="00FE545C" w:rsidRDefault="002E7680" w:rsidP="00B8254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A6DA7DA" w14:textId="77777777" w:rsidR="002E7680" w:rsidRDefault="002E7680" w:rsidP="002E76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BCD39ED" w14:textId="77777777" w:rsidR="002E7680" w:rsidRPr="00D638CC" w:rsidRDefault="002E7680" w:rsidP="002E768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B3409DF" w14:textId="77777777" w:rsidR="002E7680" w:rsidRPr="002F276A" w:rsidRDefault="002E7680" w:rsidP="002E768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66B8282" w14:textId="77777777" w:rsidR="002E7680" w:rsidRPr="002F276A" w:rsidRDefault="002E7680" w:rsidP="002E76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57A8E8C" w14:textId="77777777" w:rsidR="002E7680" w:rsidRPr="002F276A" w:rsidRDefault="002E7680" w:rsidP="002E76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9BB31C1" w14:textId="77777777" w:rsidR="002E7680" w:rsidRPr="002F276A" w:rsidRDefault="002E7680" w:rsidP="002E76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D7088FD" w14:textId="77777777" w:rsidR="002E7680" w:rsidRPr="002F276A" w:rsidRDefault="002E7680" w:rsidP="002E768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1441D83" w14:textId="77777777" w:rsidR="002E7680" w:rsidRDefault="002E7680" w:rsidP="002E76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D2D0EFF" w14:textId="77777777" w:rsidR="002E7680" w:rsidRDefault="002E7680" w:rsidP="002E768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A50F67" w14:textId="77777777" w:rsidR="002E7680" w:rsidRDefault="002E7680" w:rsidP="002E76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B4C8FD3" w14:textId="77777777" w:rsidR="002E7680" w:rsidRDefault="002E7680" w:rsidP="002E76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3366E56" w14:textId="77777777" w:rsidR="002E7680" w:rsidRDefault="002E7680" w:rsidP="002E76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A33CD87" w14:textId="77777777" w:rsidR="002E7680" w:rsidRDefault="002E7680" w:rsidP="002E76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060B0A6" w14:textId="77777777" w:rsidR="002E7680" w:rsidRDefault="002E7680" w:rsidP="002E76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65ACC3" w14:textId="77777777" w:rsidR="002E7680" w:rsidRPr="000B45FE" w:rsidRDefault="002E7680" w:rsidP="002E768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FA1BA96" w14:textId="77777777" w:rsidR="002E7680" w:rsidRDefault="002E7680" w:rsidP="002E768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A7FEF2D" w14:textId="77777777" w:rsidR="002E7680" w:rsidRDefault="002E7680" w:rsidP="002E7680">
      <w:pPr>
        <w:jc w:val="both"/>
        <w:rPr>
          <w:sz w:val="22"/>
          <w:szCs w:val="22"/>
        </w:rPr>
      </w:pPr>
    </w:p>
    <w:p w14:paraId="09074D5E" w14:textId="77777777" w:rsidR="002E7680" w:rsidRDefault="002E7680" w:rsidP="002E7680">
      <w:pPr>
        <w:jc w:val="both"/>
        <w:rPr>
          <w:sz w:val="22"/>
          <w:szCs w:val="22"/>
        </w:rPr>
      </w:pPr>
    </w:p>
    <w:p w14:paraId="782FD594" w14:textId="77777777" w:rsidR="002E7680" w:rsidRPr="00423B06" w:rsidRDefault="002E7680" w:rsidP="002E768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E218513" w14:textId="77777777" w:rsidR="002E7680" w:rsidRDefault="002E7680" w:rsidP="002E768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2E76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F8F81" w14:textId="77777777" w:rsidR="001F5E6A" w:rsidRDefault="001F5E6A">
      <w:r>
        <w:separator/>
      </w:r>
    </w:p>
  </w:endnote>
  <w:endnote w:type="continuationSeparator" w:id="0">
    <w:p w14:paraId="387C8DF5" w14:textId="77777777" w:rsidR="001F5E6A" w:rsidRDefault="001F5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FCEFB" w14:textId="77777777" w:rsidR="00AB5389" w:rsidRDefault="00AB53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C16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2D803" w14:textId="77777777" w:rsidR="00AB5389" w:rsidRDefault="00AB53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FA089" w14:textId="77777777" w:rsidR="001F5E6A" w:rsidRDefault="001F5E6A">
      <w:r>
        <w:separator/>
      </w:r>
    </w:p>
  </w:footnote>
  <w:footnote w:type="continuationSeparator" w:id="0">
    <w:p w14:paraId="6FFC867E" w14:textId="77777777" w:rsidR="001F5E6A" w:rsidRDefault="001F5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E3100" w14:textId="77777777" w:rsidR="00AB5389" w:rsidRDefault="00AB53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9F34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F1280" w14:textId="77777777" w:rsidR="00AB5389" w:rsidRDefault="00AB53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22075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57118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0409">
    <w:abstractNumId w:val="0"/>
  </w:num>
  <w:num w:numId="4" w16cid:durableId="127283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E6A"/>
    <w:rsid w:val="00012286"/>
    <w:rsid w:val="00071CCC"/>
    <w:rsid w:val="000760B6"/>
    <w:rsid w:val="000B731D"/>
    <w:rsid w:val="000D6134"/>
    <w:rsid w:val="000E09C7"/>
    <w:rsid w:val="000F6589"/>
    <w:rsid w:val="00106636"/>
    <w:rsid w:val="00116EC6"/>
    <w:rsid w:val="001801DD"/>
    <w:rsid w:val="001D4612"/>
    <w:rsid w:val="001F5E6A"/>
    <w:rsid w:val="00207E98"/>
    <w:rsid w:val="002723B0"/>
    <w:rsid w:val="002E7680"/>
    <w:rsid w:val="00315A4A"/>
    <w:rsid w:val="004B7300"/>
    <w:rsid w:val="004C6753"/>
    <w:rsid w:val="00595C87"/>
    <w:rsid w:val="005D2C65"/>
    <w:rsid w:val="005E6D94"/>
    <w:rsid w:val="005F188C"/>
    <w:rsid w:val="0063384F"/>
    <w:rsid w:val="00643C6F"/>
    <w:rsid w:val="00646202"/>
    <w:rsid w:val="0065290F"/>
    <w:rsid w:val="006815F6"/>
    <w:rsid w:val="007748F0"/>
    <w:rsid w:val="007A4321"/>
    <w:rsid w:val="0080731D"/>
    <w:rsid w:val="00833933"/>
    <w:rsid w:val="00853083"/>
    <w:rsid w:val="008B2F0C"/>
    <w:rsid w:val="008B4928"/>
    <w:rsid w:val="008D2AB8"/>
    <w:rsid w:val="008F1C66"/>
    <w:rsid w:val="00970FE4"/>
    <w:rsid w:val="009F528D"/>
    <w:rsid w:val="00A0022B"/>
    <w:rsid w:val="00A346FE"/>
    <w:rsid w:val="00A47B4D"/>
    <w:rsid w:val="00A83018"/>
    <w:rsid w:val="00AB5389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47553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853C1B"/>
  <w15:chartTrackingRefBased/>
  <w15:docId w15:val="{47F81E90-96CC-42DD-A5C0-ED13696C0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768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2022-04-28T07:46:00Z</cp:lastPrinted>
  <dcterms:created xsi:type="dcterms:W3CDTF">2022-04-28T07:48:00Z</dcterms:created>
  <dcterms:modified xsi:type="dcterms:W3CDTF">2022-04-28T07:48:00Z</dcterms:modified>
</cp:coreProperties>
</file>