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F3AD9" w14:textId="6E6D9AE8" w:rsidR="00EB12FD" w:rsidRPr="001905D5" w:rsidRDefault="00EB12FD" w:rsidP="00EB12FD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25</w:t>
      </w:r>
      <w:r>
        <w:rPr>
          <w:rFonts w:ascii="Verdana" w:hAnsi="Verdana"/>
          <w:b/>
          <w:sz w:val="16"/>
          <w:szCs w:val="16"/>
        </w:rPr>
        <w:t>9</w:t>
      </w:r>
      <w:r w:rsidRPr="001905D5">
        <w:rPr>
          <w:rFonts w:ascii="Verdana" w:hAnsi="Verdana"/>
          <w:b/>
          <w:sz w:val="16"/>
          <w:szCs w:val="16"/>
        </w:rPr>
        <w:t>/2</w:t>
      </w:r>
      <w:r>
        <w:rPr>
          <w:rFonts w:ascii="Verdana" w:hAnsi="Verdana"/>
          <w:b/>
          <w:sz w:val="16"/>
          <w:szCs w:val="16"/>
        </w:rPr>
        <w:t>2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47A14D3B" w14:textId="77777777" w:rsidR="00EB12FD" w:rsidRPr="001905D5" w:rsidRDefault="00EB12FD" w:rsidP="00EB12FD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121CA555" w14:textId="77777777" w:rsidR="00EB12FD" w:rsidRPr="001905D5" w:rsidRDefault="00EB12FD" w:rsidP="00EB12F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6FFF59A2" w14:textId="77777777" w:rsidR="00EB12FD" w:rsidRPr="001905D5" w:rsidRDefault="00EB12FD" w:rsidP="00EB12F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321E9F0D" w14:textId="77777777" w:rsidR="00EB12FD" w:rsidRPr="001905D5" w:rsidRDefault="00EB12FD" w:rsidP="00EB12F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5BC891A9" w14:textId="77777777" w:rsidR="00EB12FD" w:rsidRPr="001905D5" w:rsidRDefault="00EB12FD" w:rsidP="00EB12FD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3888D55D" w14:textId="77777777" w:rsidR="00EB12FD" w:rsidRPr="001905D5" w:rsidRDefault="00EB12FD" w:rsidP="00EB12FD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746E29DF" w14:textId="77777777" w:rsidR="00EB12FD" w:rsidRPr="001905D5" w:rsidRDefault="00EB12FD" w:rsidP="00EB12F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41494F17" w14:textId="77777777" w:rsidR="00EB12FD" w:rsidRPr="001905D5" w:rsidRDefault="00EB12FD" w:rsidP="00EB12FD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346C0198" w14:textId="77777777" w:rsidR="00EB12FD" w:rsidRPr="001905D5" w:rsidRDefault="00EB12FD" w:rsidP="00EB12FD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2E85EEB3" w14:textId="77777777" w:rsidR="00EB12FD" w:rsidRPr="001905D5" w:rsidRDefault="00EB12FD" w:rsidP="00EB12F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632311A2" w14:textId="77777777" w:rsidR="00EB12FD" w:rsidRPr="001905D5" w:rsidRDefault="00EB12FD" w:rsidP="00EB12FD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53684E10" w14:textId="77777777" w:rsidR="00EB12FD" w:rsidRDefault="00EB12FD" w:rsidP="00EB12FD">
      <w:pPr>
        <w:spacing w:line="254" w:lineRule="auto"/>
        <w:rPr>
          <w:rFonts w:ascii="Arial" w:hAnsi="Arial" w:cs="Arial"/>
        </w:rPr>
      </w:pPr>
    </w:p>
    <w:p w14:paraId="6387B053" w14:textId="77777777" w:rsidR="00EB12FD" w:rsidRPr="003A114E" w:rsidRDefault="00EB12FD" w:rsidP="00EB12F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67844B4C" w14:textId="77777777" w:rsidR="00EB12FD" w:rsidRPr="003A114E" w:rsidRDefault="00EB12FD" w:rsidP="00EB12F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59499912" w14:textId="77777777" w:rsidR="00EB12FD" w:rsidRPr="003A114E" w:rsidRDefault="00EB12FD" w:rsidP="00EB12F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7782280B" w14:textId="77777777" w:rsidR="00EB12FD" w:rsidRPr="003A114E" w:rsidRDefault="00EB12FD" w:rsidP="00EB12FD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7472C66" w14:textId="7CFE0531" w:rsidR="00EB12FD" w:rsidRDefault="00EB12FD" w:rsidP="00EB12FD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Pr="004E7167">
        <w:rPr>
          <w:b/>
        </w:rPr>
        <w:t xml:space="preserve">Dostawa </w:t>
      </w:r>
      <w:r>
        <w:rPr>
          <w:b/>
        </w:rPr>
        <w:t>stacjonarnego pięciocyfrowego multimetru cyfrowego</w:t>
      </w:r>
      <w:r w:rsidRPr="004E7167">
        <w:rPr>
          <w:b/>
        </w:rPr>
        <w:t xml:space="preserve"> dla </w:t>
      </w:r>
      <w:proofErr w:type="spellStart"/>
      <w:r w:rsidRPr="004E7167">
        <w:rPr>
          <w:b/>
        </w:rPr>
        <w:t>W</w:t>
      </w:r>
      <w:r>
        <w:rPr>
          <w:b/>
        </w:rPr>
        <w:t>F</w:t>
      </w:r>
      <w:r>
        <w:rPr>
          <w:b/>
        </w:rPr>
        <w:t>i</w:t>
      </w:r>
      <w:r>
        <w:rPr>
          <w:b/>
        </w:rPr>
        <w:t>IS</w:t>
      </w:r>
      <w:proofErr w:type="spellEnd"/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25</w:t>
      </w:r>
      <w:r>
        <w:rPr>
          <w:b/>
        </w:rPr>
        <w:t>9</w:t>
      </w:r>
      <w:r w:rsidRPr="00B23FD2">
        <w:rPr>
          <w:b/>
        </w:rPr>
        <w:t>/2</w:t>
      </w:r>
      <w:r>
        <w:rPr>
          <w:b/>
        </w:rPr>
        <w:t>2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607F2F60" w14:textId="77777777" w:rsidR="00EB12FD" w:rsidRPr="003A114E" w:rsidRDefault="00EB12FD" w:rsidP="00EB12FD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A496C6A" w14:textId="77777777" w:rsidR="00EB12FD" w:rsidRPr="003A114E" w:rsidRDefault="00EB12FD" w:rsidP="00EB12FD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3DD0DF9F" w14:textId="77777777" w:rsidR="00EB12FD" w:rsidRDefault="00EB12FD" w:rsidP="00EB12FD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111FAAAF" w14:textId="77777777" w:rsidR="00EB12FD" w:rsidRPr="003A114E" w:rsidRDefault="00EB12FD" w:rsidP="00EB12FD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06E3BFD6" w14:textId="77777777" w:rsidR="00EB12FD" w:rsidRPr="001905D5" w:rsidRDefault="00EB12FD" w:rsidP="00EB12FD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6A433A6C" w14:textId="77777777" w:rsidR="00EB12FD" w:rsidRPr="001905D5" w:rsidRDefault="00EB12FD" w:rsidP="00EB12F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30253E97" w14:textId="77777777" w:rsidR="00EB12FD" w:rsidRPr="001905D5" w:rsidRDefault="00EB12FD" w:rsidP="00EB12F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1FDEFC47" w14:textId="77777777" w:rsidR="00EB12FD" w:rsidRPr="001905D5" w:rsidRDefault="00EB12FD" w:rsidP="00EB12FD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4880E5F7" w14:textId="77777777" w:rsidR="00EB12FD" w:rsidRDefault="00EB12FD" w:rsidP="00EB12F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4031B16" w14:textId="77777777" w:rsidR="00EB12FD" w:rsidRDefault="00EB12FD" w:rsidP="00EB12F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632D31D" w14:textId="77777777" w:rsidR="00EB12FD" w:rsidRPr="001905D5" w:rsidRDefault="00EB12FD" w:rsidP="00EB12F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6D9DB3F" w14:textId="77777777" w:rsidR="00EB12FD" w:rsidRPr="00423B06" w:rsidRDefault="00EB12FD" w:rsidP="00EB12F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EBCE651" w14:textId="77777777" w:rsidR="00EB12FD" w:rsidRDefault="00EB12FD" w:rsidP="00EB12F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FDC7097" w14:textId="77777777" w:rsidR="00EB12FD" w:rsidRDefault="00EB12FD" w:rsidP="00EB12F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6D82F6A" w14:textId="77777777" w:rsidR="00EB12FD" w:rsidRDefault="00EB12FD" w:rsidP="00EB12F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3E9FD830" w14:textId="77777777" w:rsidR="00EB12FD" w:rsidRDefault="00EB12FD" w:rsidP="00EB12FD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15358BBF" w14:textId="77777777" w:rsidR="00EB12FD" w:rsidRDefault="00EB12FD" w:rsidP="00EB12FD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423EDDDA" w14:textId="77777777" w:rsidR="00EB12FD" w:rsidRDefault="00EB12FD" w:rsidP="00EB12FD"/>
    <w:p w14:paraId="00D1C845" w14:textId="77777777" w:rsidR="00EB12FD" w:rsidRPr="00172561" w:rsidRDefault="00EB12FD" w:rsidP="00EB12FD"/>
    <w:p w14:paraId="0AFCAAE7" w14:textId="77777777" w:rsidR="00EB12FD" w:rsidRPr="00D363BA" w:rsidRDefault="00EB12FD" w:rsidP="00EB12FD"/>
    <w:p w14:paraId="1A351D5D" w14:textId="77777777" w:rsidR="00EB12FD" w:rsidRPr="00634AD0" w:rsidRDefault="00EB12FD" w:rsidP="00EB12FD"/>
    <w:p w14:paraId="02B435AB" w14:textId="77777777" w:rsidR="00EB12FD" w:rsidRPr="000A70CB" w:rsidRDefault="00EB12FD" w:rsidP="00EB12FD"/>
    <w:p w14:paraId="567B97C8" w14:textId="77777777" w:rsidR="00EB12FD" w:rsidRPr="00F217F6" w:rsidRDefault="00EB12FD" w:rsidP="00EB12FD"/>
    <w:p w14:paraId="5E7AADC2" w14:textId="77777777" w:rsidR="00EB12FD" w:rsidRPr="001D2720" w:rsidRDefault="00EB12FD" w:rsidP="00EB12FD"/>
    <w:p w14:paraId="2368D953" w14:textId="77777777" w:rsidR="00EB12FD" w:rsidRPr="00E35D16" w:rsidRDefault="00EB12FD" w:rsidP="00EB12FD"/>
    <w:p w14:paraId="08660392" w14:textId="77777777" w:rsidR="00EB12FD" w:rsidRPr="00E55A1A" w:rsidRDefault="00EB12FD" w:rsidP="00EB12FD"/>
    <w:p w14:paraId="4CA3B747" w14:textId="77777777" w:rsidR="00EB12FD" w:rsidRPr="00492E28" w:rsidRDefault="00EB12FD" w:rsidP="00EB12FD"/>
    <w:p w14:paraId="3FBB0452" w14:textId="77777777" w:rsidR="00EB12FD" w:rsidRPr="00F65418" w:rsidRDefault="00EB12FD" w:rsidP="00EB12FD"/>
    <w:p w14:paraId="04A19C5A" w14:textId="77777777" w:rsidR="00EB12FD" w:rsidRPr="00234F34" w:rsidRDefault="00EB12FD" w:rsidP="00EB12FD"/>
    <w:p w14:paraId="46F7E503" w14:textId="77777777" w:rsidR="00EB12FD" w:rsidRPr="00EA322A" w:rsidRDefault="00EB12FD" w:rsidP="00EB12FD"/>
    <w:p w14:paraId="2F198666" w14:textId="77777777" w:rsidR="00EB12FD" w:rsidRPr="00B54177" w:rsidRDefault="00EB12FD" w:rsidP="00EB12FD"/>
    <w:p w14:paraId="0260A56C" w14:textId="77777777" w:rsidR="005103B9" w:rsidRPr="00B021BE" w:rsidRDefault="005103B9" w:rsidP="00B021BE"/>
    <w:sectPr w:rsidR="005103B9" w:rsidRPr="00B021B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07983" w14:textId="77777777" w:rsidR="00A27730" w:rsidRDefault="00A27730" w:rsidP="0038231F">
      <w:pPr>
        <w:spacing w:after="0" w:line="240" w:lineRule="auto"/>
      </w:pPr>
      <w:r>
        <w:separator/>
      </w:r>
    </w:p>
  </w:endnote>
  <w:endnote w:type="continuationSeparator" w:id="0">
    <w:p w14:paraId="5EBFBB7E" w14:textId="77777777" w:rsidR="00A27730" w:rsidRDefault="00A277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0416A" w14:textId="77777777" w:rsidR="00370A95" w:rsidRDefault="00370A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6A6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63141A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9174A" w14:textId="77777777" w:rsidR="00370A95" w:rsidRDefault="00370A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4426A" w14:textId="77777777" w:rsidR="00A27730" w:rsidRDefault="00A27730" w:rsidP="0038231F">
      <w:pPr>
        <w:spacing w:after="0" w:line="240" w:lineRule="auto"/>
      </w:pPr>
      <w:r>
        <w:separator/>
      </w:r>
    </w:p>
  </w:footnote>
  <w:footnote w:type="continuationSeparator" w:id="0">
    <w:p w14:paraId="6D4140C6" w14:textId="77777777" w:rsidR="00A27730" w:rsidRDefault="00A27730" w:rsidP="0038231F">
      <w:pPr>
        <w:spacing w:after="0" w:line="240" w:lineRule="auto"/>
      </w:pPr>
      <w:r>
        <w:continuationSeparator/>
      </w:r>
    </w:p>
  </w:footnote>
  <w:footnote w:id="1">
    <w:p w14:paraId="0145B686" w14:textId="77777777" w:rsidR="00EB12FD" w:rsidRDefault="00EB12FD" w:rsidP="00EB12F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A77E062" w14:textId="77777777" w:rsidR="00EB12FD" w:rsidRPr="0024624C" w:rsidRDefault="00EB12FD" w:rsidP="00EB12F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13E8082A" w14:textId="77777777" w:rsidR="00EB12FD" w:rsidRPr="008D4C56" w:rsidRDefault="00EB12FD" w:rsidP="00EB12FD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02F75" w14:textId="77777777" w:rsidR="00370A95" w:rsidRDefault="00370A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C5A2E" w14:textId="77777777" w:rsidR="00370A95" w:rsidRDefault="00370A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20B88" w14:textId="77777777" w:rsidR="00370A95" w:rsidRDefault="00370A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877245">
    <w:abstractNumId w:val="7"/>
  </w:num>
  <w:num w:numId="2" w16cid:durableId="1982151781">
    <w:abstractNumId w:val="0"/>
  </w:num>
  <w:num w:numId="3" w16cid:durableId="712192673">
    <w:abstractNumId w:val="6"/>
  </w:num>
  <w:num w:numId="4" w16cid:durableId="1988775541">
    <w:abstractNumId w:val="9"/>
  </w:num>
  <w:num w:numId="5" w16cid:durableId="415833906">
    <w:abstractNumId w:val="8"/>
  </w:num>
  <w:num w:numId="6" w16cid:durableId="1708021095">
    <w:abstractNumId w:val="5"/>
  </w:num>
  <w:num w:numId="7" w16cid:durableId="383717286">
    <w:abstractNumId w:val="1"/>
  </w:num>
  <w:num w:numId="8" w16cid:durableId="384568885">
    <w:abstractNumId w:val="3"/>
  </w:num>
  <w:num w:numId="9" w16cid:durableId="799301907">
    <w:abstractNumId w:val="2"/>
  </w:num>
  <w:num w:numId="10" w16cid:durableId="1883128024">
    <w:abstractNumId w:val="4"/>
  </w:num>
  <w:num w:numId="11" w16cid:durableId="15055168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773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0A9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27730"/>
    <w:rsid w:val="00A3062E"/>
    <w:rsid w:val="00A347DE"/>
    <w:rsid w:val="00AE6FF2"/>
    <w:rsid w:val="00B0088C"/>
    <w:rsid w:val="00B021BE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12FD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0EA03"/>
  <w15:chartTrackingRefBased/>
  <w15:docId w15:val="{29A0C2D5-D7CF-4FD0-B505-DB38ACCD3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12F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2022-04-28T07:02:00Z</cp:lastPrinted>
  <dcterms:created xsi:type="dcterms:W3CDTF">2022-04-28T07:02:00Z</dcterms:created>
  <dcterms:modified xsi:type="dcterms:W3CDTF">2022-04-28T07:02:00Z</dcterms:modified>
</cp:coreProperties>
</file>