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A9C16" w14:textId="3300884F" w:rsidR="00EB1359" w:rsidRPr="003261E7" w:rsidRDefault="001473D5" w:rsidP="00461D2F">
      <w:pPr>
        <w:spacing w:after="240"/>
        <w:jc w:val="right"/>
        <w:rPr>
          <w:sz w:val="22"/>
          <w:szCs w:val="22"/>
        </w:rPr>
      </w:pPr>
      <w:r w:rsidRPr="001473D5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461D2F">
        <w:rPr>
          <w:sz w:val="22"/>
          <w:szCs w:val="22"/>
        </w:rPr>
        <w:t>……………..</w:t>
      </w:r>
    </w:p>
    <w:p w14:paraId="77E2E370" w14:textId="77777777" w:rsidR="001473D5" w:rsidRPr="001473D5" w:rsidRDefault="001473D5" w:rsidP="00EB1359">
      <w:pPr>
        <w:spacing w:after="40"/>
        <w:rPr>
          <w:b/>
          <w:bCs/>
          <w:sz w:val="22"/>
          <w:szCs w:val="22"/>
        </w:rPr>
      </w:pPr>
      <w:r w:rsidRPr="001473D5">
        <w:rPr>
          <w:b/>
          <w:bCs/>
          <w:sz w:val="22"/>
          <w:szCs w:val="22"/>
        </w:rPr>
        <w:t>Szpital Miejski Specjalistyczny</w:t>
      </w:r>
    </w:p>
    <w:p w14:paraId="563C2BA8" w14:textId="77777777" w:rsidR="001473D5" w:rsidRPr="001473D5" w:rsidRDefault="001473D5" w:rsidP="00EB1359">
      <w:pPr>
        <w:spacing w:after="40"/>
        <w:rPr>
          <w:b/>
          <w:bCs/>
          <w:sz w:val="22"/>
          <w:szCs w:val="22"/>
        </w:rPr>
      </w:pPr>
      <w:r w:rsidRPr="001473D5">
        <w:rPr>
          <w:b/>
          <w:bCs/>
          <w:sz w:val="22"/>
          <w:szCs w:val="22"/>
        </w:rPr>
        <w:t>im. Gabriela Narutowicza w Krakowie</w:t>
      </w:r>
    </w:p>
    <w:p w14:paraId="57293C48" w14:textId="77777777" w:rsidR="00EB1359" w:rsidRPr="003261E7" w:rsidRDefault="001473D5" w:rsidP="00EB1359">
      <w:pPr>
        <w:rPr>
          <w:sz w:val="22"/>
          <w:szCs w:val="22"/>
        </w:rPr>
      </w:pPr>
      <w:r w:rsidRPr="001473D5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1473D5">
        <w:rPr>
          <w:sz w:val="22"/>
          <w:szCs w:val="22"/>
        </w:rPr>
        <w:t>35-37</w:t>
      </w:r>
    </w:p>
    <w:p w14:paraId="63FA6E32" w14:textId="77777777" w:rsidR="00EB1359" w:rsidRPr="003261E7" w:rsidRDefault="001473D5" w:rsidP="00EB1359">
      <w:pPr>
        <w:rPr>
          <w:sz w:val="22"/>
          <w:szCs w:val="22"/>
        </w:rPr>
      </w:pPr>
      <w:r w:rsidRPr="001473D5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1473D5">
        <w:rPr>
          <w:sz w:val="22"/>
          <w:szCs w:val="22"/>
        </w:rPr>
        <w:t>Kraków</w:t>
      </w:r>
    </w:p>
    <w:p w14:paraId="6B30A252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3D02471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473D5" w:rsidRPr="003261E7" w14:paraId="59C6AAAB" w14:textId="77777777" w:rsidTr="00A741E6">
        <w:trPr>
          <w:trHeight w:val="638"/>
        </w:trPr>
        <w:tc>
          <w:tcPr>
            <w:tcW w:w="959" w:type="dxa"/>
            <w:shd w:val="clear" w:color="auto" w:fill="auto"/>
          </w:tcPr>
          <w:p w14:paraId="2312D83F" w14:textId="77777777" w:rsidR="001473D5" w:rsidRPr="003261E7" w:rsidRDefault="001473D5" w:rsidP="00A741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4FEB085" w14:textId="691DB017" w:rsidR="001473D5" w:rsidRPr="003261E7" w:rsidRDefault="001473D5" w:rsidP="00A741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473D5">
              <w:rPr>
                <w:sz w:val="22"/>
                <w:szCs w:val="22"/>
              </w:rPr>
              <w:t>podstawowy</w:t>
            </w:r>
            <w:r w:rsidR="00461D2F">
              <w:rPr>
                <w:sz w:val="22"/>
                <w:szCs w:val="22"/>
              </w:rPr>
              <w:t>m</w:t>
            </w:r>
            <w:r w:rsidRPr="001473D5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1473D5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473D5">
              <w:rPr>
                <w:b/>
                <w:bCs/>
                <w:sz w:val="22"/>
                <w:szCs w:val="22"/>
              </w:rPr>
              <w:t>Zakup i dostawa nici chirurgicznych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473D5">
              <w:rPr>
                <w:b/>
                <w:sz w:val="22"/>
                <w:szCs w:val="22"/>
              </w:rPr>
              <w:t>ZP/8/2022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58E3F7C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D2637F6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4DAC6E0" w14:textId="336F15DC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1473D5" w:rsidRPr="001473D5">
        <w:rPr>
          <w:sz w:val="22"/>
          <w:szCs w:val="22"/>
        </w:rPr>
        <w:t>(</w:t>
      </w:r>
      <w:proofErr w:type="spellStart"/>
      <w:r w:rsidR="001473D5" w:rsidRPr="001473D5">
        <w:rPr>
          <w:sz w:val="22"/>
          <w:szCs w:val="22"/>
        </w:rPr>
        <w:t>t.j</w:t>
      </w:r>
      <w:proofErr w:type="spellEnd"/>
      <w:r w:rsidR="001473D5" w:rsidRPr="001473D5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47A673F6" w14:textId="77777777" w:rsidR="00461D2F" w:rsidRDefault="00461D2F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AAA3AA2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C6859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0A87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BFCC1F9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1473D5" w:rsidRPr="00EB1359" w14:paraId="7DDBA2D6" w14:textId="77777777" w:rsidTr="00A741E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83623" w14:textId="77777777" w:rsidR="001473D5" w:rsidRPr="00710915" w:rsidRDefault="001473D5" w:rsidP="00A741E6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473D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BC05" w14:textId="77777777" w:rsidR="001473D5" w:rsidRPr="00EB1359" w:rsidRDefault="001473D5" w:rsidP="00A741E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473D5">
              <w:rPr>
                <w:b/>
                <w:sz w:val="22"/>
                <w:szCs w:val="22"/>
              </w:rPr>
              <w:t>Pakiet 4- Szew do zabiegów endoskopowych i laparoskopowych</w:t>
            </w:r>
          </w:p>
          <w:p w14:paraId="29770DD2" w14:textId="77777777" w:rsidR="001473D5" w:rsidRDefault="001473D5" w:rsidP="00A741E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8714E75" w14:textId="4D223D3B" w:rsidR="001473D5" w:rsidRPr="00EB1359" w:rsidRDefault="00461D2F" w:rsidP="00A741E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1- </w:t>
            </w:r>
            <w:r w:rsidR="001473D5" w:rsidRPr="001473D5">
              <w:rPr>
                <w:sz w:val="22"/>
                <w:szCs w:val="22"/>
              </w:rPr>
              <w:t>nie złożono żadnej oferty</w:t>
            </w:r>
          </w:p>
        </w:tc>
      </w:tr>
    </w:tbl>
    <w:p w14:paraId="3ED90D7A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A7BEE" w14:textId="77777777" w:rsidR="001473D5" w:rsidRDefault="001473D5" w:rsidP="001473D5">
      <w:r>
        <w:separator/>
      </w:r>
    </w:p>
  </w:endnote>
  <w:endnote w:type="continuationSeparator" w:id="0">
    <w:p w14:paraId="251856CE" w14:textId="77777777" w:rsidR="001473D5" w:rsidRDefault="001473D5" w:rsidP="00147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022A8" w14:textId="77777777" w:rsidR="001473D5" w:rsidRDefault="001473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8DE70" w14:textId="77777777" w:rsidR="001473D5" w:rsidRDefault="001473D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210BF" w14:textId="77777777" w:rsidR="001473D5" w:rsidRDefault="001473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8B863" w14:textId="77777777" w:rsidR="001473D5" w:rsidRDefault="001473D5" w:rsidP="001473D5">
      <w:r>
        <w:separator/>
      </w:r>
    </w:p>
  </w:footnote>
  <w:footnote w:type="continuationSeparator" w:id="0">
    <w:p w14:paraId="3A55DFC7" w14:textId="77777777" w:rsidR="001473D5" w:rsidRDefault="001473D5" w:rsidP="00147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C98D8" w14:textId="77777777" w:rsidR="001473D5" w:rsidRDefault="001473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59892" w14:textId="77777777" w:rsidR="001473D5" w:rsidRDefault="001473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29309" w14:textId="77777777" w:rsidR="001473D5" w:rsidRDefault="001473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4271"/>
    <w:rsid w:val="00010B31"/>
    <w:rsid w:val="00104963"/>
    <w:rsid w:val="001473D5"/>
    <w:rsid w:val="00150F65"/>
    <w:rsid w:val="00461D2F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24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BD464"/>
  <w15:chartTrackingRefBased/>
  <w15:docId w15:val="{7A5DD2F7-8CC7-4C6D-83D4-4AD77E9B4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473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473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111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3</cp:revision>
  <cp:lastPrinted>2022-04-07T10:24:00Z</cp:lastPrinted>
  <dcterms:created xsi:type="dcterms:W3CDTF">2022-04-07T10:23:00Z</dcterms:created>
  <dcterms:modified xsi:type="dcterms:W3CDTF">2022-04-07T10:24:00Z</dcterms:modified>
</cp:coreProperties>
</file>