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ED619" w14:textId="710F3678" w:rsidR="00FB7F50" w:rsidRPr="002245BE" w:rsidRDefault="002B779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B779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4218B2">
        <w:rPr>
          <w:sz w:val="22"/>
          <w:szCs w:val="22"/>
        </w:rPr>
        <w:t>………………</w:t>
      </w:r>
    </w:p>
    <w:p w14:paraId="07F84551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5A87EBCC" w14:textId="77777777" w:rsidR="002B7796" w:rsidRPr="002B7796" w:rsidRDefault="002B7796" w:rsidP="004218B2">
      <w:pPr>
        <w:rPr>
          <w:b/>
          <w:bCs/>
          <w:sz w:val="22"/>
          <w:szCs w:val="22"/>
        </w:rPr>
      </w:pPr>
      <w:r w:rsidRPr="002B7796">
        <w:rPr>
          <w:b/>
          <w:bCs/>
          <w:sz w:val="22"/>
          <w:szCs w:val="22"/>
        </w:rPr>
        <w:t>Szpital Miejski Specjalistyczny</w:t>
      </w:r>
    </w:p>
    <w:p w14:paraId="2B6DD3DE" w14:textId="77777777" w:rsidR="002B7796" w:rsidRPr="002B7796" w:rsidRDefault="002B7796" w:rsidP="004218B2">
      <w:pPr>
        <w:rPr>
          <w:b/>
          <w:bCs/>
          <w:sz w:val="22"/>
          <w:szCs w:val="22"/>
        </w:rPr>
      </w:pPr>
      <w:r w:rsidRPr="002B7796">
        <w:rPr>
          <w:b/>
          <w:bCs/>
          <w:sz w:val="22"/>
          <w:szCs w:val="22"/>
        </w:rPr>
        <w:t>im. Gabriela Narutowicza w Krakowie</w:t>
      </w:r>
    </w:p>
    <w:p w14:paraId="6AE685A7" w14:textId="77777777" w:rsidR="00FB7F50" w:rsidRPr="002245BE" w:rsidRDefault="002B7796" w:rsidP="004218B2">
      <w:pPr>
        <w:rPr>
          <w:sz w:val="22"/>
          <w:szCs w:val="22"/>
        </w:rPr>
      </w:pPr>
      <w:r w:rsidRPr="002B7796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2B7796">
        <w:rPr>
          <w:sz w:val="22"/>
          <w:szCs w:val="22"/>
        </w:rPr>
        <w:t>35-37</w:t>
      </w:r>
    </w:p>
    <w:p w14:paraId="28A2527A" w14:textId="77777777" w:rsidR="00FB7F50" w:rsidRPr="002245BE" w:rsidRDefault="002B7796" w:rsidP="004218B2">
      <w:pPr>
        <w:rPr>
          <w:sz w:val="22"/>
          <w:szCs w:val="22"/>
        </w:rPr>
      </w:pPr>
      <w:r w:rsidRPr="002B7796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2B7796">
        <w:rPr>
          <w:sz w:val="22"/>
          <w:szCs w:val="22"/>
        </w:rPr>
        <w:t>Kraków</w:t>
      </w:r>
    </w:p>
    <w:p w14:paraId="579C0665" w14:textId="77777777" w:rsidR="008642B3" w:rsidRDefault="00836DAF" w:rsidP="004218B2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14:paraId="17AE4236" w14:textId="679E351F" w:rsidR="008642B3" w:rsidRDefault="008642B3" w:rsidP="004218B2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14:paraId="3B68E078" w14:textId="77777777" w:rsidR="004218B2" w:rsidRDefault="004218B2" w:rsidP="004218B2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B7796" w:rsidRPr="00607F9B" w14:paraId="5E195054" w14:textId="77777777" w:rsidTr="00A741E6">
        <w:trPr>
          <w:trHeight w:val="638"/>
        </w:trPr>
        <w:tc>
          <w:tcPr>
            <w:tcW w:w="959" w:type="dxa"/>
            <w:shd w:val="clear" w:color="auto" w:fill="auto"/>
          </w:tcPr>
          <w:p w14:paraId="132ECC37" w14:textId="77777777" w:rsidR="002B7796" w:rsidRPr="00607F9B" w:rsidRDefault="002B7796" w:rsidP="00A741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55D0F1C" w14:textId="7A4163CC" w:rsidR="002B7796" w:rsidRPr="00607F9B" w:rsidRDefault="002B7796" w:rsidP="00A741E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="004218B2">
              <w:rPr>
                <w:sz w:val="22"/>
                <w:szCs w:val="22"/>
              </w:rPr>
              <w:t xml:space="preserve"> </w:t>
            </w:r>
            <w:r w:rsidRPr="002B7796">
              <w:rPr>
                <w:sz w:val="22"/>
                <w:szCs w:val="22"/>
              </w:rPr>
              <w:t>podstawowy</w:t>
            </w:r>
            <w:r w:rsidR="004218B2">
              <w:rPr>
                <w:sz w:val="22"/>
                <w:szCs w:val="22"/>
              </w:rPr>
              <w:t>m</w:t>
            </w:r>
            <w:r w:rsidRPr="002B7796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2B7796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B7796">
              <w:rPr>
                <w:b/>
                <w:bCs/>
                <w:sz w:val="22"/>
                <w:szCs w:val="22"/>
              </w:rPr>
              <w:t>Zakup i dostawa nici chirurgicznych 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B7796">
              <w:rPr>
                <w:b/>
                <w:sz w:val="22"/>
                <w:szCs w:val="22"/>
              </w:rPr>
              <w:t>ZP/8/2022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4A8E055" w14:textId="66CE21D1" w:rsidR="008642B3" w:rsidRPr="004218B2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2B7796" w:rsidRPr="002B7796">
        <w:rPr>
          <w:sz w:val="22"/>
          <w:szCs w:val="22"/>
        </w:rPr>
        <w:t>(</w:t>
      </w:r>
      <w:proofErr w:type="spellStart"/>
      <w:r w:rsidR="002B7796" w:rsidRPr="002B7796">
        <w:rPr>
          <w:sz w:val="22"/>
          <w:szCs w:val="22"/>
        </w:rPr>
        <w:t>t.j</w:t>
      </w:r>
      <w:proofErr w:type="spellEnd"/>
      <w:r w:rsidR="002B7796" w:rsidRPr="002B7796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10491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1"/>
      </w:tblGrid>
      <w:tr w:rsidR="002B7796" w14:paraId="3398400D" w14:textId="77777777" w:rsidTr="004218B2">
        <w:trPr>
          <w:cantSplit/>
        </w:trPr>
        <w:tc>
          <w:tcPr>
            <w:tcW w:w="10491" w:type="dxa"/>
          </w:tcPr>
          <w:p w14:paraId="3DB31657" w14:textId="77777777" w:rsidR="002B7796" w:rsidRPr="00D26ED6" w:rsidRDefault="002B7796" w:rsidP="00A741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B7796">
              <w:rPr>
                <w:b/>
                <w:sz w:val="22"/>
                <w:szCs w:val="22"/>
              </w:rPr>
              <w:t>YAVO Sp. z o. o.</w:t>
            </w:r>
          </w:p>
          <w:p w14:paraId="1A6CCBF1" w14:textId="44354F71" w:rsidR="002B7796" w:rsidRPr="009F0E5C" w:rsidRDefault="004218B2" w:rsidP="00A741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B7796" w:rsidRPr="002B7796">
              <w:rPr>
                <w:bCs/>
                <w:sz w:val="22"/>
                <w:szCs w:val="22"/>
              </w:rPr>
              <w:t>Bawełniana</w:t>
            </w:r>
            <w:r w:rsidR="002B7796" w:rsidRPr="009F0E5C">
              <w:rPr>
                <w:bCs/>
                <w:sz w:val="22"/>
                <w:szCs w:val="22"/>
              </w:rPr>
              <w:t xml:space="preserve"> </w:t>
            </w:r>
            <w:r w:rsidR="002B7796" w:rsidRPr="002B7796">
              <w:rPr>
                <w:bCs/>
                <w:sz w:val="22"/>
                <w:szCs w:val="22"/>
              </w:rPr>
              <w:t>17</w:t>
            </w:r>
            <w:r w:rsidR="002B7796">
              <w:rPr>
                <w:bCs/>
                <w:sz w:val="22"/>
                <w:szCs w:val="22"/>
              </w:rPr>
              <w:t xml:space="preserve"> </w:t>
            </w:r>
          </w:p>
          <w:p w14:paraId="5AD8A933" w14:textId="77777777" w:rsidR="002B7796" w:rsidRPr="009F0E5C" w:rsidRDefault="002B7796" w:rsidP="00A741E6">
            <w:pPr>
              <w:jc w:val="both"/>
              <w:rPr>
                <w:bCs/>
                <w:sz w:val="22"/>
                <w:szCs w:val="22"/>
              </w:rPr>
            </w:pPr>
            <w:r w:rsidRPr="002B7796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96">
              <w:rPr>
                <w:bCs/>
                <w:sz w:val="22"/>
                <w:szCs w:val="22"/>
              </w:rPr>
              <w:t>Bełchatów</w:t>
            </w:r>
          </w:p>
          <w:p w14:paraId="60D6C8A2" w14:textId="1955C62C" w:rsidR="002B7796" w:rsidRPr="00211A34" w:rsidRDefault="002B7796" w:rsidP="00A741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4218B2">
              <w:rPr>
                <w:sz w:val="22"/>
                <w:szCs w:val="22"/>
              </w:rPr>
              <w:t xml:space="preserve"> </w:t>
            </w:r>
            <w:r w:rsidRPr="002B7796">
              <w:rPr>
                <w:sz w:val="22"/>
                <w:szCs w:val="22"/>
              </w:rPr>
              <w:t xml:space="preserve">Pakiet 1- Szew syntetyczny- </w:t>
            </w:r>
            <w:proofErr w:type="spellStart"/>
            <w:r w:rsidRPr="002B7796">
              <w:rPr>
                <w:sz w:val="22"/>
                <w:szCs w:val="22"/>
              </w:rPr>
              <w:t>niewchłanialny</w:t>
            </w:r>
            <w:proofErr w:type="spellEnd"/>
            <w:r w:rsidRPr="002B7796">
              <w:rPr>
                <w:sz w:val="22"/>
                <w:szCs w:val="22"/>
              </w:rPr>
              <w:t xml:space="preserve">, pleciony, wykonany z włókien poliestrowych złożony </w:t>
            </w:r>
            <w:r w:rsidR="004218B2">
              <w:rPr>
                <w:sz w:val="22"/>
                <w:szCs w:val="22"/>
              </w:rPr>
              <w:br/>
            </w:r>
            <w:r w:rsidRPr="002B7796">
              <w:rPr>
                <w:sz w:val="22"/>
                <w:szCs w:val="22"/>
              </w:rPr>
              <w:t xml:space="preserve">z przędzy poliestrów z </w:t>
            </w:r>
            <w:proofErr w:type="spellStart"/>
            <w:r w:rsidRPr="002B7796">
              <w:rPr>
                <w:sz w:val="22"/>
                <w:szCs w:val="22"/>
              </w:rPr>
              <w:t>tereftalanu</w:t>
            </w:r>
            <w:proofErr w:type="spellEnd"/>
            <w:r w:rsidRPr="002B7796">
              <w:rPr>
                <w:sz w:val="22"/>
                <w:szCs w:val="22"/>
              </w:rPr>
              <w:t xml:space="preserve"> etylenu (PET) przędza jest oplatana i powlekana silikonem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ADBC7DE" w14:textId="77777777" w:rsidR="002B7796" w:rsidRPr="00D26ED6" w:rsidRDefault="002B7796" w:rsidP="00A741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C8F6165" w14:textId="77777777" w:rsidR="002B7796" w:rsidRDefault="002B7796" w:rsidP="00A741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B7796">
              <w:t>Najkorzystniejsza oferta spełniająca wymogi Zamawiającego.</w:t>
            </w:r>
          </w:p>
        </w:tc>
      </w:tr>
      <w:tr w:rsidR="002B7796" w14:paraId="7F723541" w14:textId="77777777" w:rsidTr="004218B2">
        <w:trPr>
          <w:cantSplit/>
        </w:trPr>
        <w:tc>
          <w:tcPr>
            <w:tcW w:w="10491" w:type="dxa"/>
          </w:tcPr>
          <w:p w14:paraId="72DDFCD3" w14:textId="75840205" w:rsidR="002B7796" w:rsidRPr="00D26ED6" w:rsidRDefault="002B7796" w:rsidP="00A741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2B7796">
              <w:rPr>
                <w:b/>
                <w:sz w:val="22"/>
                <w:szCs w:val="22"/>
              </w:rPr>
              <w:t>Promedica</w:t>
            </w:r>
            <w:proofErr w:type="spellEnd"/>
            <w:r w:rsidRPr="002B7796">
              <w:rPr>
                <w:b/>
                <w:sz w:val="22"/>
                <w:szCs w:val="22"/>
              </w:rPr>
              <w:t xml:space="preserve"> Toruń </w:t>
            </w:r>
            <w:r w:rsidR="00A55842">
              <w:rPr>
                <w:b/>
                <w:sz w:val="22"/>
                <w:szCs w:val="22"/>
              </w:rPr>
              <w:t>Sp. z o.o.</w:t>
            </w:r>
          </w:p>
          <w:p w14:paraId="49391D24" w14:textId="14704206" w:rsidR="002B7796" w:rsidRPr="009F0E5C" w:rsidRDefault="004218B2" w:rsidP="00A741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B7796" w:rsidRPr="002B7796">
              <w:rPr>
                <w:bCs/>
                <w:sz w:val="22"/>
                <w:szCs w:val="22"/>
              </w:rPr>
              <w:t>Grudziądzka</w:t>
            </w:r>
            <w:r w:rsidR="002B7796" w:rsidRPr="009F0E5C">
              <w:rPr>
                <w:bCs/>
                <w:sz w:val="22"/>
                <w:szCs w:val="22"/>
              </w:rPr>
              <w:t xml:space="preserve"> </w:t>
            </w:r>
            <w:r w:rsidR="002B7796" w:rsidRPr="002B7796">
              <w:rPr>
                <w:bCs/>
                <w:sz w:val="22"/>
                <w:szCs w:val="22"/>
              </w:rPr>
              <w:t>159a</w:t>
            </w:r>
            <w:r w:rsidR="002B7796">
              <w:rPr>
                <w:bCs/>
                <w:sz w:val="22"/>
                <w:szCs w:val="22"/>
              </w:rPr>
              <w:t xml:space="preserve"> </w:t>
            </w:r>
          </w:p>
          <w:p w14:paraId="2F1FDCE6" w14:textId="77777777" w:rsidR="002B7796" w:rsidRPr="009F0E5C" w:rsidRDefault="002B7796" w:rsidP="00A741E6">
            <w:pPr>
              <w:jc w:val="both"/>
              <w:rPr>
                <w:bCs/>
                <w:sz w:val="22"/>
                <w:szCs w:val="22"/>
              </w:rPr>
            </w:pPr>
            <w:r w:rsidRPr="002B7796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96">
              <w:rPr>
                <w:bCs/>
                <w:sz w:val="22"/>
                <w:szCs w:val="22"/>
              </w:rPr>
              <w:t>Toruń</w:t>
            </w:r>
          </w:p>
          <w:p w14:paraId="28B9D4C6" w14:textId="55DB93B1" w:rsidR="002B7796" w:rsidRPr="00211A34" w:rsidRDefault="002B7796" w:rsidP="00A741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4218B2">
              <w:rPr>
                <w:sz w:val="22"/>
                <w:szCs w:val="22"/>
              </w:rPr>
              <w:t xml:space="preserve"> </w:t>
            </w:r>
            <w:r w:rsidRPr="002B7796">
              <w:rPr>
                <w:sz w:val="22"/>
                <w:szCs w:val="22"/>
              </w:rPr>
              <w:t xml:space="preserve">Pakiet 2- Wosk kostny, jałowy, </w:t>
            </w:r>
            <w:proofErr w:type="spellStart"/>
            <w:r w:rsidRPr="002B7796">
              <w:rPr>
                <w:sz w:val="22"/>
                <w:szCs w:val="22"/>
              </w:rPr>
              <w:t>apirogenny</w:t>
            </w:r>
            <w:proofErr w:type="spellEnd"/>
            <w:r w:rsidRPr="002B7796">
              <w:rPr>
                <w:sz w:val="22"/>
                <w:szCs w:val="22"/>
              </w:rPr>
              <w:t>, plastyczny, łatwy w modelowaniu</w:t>
            </w:r>
          </w:p>
          <w:p w14:paraId="7C247409" w14:textId="77777777" w:rsidR="002B7796" w:rsidRPr="00D26ED6" w:rsidRDefault="002B7796" w:rsidP="00A741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D8481BF" w14:textId="77777777" w:rsidR="002B7796" w:rsidRDefault="002B7796" w:rsidP="00A741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B7796">
              <w:t>Najkorzystniejsza oferta spełniająca wymogi Zamawiającego.</w:t>
            </w:r>
          </w:p>
        </w:tc>
      </w:tr>
      <w:tr w:rsidR="002B7796" w14:paraId="245C782B" w14:textId="77777777" w:rsidTr="004218B2">
        <w:trPr>
          <w:cantSplit/>
        </w:trPr>
        <w:tc>
          <w:tcPr>
            <w:tcW w:w="10491" w:type="dxa"/>
          </w:tcPr>
          <w:p w14:paraId="5B71F9A5" w14:textId="77777777" w:rsidR="002B7796" w:rsidRPr="00D26ED6" w:rsidRDefault="002B7796" w:rsidP="00A741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B7796">
              <w:rPr>
                <w:b/>
                <w:sz w:val="22"/>
                <w:szCs w:val="22"/>
              </w:rPr>
              <w:t>YAVO Sp. z o. o.</w:t>
            </w:r>
          </w:p>
          <w:p w14:paraId="3E8312AC" w14:textId="67704EC4" w:rsidR="002B7796" w:rsidRPr="009F0E5C" w:rsidRDefault="004218B2" w:rsidP="00A741E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2B7796" w:rsidRPr="002B7796">
              <w:rPr>
                <w:bCs/>
                <w:sz w:val="22"/>
                <w:szCs w:val="22"/>
              </w:rPr>
              <w:t>Bawełniana</w:t>
            </w:r>
            <w:r w:rsidR="002B7796" w:rsidRPr="009F0E5C">
              <w:rPr>
                <w:bCs/>
                <w:sz w:val="22"/>
                <w:szCs w:val="22"/>
              </w:rPr>
              <w:t xml:space="preserve"> </w:t>
            </w:r>
            <w:r w:rsidR="002B7796" w:rsidRPr="002B7796">
              <w:rPr>
                <w:bCs/>
                <w:sz w:val="22"/>
                <w:szCs w:val="22"/>
              </w:rPr>
              <w:t>17</w:t>
            </w:r>
            <w:r w:rsidR="002B7796">
              <w:rPr>
                <w:bCs/>
                <w:sz w:val="22"/>
                <w:szCs w:val="22"/>
              </w:rPr>
              <w:t xml:space="preserve"> </w:t>
            </w:r>
          </w:p>
          <w:p w14:paraId="45702142" w14:textId="77777777" w:rsidR="002B7796" w:rsidRPr="009F0E5C" w:rsidRDefault="002B7796" w:rsidP="00A741E6">
            <w:pPr>
              <w:jc w:val="both"/>
              <w:rPr>
                <w:bCs/>
                <w:sz w:val="22"/>
                <w:szCs w:val="22"/>
              </w:rPr>
            </w:pPr>
            <w:r w:rsidRPr="002B7796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96">
              <w:rPr>
                <w:bCs/>
                <w:sz w:val="22"/>
                <w:szCs w:val="22"/>
              </w:rPr>
              <w:t>Bełchatów</w:t>
            </w:r>
          </w:p>
          <w:p w14:paraId="3DCA0246" w14:textId="298458C9" w:rsidR="002B7796" w:rsidRPr="00211A34" w:rsidRDefault="002B7796" w:rsidP="00A741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4218B2">
              <w:rPr>
                <w:sz w:val="22"/>
                <w:szCs w:val="22"/>
              </w:rPr>
              <w:t xml:space="preserve"> </w:t>
            </w:r>
            <w:r w:rsidRPr="002B7796">
              <w:rPr>
                <w:sz w:val="22"/>
                <w:szCs w:val="22"/>
              </w:rPr>
              <w:t xml:space="preserve">Pakiet 3- Szew </w:t>
            </w:r>
            <w:proofErr w:type="spellStart"/>
            <w:r w:rsidRPr="002B7796">
              <w:rPr>
                <w:sz w:val="22"/>
                <w:szCs w:val="22"/>
              </w:rPr>
              <w:t>niewchłanialny</w:t>
            </w:r>
            <w:proofErr w:type="spellEnd"/>
            <w:r w:rsidRPr="002B7796">
              <w:rPr>
                <w:sz w:val="22"/>
                <w:szCs w:val="22"/>
              </w:rPr>
              <w:t xml:space="preserve"> syntetyczny jednowłóknowy do szycia śródskórnego i wszywania sztucznych wszczepów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09C5FEB1" w14:textId="77777777" w:rsidR="002B7796" w:rsidRPr="00D26ED6" w:rsidRDefault="002B7796" w:rsidP="00A741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0BC875D1" w14:textId="77777777" w:rsidR="002B7796" w:rsidRDefault="002B7796" w:rsidP="00A741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B7796">
              <w:t>Najkorzystniejsza oferta spełniająca wymogi Zamawiającego.</w:t>
            </w:r>
          </w:p>
        </w:tc>
      </w:tr>
      <w:tr w:rsidR="002B7796" w14:paraId="7ECAF5E3" w14:textId="77777777" w:rsidTr="004218B2">
        <w:trPr>
          <w:cantSplit/>
        </w:trPr>
        <w:tc>
          <w:tcPr>
            <w:tcW w:w="10491" w:type="dxa"/>
          </w:tcPr>
          <w:p w14:paraId="0A7AC7AA" w14:textId="77777777" w:rsidR="002B7796" w:rsidRPr="00D26ED6" w:rsidRDefault="002B7796" w:rsidP="00A741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B7796">
              <w:rPr>
                <w:b/>
                <w:sz w:val="22"/>
                <w:szCs w:val="22"/>
              </w:rPr>
              <w:t>YAVO Sp. z o. o.</w:t>
            </w:r>
          </w:p>
          <w:p w14:paraId="234A8785" w14:textId="77777777" w:rsidR="002B7796" w:rsidRPr="009F0E5C" w:rsidRDefault="002B7796" w:rsidP="00A741E6">
            <w:pPr>
              <w:jc w:val="both"/>
              <w:rPr>
                <w:bCs/>
                <w:sz w:val="22"/>
                <w:szCs w:val="22"/>
              </w:rPr>
            </w:pPr>
            <w:r w:rsidRPr="002B7796">
              <w:rPr>
                <w:bCs/>
                <w:sz w:val="22"/>
                <w:szCs w:val="22"/>
              </w:rPr>
              <w:t>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9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7D3DCD15" w14:textId="77777777" w:rsidR="002B7796" w:rsidRPr="009F0E5C" w:rsidRDefault="002B7796" w:rsidP="00A741E6">
            <w:pPr>
              <w:jc w:val="both"/>
              <w:rPr>
                <w:bCs/>
                <w:sz w:val="22"/>
                <w:szCs w:val="22"/>
              </w:rPr>
            </w:pPr>
            <w:r w:rsidRPr="002B7796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96">
              <w:rPr>
                <w:bCs/>
                <w:sz w:val="22"/>
                <w:szCs w:val="22"/>
              </w:rPr>
              <w:t>Bełchatów</w:t>
            </w:r>
          </w:p>
          <w:p w14:paraId="3ED45E36" w14:textId="79A0245B" w:rsidR="002B7796" w:rsidRPr="00211A34" w:rsidRDefault="002B7796" w:rsidP="00A741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4218B2">
              <w:rPr>
                <w:sz w:val="22"/>
                <w:szCs w:val="22"/>
              </w:rPr>
              <w:t xml:space="preserve"> </w:t>
            </w:r>
            <w:r w:rsidRPr="002B7796">
              <w:rPr>
                <w:sz w:val="22"/>
                <w:szCs w:val="22"/>
              </w:rPr>
              <w:t xml:space="preserve">Pakiet 5- Szew </w:t>
            </w:r>
            <w:proofErr w:type="spellStart"/>
            <w:r w:rsidRPr="002B7796">
              <w:rPr>
                <w:sz w:val="22"/>
                <w:szCs w:val="22"/>
              </w:rPr>
              <w:t>wchłanialny</w:t>
            </w:r>
            <w:proofErr w:type="spellEnd"/>
            <w:r w:rsidRPr="002B7796">
              <w:rPr>
                <w:sz w:val="22"/>
                <w:szCs w:val="22"/>
              </w:rPr>
              <w:t>, syntetyczny, pleciony, powlekany, okres efektywnego podtrzymywania tkanki 28-35 dni, okres całkowitego wchłonięcia masy szwu maksymalnie 70 dni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742F1AD3" w14:textId="77777777" w:rsidR="002B7796" w:rsidRPr="00D26ED6" w:rsidRDefault="002B7796" w:rsidP="00A741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E250F5B" w14:textId="77777777" w:rsidR="002B7796" w:rsidRDefault="002B7796" w:rsidP="00A741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B7796">
              <w:t>Najkorzystniejsza oferta spełniająca wymogi Zamawiającego.</w:t>
            </w:r>
          </w:p>
        </w:tc>
      </w:tr>
      <w:tr w:rsidR="002B7796" w14:paraId="3A3D0435" w14:textId="77777777" w:rsidTr="004218B2">
        <w:trPr>
          <w:cantSplit/>
        </w:trPr>
        <w:tc>
          <w:tcPr>
            <w:tcW w:w="10491" w:type="dxa"/>
          </w:tcPr>
          <w:p w14:paraId="4B4811E1" w14:textId="77777777" w:rsidR="002B7796" w:rsidRPr="00D26ED6" w:rsidRDefault="002B7796" w:rsidP="00A741E6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2B7796">
              <w:rPr>
                <w:b/>
                <w:sz w:val="22"/>
                <w:szCs w:val="22"/>
              </w:rPr>
              <w:lastRenderedPageBreak/>
              <w:t>YAVO Sp. z o. o.</w:t>
            </w:r>
          </w:p>
          <w:p w14:paraId="26E2CDDD" w14:textId="77777777" w:rsidR="002B7796" w:rsidRPr="009F0E5C" w:rsidRDefault="002B7796" w:rsidP="00A741E6">
            <w:pPr>
              <w:jc w:val="both"/>
              <w:rPr>
                <w:bCs/>
                <w:sz w:val="22"/>
                <w:szCs w:val="22"/>
              </w:rPr>
            </w:pPr>
            <w:r w:rsidRPr="002B7796">
              <w:rPr>
                <w:bCs/>
                <w:sz w:val="22"/>
                <w:szCs w:val="22"/>
              </w:rPr>
              <w:t>Bawełniana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96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6006B0E" w14:textId="77777777" w:rsidR="002B7796" w:rsidRPr="009F0E5C" w:rsidRDefault="002B7796" w:rsidP="00A741E6">
            <w:pPr>
              <w:jc w:val="both"/>
              <w:rPr>
                <w:bCs/>
                <w:sz w:val="22"/>
                <w:szCs w:val="22"/>
              </w:rPr>
            </w:pPr>
            <w:r w:rsidRPr="002B7796">
              <w:rPr>
                <w:bCs/>
                <w:sz w:val="22"/>
                <w:szCs w:val="22"/>
              </w:rPr>
              <w:t>97-400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B7796">
              <w:rPr>
                <w:bCs/>
                <w:sz w:val="22"/>
                <w:szCs w:val="22"/>
              </w:rPr>
              <w:t>Bełchatów</w:t>
            </w:r>
          </w:p>
          <w:p w14:paraId="624A7DDA" w14:textId="1FF904CF" w:rsidR="002B7796" w:rsidRPr="00211A34" w:rsidRDefault="002B7796" w:rsidP="00A741E6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</w:t>
            </w:r>
            <w:r w:rsidR="004218B2">
              <w:rPr>
                <w:sz w:val="22"/>
                <w:szCs w:val="22"/>
              </w:rPr>
              <w:t xml:space="preserve"> </w:t>
            </w:r>
            <w:r w:rsidRPr="002B7796">
              <w:rPr>
                <w:sz w:val="22"/>
                <w:szCs w:val="22"/>
              </w:rPr>
              <w:t xml:space="preserve">Pakiet 6- Syntetyczny </w:t>
            </w:r>
            <w:proofErr w:type="spellStart"/>
            <w:r w:rsidRPr="002B7796">
              <w:rPr>
                <w:sz w:val="22"/>
                <w:szCs w:val="22"/>
              </w:rPr>
              <w:t>wchłanialny</w:t>
            </w:r>
            <w:proofErr w:type="spellEnd"/>
            <w:r w:rsidRPr="002B7796">
              <w:rPr>
                <w:sz w:val="22"/>
                <w:szCs w:val="22"/>
              </w:rPr>
              <w:t xml:space="preserve"> szew pleciony wykonany z mieszaniny kwasu </w:t>
            </w:r>
            <w:proofErr w:type="spellStart"/>
            <w:r w:rsidRPr="002B7796">
              <w:rPr>
                <w:sz w:val="22"/>
                <w:szCs w:val="22"/>
              </w:rPr>
              <w:t>poliglikolowego</w:t>
            </w:r>
            <w:proofErr w:type="spellEnd"/>
            <w:r w:rsidRPr="002B7796">
              <w:rPr>
                <w:sz w:val="22"/>
                <w:szCs w:val="22"/>
              </w:rPr>
              <w:t xml:space="preserve"> </w:t>
            </w:r>
            <w:r w:rsidR="004218B2">
              <w:rPr>
                <w:sz w:val="22"/>
                <w:szCs w:val="22"/>
              </w:rPr>
              <w:br/>
            </w:r>
            <w:r w:rsidRPr="002B7796">
              <w:rPr>
                <w:sz w:val="22"/>
                <w:szCs w:val="22"/>
              </w:rPr>
              <w:t xml:space="preserve">i </w:t>
            </w:r>
            <w:proofErr w:type="spellStart"/>
            <w:r w:rsidRPr="002B7796">
              <w:rPr>
                <w:sz w:val="22"/>
                <w:szCs w:val="22"/>
              </w:rPr>
              <w:t>polimlekowego</w:t>
            </w:r>
            <w:proofErr w:type="spellEnd"/>
            <w:r w:rsidRPr="002B7796">
              <w:rPr>
                <w:sz w:val="22"/>
                <w:szCs w:val="22"/>
              </w:rPr>
              <w:t xml:space="preserve">, okres podtrzymywania tkankowego 28-35 dni, okres wchłaniania 56-70 dni, zachowanie </w:t>
            </w:r>
            <w:proofErr w:type="spellStart"/>
            <w:r w:rsidRPr="002B7796">
              <w:rPr>
                <w:sz w:val="22"/>
                <w:szCs w:val="22"/>
              </w:rPr>
              <w:t>piewotnej</w:t>
            </w:r>
            <w:proofErr w:type="spellEnd"/>
            <w:r w:rsidRPr="002B7796">
              <w:rPr>
                <w:sz w:val="22"/>
                <w:szCs w:val="22"/>
              </w:rPr>
              <w:t xml:space="preserve"> zdolności podtrzymywania tkankowego: po 14 dniach- min. 75%, po 21 dniach- min. 50%, po 28 dniach- min. 25%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ECB10CD" w14:textId="77777777" w:rsidR="002B7796" w:rsidRPr="00D26ED6" w:rsidRDefault="002B7796" w:rsidP="00A741E6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F5064EF" w14:textId="77777777" w:rsidR="002B7796" w:rsidRDefault="002B7796" w:rsidP="00A741E6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2B7796">
              <w:t>Najkorzystniejsza oferta spełniająca wymogi Zamawiającego.</w:t>
            </w:r>
          </w:p>
        </w:tc>
      </w:tr>
    </w:tbl>
    <w:p w14:paraId="51D747DC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2"/>
        <w:gridCol w:w="3118"/>
        <w:gridCol w:w="2268"/>
        <w:gridCol w:w="993"/>
      </w:tblGrid>
      <w:tr w:rsidR="00211A34" w:rsidRPr="00834EF4" w14:paraId="45067226" w14:textId="77777777" w:rsidTr="004218B2">
        <w:tc>
          <w:tcPr>
            <w:tcW w:w="4112" w:type="dxa"/>
            <w:shd w:val="clear" w:color="auto" w:fill="F3F3F3"/>
          </w:tcPr>
          <w:p w14:paraId="4AEC9E42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118" w:type="dxa"/>
            <w:shd w:val="clear" w:color="auto" w:fill="F3F3F3"/>
          </w:tcPr>
          <w:p w14:paraId="728033EC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268" w:type="dxa"/>
            <w:shd w:val="clear" w:color="auto" w:fill="F3F3F3"/>
          </w:tcPr>
          <w:p w14:paraId="3B54DEC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993" w:type="dxa"/>
            <w:shd w:val="clear" w:color="auto" w:fill="F3F3F3"/>
          </w:tcPr>
          <w:p w14:paraId="41F3E78A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2B7796" w:rsidRPr="00834EF4" w14:paraId="65AED244" w14:textId="77777777" w:rsidTr="004218B2">
        <w:tc>
          <w:tcPr>
            <w:tcW w:w="4112" w:type="dxa"/>
            <w:shd w:val="clear" w:color="auto" w:fill="auto"/>
          </w:tcPr>
          <w:p w14:paraId="2355ED8E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7796">
              <w:rPr>
                <w:sz w:val="20"/>
                <w:szCs w:val="20"/>
              </w:rPr>
              <w:t xml:space="preserve">Pakiet 1- Szew syntetyczny- </w:t>
            </w:r>
            <w:proofErr w:type="spellStart"/>
            <w:r w:rsidRPr="002B7796">
              <w:rPr>
                <w:sz w:val="20"/>
                <w:szCs w:val="20"/>
              </w:rPr>
              <w:t>niewchłanialny</w:t>
            </w:r>
            <w:proofErr w:type="spellEnd"/>
            <w:r w:rsidRPr="002B7796">
              <w:rPr>
                <w:sz w:val="20"/>
                <w:szCs w:val="20"/>
              </w:rPr>
              <w:t xml:space="preserve">, pleciony, wykonany z włókien poliestrowych złożony z przędzy poliestrów z </w:t>
            </w:r>
            <w:proofErr w:type="spellStart"/>
            <w:r w:rsidRPr="002B7796">
              <w:rPr>
                <w:sz w:val="20"/>
                <w:szCs w:val="20"/>
              </w:rPr>
              <w:t>tereftalanu</w:t>
            </w:r>
            <w:proofErr w:type="spellEnd"/>
            <w:r w:rsidRPr="002B7796">
              <w:rPr>
                <w:sz w:val="20"/>
                <w:szCs w:val="20"/>
              </w:rPr>
              <w:t xml:space="preserve"> etylenu (PET) przędza jest oplatana i powlekana silikonem</w:t>
            </w:r>
          </w:p>
        </w:tc>
        <w:tc>
          <w:tcPr>
            <w:tcW w:w="3118" w:type="dxa"/>
            <w:shd w:val="clear" w:color="auto" w:fill="auto"/>
          </w:tcPr>
          <w:p w14:paraId="32871A95" w14:textId="77777777" w:rsidR="002B7796" w:rsidRPr="00211A34" w:rsidRDefault="002B7796" w:rsidP="00A741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7796">
              <w:rPr>
                <w:b/>
                <w:bCs/>
                <w:sz w:val="20"/>
                <w:szCs w:val="20"/>
              </w:rPr>
              <w:t>YAVO Sp. z o. o.</w:t>
            </w:r>
          </w:p>
          <w:p w14:paraId="0413903D" w14:textId="104C5503" w:rsidR="002B7796" w:rsidRPr="00211A34" w:rsidRDefault="004218B2" w:rsidP="00A74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B7796" w:rsidRPr="002B7796">
              <w:rPr>
                <w:sz w:val="20"/>
                <w:szCs w:val="20"/>
              </w:rPr>
              <w:t>Bawełniana</w:t>
            </w:r>
            <w:r w:rsidR="002B7796" w:rsidRPr="00211A34">
              <w:rPr>
                <w:sz w:val="20"/>
                <w:szCs w:val="20"/>
              </w:rPr>
              <w:t xml:space="preserve"> </w:t>
            </w:r>
            <w:r w:rsidR="002B7796" w:rsidRPr="002B7796">
              <w:rPr>
                <w:sz w:val="20"/>
                <w:szCs w:val="20"/>
              </w:rPr>
              <w:t>17</w:t>
            </w:r>
          </w:p>
          <w:p w14:paraId="7D9119EC" w14:textId="77777777" w:rsidR="002B7796" w:rsidRPr="00211A34" w:rsidRDefault="002B7796" w:rsidP="00A741E6">
            <w:pPr>
              <w:spacing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7796">
              <w:rPr>
                <w:sz w:val="20"/>
                <w:szCs w:val="20"/>
              </w:rPr>
              <w:t>Bełchatów</w:t>
            </w:r>
          </w:p>
        </w:tc>
        <w:tc>
          <w:tcPr>
            <w:tcW w:w="2268" w:type="dxa"/>
            <w:shd w:val="clear" w:color="auto" w:fill="auto"/>
          </w:tcPr>
          <w:p w14:paraId="429C618E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1 - Cena - 420.00</w:t>
            </w:r>
          </w:p>
          <w:p w14:paraId="045750F1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2 - Jakość - 196.00</w:t>
            </w:r>
          </w:p>
          <w:p w14:paraId="24C8E48D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3 - Termin dostawy w dniach roboczych - 35.00</w:t>
            </w:r>
          </w:p>
          <w:p w14:paraId="49F4B523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4 - Termin dostawy w trybie pilnym - 17.50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BD5D73B" w14:textId="77777777" w:rsidR="002B7796" w:rsidRPr="00211A34" w:rsidRDefault="002B7796" w:rsidP="00A741E6">
            <w:pPr>
              <w:jc w:val="center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 xml:space="preserve">  668,50</w:t>
            </w:r>
          </w:p>
        </w:tc>
      </w:tr>
      <w:tr w:rsidR="002B7796" w:rsidRPr="00834EF4" w14:paraId="338B76C5" w14:textId="77777777" w:rsidTr="004218B2">
        <w:tc>
          <w:tcPr>
            <w:tcW w:w="4112" w:type="dxa"/>
            <w:shd w:val="clear" w:color="auto" w:fill="auto"/>
          </w:tcPr>
          <w:p w14:paraId="7EC560C0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7796">
              <w:rPr>
                <w:sz w:val="20"/>
                <w:szCs w:val="20"/>
              </w:rPr>
              <w:t xml:space="preserve">Pakiet 2- Wosk kostny, jałowy, </w:t>
            </w:r>
            <w:proofErr w:type="spellStart"/>
            <w:r w:rsidRPr="002B7796">
              <w:rPr>
                <w:sz w:val="20"/>
                <w:szCs w:val="20"/>
              </w:rPr>
              <w:t>apirogenny</w:t>
            </w:r>
            <w:proofErr w:type="spellEnd"/>
            <w:r w:rsidRPr="002B7796">
              <w:rPr>
                <w:sz w:val="20"/>
                <w:szCs w:val="20"/>
              </w:rPr>
              <w:t>, plastyczny, łatwy w modelowaniu</w:t>
            </w:r>
          </w:p>
        </w:tc>
        <w:tc>
          <w:tcPr>
            <w:tcW w:w="3118" w:type="dxa"/>
            <w:shd w:val="clear" w:color="auto" w:fill="auto"/>
          </w:tcPr>
          <w:p w14:paraId="751DB516" w14:textId="644E669C" w:rsidR="002B7796" w:rsidRPr="00211A34" w:rsidRDefault="002B7796" w:rsidP="00A741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2B7796">
              <w:rPr>
                <w:b/>
                <w:bCs/>
                <w:sz w:val="20"/>
                <w:szCs w:val="20"/>
              </w:rPr>
              <w:t>Promedica</w:t>
            </w:r>
            <w:proofErr w:type="spellEnd"/>
            <w:r w:rsidRPr="002B7796">
              <w:rPr>
                <w:b/>
                <w:bCs/>
                <w:sz w:val="20"/>
                <w:szCs w:val="20"/>
              </w:rPr>
              <w:t xml:space="preserve"> Toruń </w:t>
            </w:r>
            <w:r w:rsidR="004218B2">
              <w:rPr>
                <w:b/>
                <w:bCs/>
                <w:sz w:val="20"/>
                <w:szCs w:val="20"/>
              </w:rPr>
              <w:t xml:space="preserve">Sp. z o.o. </w:t>
            </w:r>
          </w:p>
          <w:p w14:paraId="0FB8F944" w14:textId="1E892D99" w:rsidR="002B7796" w:rsidRPr="00211A34" w:rsidRDefault="004218B2" w:rsidP="00A74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B7796" w:rsidRPr="002B7796">
              <w:rPr>
                <w:sz w:val="20"/>
                <w:szCs w:val="20"/>
              </w:rPr>
              <w:t>Grudziądzka</w:t>
            </w:r>
            <w:r w:rsidR="002B7796" w:rsidRPr="00211A34">
              <w:rPr>
                <w:sz w:val="20"/>
                <w:szCs w:val="20"/>
              </w:rPr>
              <w:t xml:space="preserve"> </w:t>
            </w:r>
            <w:r w:rsidR="002B7796" w:rsidRPr="002B7796">
              <w:rPr>
                <w:sz w:val="20"/>
                <w:szCs w:val="20"/>
              </w:rPr>
              <w:t>159a</w:t>
            </w:r>
          </w:p>
          <w:p w14:paraId="463F6B50" w14:textId="77777777" w:rsidR="002B7796" w:rsidRPr="00211A34" w:rsidRDefault="002B7796" w:rsidP="00A741E6">
            <w:pPr>
              <w:spacing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7796">
              <w:rPr>
                <w:sz w:val="20"/>
                <w:szCs w:val="20"/>
              </w:rPr>
              <w:t>Toruń</w:t>
            </w:r>
          </w:p>
        </w:tc>
        <w:tc>
          <w:tcPr>
            <w:tcW w:w="2268" w:type="dxa"/>
            <w:shd w:val="clear" w:color="auto" w:fill="auto"/>
          </w:tcPr>
          <w:p w14:paraId="0A04AC17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1 - Cena - 420.00</w:t>
            </w:r>
          </w:p>
          <w:p w14:paraId="704AA187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2 - Jakość - 140.00</w:t>
            </w:r>
          </w:p>
          <w:p w14:paraId="7A23BA91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3 - Termin dostawy w dniach roboczych - 17.50</w:t>
            </w:r>
          </w:p>
          <w:p w14:paraId="47B936B3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4 - Termin dostawy w trybie pilnym - 0.00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7744BC4" w14:textId="77777777" w:rsidR="002B7796" w:rsidRPr="00211A34" w:rsidRDefault="002B7796" w:rsidP="00A741E6">
            <w:pPr>
              <w:jc w:val="center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 xml:space="preserve">  577,50</w:t>
            </w:r>
          </w:p>
        </w:tc>
      </w:tr>
      <w:tr w:rsidR="002B7796" w:rsidRPr="00834EF4" w14:paraId="738CC67B" w14:textId="77777777" w:rsidTr="004218B2">
        <w:tc>
          <w:tcPr>
            <w:tcW w:w="4112" w:type="dxa"/>
            <w:shd w:val="clear" w:color="auto" w:fill="auto"/>
          </w:tcPr>
          <w:p w14:paraId="085831DF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7796">
              <w:rPr>
                <w:sz w:val="20"/>
                <w:szCs w:val="20"/>
              </w:rPr>
              <w:t xml:space="preserve">Pakiet 3- Szew </w:t>
            </w:r>
            <w:proofErr w:type="spellStart"/>
            <w:r w:rsidRPr="002B7796">
              <w:rPr>
                <w:sz w:val="20"/>
                <w:szCs w:val="20"/>
              </w:rPr>
              <w:t>niewchłanialny</w:t>
            </w:r>
            <w:proofErr w:type="spellEnd"/>
            <w:r w:rsidRPr="002B7796">
              <w:rPr>
                <w:sz w:val="20"/>
                <w:szCs w:val="20"/>
              </w:rPr>
              <w:t xml:space="preserve"> syntetyczny jednowłóknowy do szycia śródskórnego i wszywania sztucznych wszczepów</w:t>
            </w:r>
          </w:p>
        </w:tc>
        <w:tc>
          <w:tcPr>
            <w:tcW w:w="3118" w:type="dxa"/>
            <w:shd w:val="clear" w:color="auto" w:fill="auto"/>
          </w:tcPr>
          <w:p w14:paraId="3A7DE45F" w14:textId="77777777" w:rsidR="002B7796" w:rsidRPr="00211A34" w:rsidRDefault="002B7796" w:rsidP="00A741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7796">
              <w:rPr>
                <w:b/>
                <w:bCs/>
                <w:sz w:val="20"/>
                <w:szCs w:val="20"/>
              </w:rPr>
              <w:t>YAVO Sp. z o. o.</w:t>
            </w:r>
          </w:p>
          <w:p w14:paraId="0AAED85F" w14:textId="5EC4C4EA" w:rsidR="002B7796" w:rsidRPr="00211A34" w:rsidRDefault="004218B2" w:rsidP="00A74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B7796" w:rsidRPr="002B7796">
              <w:rPr>
                <w:sz w:val="20"/>
                <w:szCs w:val="20"/>
              </w:rPr>
              <w:t>Bawełniana</w:t>
            </w:r>
            <w:r w:rsidR="002B7796" w:rsidRPr="00211A34">
              <w:rPr>
                <w:sz w:val="20"/>
                <w:szCs w:val="20"/>
              </w:rPr>
              <w:t xml:space="preserve"> </w:t>
            </w:r>
            <w:r w:rsidR="002B7796" w:rsidRPr="002B7796">
              <w:rPr>
                <w:sz w:val="20"/>
                <w:szCs w:val="20"/>
              </w:rPr>
              <w:t>17</w:t>
            </w:r>
          </w:p>
          <w:p w14:paraId="70AF6F67" w14:textId="77777777" w:rsidR="002B7796" w:rsidRPr="00211A34" w:rsidRDefault="002B7796" w:rsidP="00A741E6">
            <w:pPr>
              <w:spacing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7796">
              <w:rPr>
                <w:sz w:val="20"/>
                <w:szCs w:val="20"/>
              </w:rPr>
              <w:t>Bełchatów</w:t>
            </w:r>
          </w:p>
        </w:tc>
        <w:tc>
          <w:tcPr>
            <w:tcW w:w="2268" w:type="dxa"/>
            <w:shd w:val="clear" w:color="auto" w:fill="auto"/>
          </w:tcPr>
          <w:p w14:paraId="1551B9C8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1 - Cena - 420.00</w:t>
            </w:r>
          </w:p>
          <w:p w14:paraId="7B50EEC4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2 - Jakość - 203.00</w:t>
            </w:r>
          </w:p>
          <w:p w14:paraId="6AE4CF7C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3 - Termin dostawy w dniach roboczych - 35.00</w:t>
            </w:r>
          </w:p>
          <w:p w14:paraId="66F8B2AB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4 - Termin dostawy w trybie pilnym - 17.50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DEB363D" w14:textId="77777777" w:rsidR="002B7796" w:rsidRPr="00211A34" w:rsidRDefault="002B7796" w:rsidP="00A741E6">
            <w:pPr>
              <w:jc w:val="center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 xml:space="preserve">  675,50</w:t>
            </w:r>
          </w:p>
        </w:tc>
      </w:tr>
      <w:tr w:rsidR="002B7796" w:rsidRPr="00834EF4" w14:paraId="123D0CCB" w14:textId="77777777" w:rsidTr="004218B2">
        <w:tc>
          <w:tcPr>
            <w:tcW w:w="4112" w:type="dxa"/>
            <w:shd w:val="clear" w:color="auto" w:fill="auto"/>
          </w:tcPr>
          <w:p w14:paraId="7AA7547E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7796">
              <w:rPr>
                <w:sz w:val="20"/>
                <w:szCs w:val="20"/>
              </w:rPr>
              <w:t xml:space="preserve">Pakiet 5- Szew </w:t>
            </w:r>
            <w:proofErr w:type="spellStart"/>
            <w:r w:rsidRPr="002B7796">
              <w:rPr>
                <w:sz w:val="20"/>
                <w:szCs w:val="20"/>
              </w:rPr>
              <w:t>wchłanialny</w:t>
            </w:r>
            <w:proofErr w:type="spellEnd"/>
            <w:r w:rsidRPr="002B7796">
              <w:rPr>
                <w:sz w:val="20"/>
                <w:szCs w:val="20"/>
              </w:rPr>
              <w:t>, syntetyczny, pleciony, powlekany, okres efektywnego podtrzymywania tkanki 28-35 dni, okres całkowitego wchłonięcia masy szwu maksymalnie 70 dni</w:t>
            </w:r>
          </w:p>
        </w:tc>
        <w:tc>
          <w:tcPr>
            <w:tcW w:w="3118" w:type="dxa"/>
            <w:shd w:val="clear" w:color="auto" w:fill="auto"/>
          </w:tcPr>
          <w:p w14:paraId="006150B3" w14:textId="77777777" w:rsidR="002B7796" w:rsidRPr="00211A34" w:rsidRDefault="002B7796" w:rsidP="00A741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7796">
              <w:rPr>
                <w:b/>
                <w:bCs/>
                <w:sz w:val="20"/>
                <w:szCs w:val="20"/>
              </w:rPr>
              <w:t>YAVO Sp. z o. o.</w:t>
            </w:r>
          </w:p>
          <w:p w14:paraId="30619E4C" w14:textId="74ABAADE" w:rsidR="002B7796" w:rsidRPr="00211A34" w:rsidRDefault="004218B2" w:rsidP="00A74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B7796" w:rsidRPr="002B7796">
              <w:rPr>
                <w:sz w:val="20"/>
                <w:szCs w:val="20"/>
              </w:rPr>
              <w:t>Bawełniana</w:t>
            </w:r>
            <w:r w:rsidR="002B7796" w:rsidRPr="00211A34">
              <w:rPr>
                <w:sz w:val="20"/>
                <w:szCs w:val="20"/>
              </w:rPr>
              <w:t xml:space="preserve"> </w:t>
            </w:r>
            <w:r w:rsidR="002B7796" w:rsidRPr="002B7796">
              <w:rPr>
                <w:sz w:val="20"/>
                <w:szCs w:val="20"/>
              </w:rPr>
              <w:t>17</w:t>
            </w:r>
          </w:p>
          <w:p w14:paraId="2C029717" w14:textId="77777777" w:rsidR="002B7796" w:rsidRPr="00211A34" w:rsidRDefault="002B7796" w:rsidP="00A741E6">
            <w:pPr>
              <w:spacing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7796">
              <w:rPr>
                <w:sz w:val="20"/>
                <w:szCs w:val="20"/>
              </w:rPr>
              <w:t>Bełchatów</w:t>
            </w:r>
          </w:p>
        </w:tc>
        <w:tc>
          <w:tcPr>
            <w:tcW w:w="2268" w:type="dxa"/>
            <w:shd w:val="clear" w:color="auto" w:fill="auto"/>
          </w:tcPr>
          <w:p w14:paraId="7A6B082C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1 - Cena - 420.00</w:t>
            </w:r>
          </w:p>
          <w:p w14:paraId="77257060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2 - Jakość - 203.00</w:t>
            </w:r>
          </w:p>
          <w:p w14:paraId="7254FE65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3 - Termin dostawy w dniach roboczych - 35.00</w:t>
            </w:r>
          </w:p>
          <w:p w14:paraId="41B05BB5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4 - Termin dostawy w trybie pilnym - 17.50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5BB01B4" w14:textId="77777777" w:rsidR="002B7796" w:rsidRPr="00211A34" w:rsidRDefault="002B7796" w:rsidP="00A741E6">
            <w:pPr>
              <w:jc w:val="center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 xml:space="preserve">  675,50</w:t>
            </w:r>
          </w:p>
        </w:tc>
      </w:tr>
      <w:tr w:rsidR="002B7796" w:rsidRPr="00834EF4" w14:paraId="5F792604" w14:textId="77777777" w:rsidTr="004218B2">
        <w:tc>
          <w:tcPr>
            <w:tcW w:w="4112" w:type="dxa"/>
            <w:shd w:val="clear" w:color="auto" w:fill="auto"/>
          </w:tcPr>
          <w:p w14:paraId="4B207647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2B7796">
              <w:rPr>
                <w:sz w:val="20"/>
                <w:szCs w:val="20"/>
              </w:rPr>
              <w:t xml:space="preserve">Pakiet 6- Syntetyczny </w:t>
            </w:r>
            <w:proofErr w:type="spellStart"/>
            <w:r w:rsidRPr="002B7796">
              <w:rPr>
                <w:sz w:val="20"/>
                <w:szCs w:val="20"/>
              </w:rPr>
              <w:t>wchłanialny</w:t>
            </w:r>
            <w:proofErr w:type="spellEnd"/>
            <w:r w:rsidRPr="002B7796">
              <w:rPr>
                <w:sz w:val="20"/>
                <w:szCs w:val="20"/>
              </w:rPr>
              <w:t xml:space="preserve"> szew pleciony wykonany z mieszaniny kwasu </w:t>
            </w:r>
            <w:proofErr w:type="spellStart"/>
            <w:r w:rsidRPr="002B7796">
              <w:rPr>
                <w:sz w:val="20"/>
                <w:szCs w:val="20"/>
              </w:rPr>
              <w:t>poliglikolowego</w:t>
            </w:r>
            <w:proofErr w:type="spellEnd"/>
            <w:r w:rsidRPr="002B7796">
              <w:rPr>
                <w:sz w:val="20"/>
                <w:szCs w:val="20"/>
              </w:rPr>
              <w:t xml:space="preserve"> i </w:t>
            </w:r>
            <w:proofErr w:type="spellStart"/>
            <w:r w:rsidRPr="002B7796">
              <w:rPr>
                <w:sz w:val="20"/>
                <w:szCs w:val="20"/>
              </w:rPr>
              <w:t>polimlekowego</w:t>
            </w:r>
            <w:proofErr w:type="spellEnd"/>
            <w:r w:rsidRPr="002B7796">
              <w:rPr>
                <w:sz w:val="20"/>
                <w:szCs w:val="20"/>
              </w:rPr>
              <w:t xml:space="preserve">, okres podtrzymywania tkankowego 28-35 dni, okres wchłaniania 56-70 dni, zachowanie </w:t>
            </w:r>
            <w:proofErr w:type="spellStart"/>
            <w:r w:rsidRPr="002B7796">
              <w:rPr>
                <w:sz w:val="20"/>
                <w:szCs w:val="20"/>
              </w:rPr>
              <w:t>piewotnej</w:t>
            </w:r>
            <w:proofErr w:type="spellEnd"/>
            <w:r w:rsidRPr="002B7796">
              <w:rPr>
                <w:sz w:val="20"/>
                <w:szCs w:val="20"/>
              </w:rPr>
              <w:t xml:space="preserve"> zdolności podtrzymywania tkankowego: po 14 dniach- min. 75%, po 21 dniach- min. 50%, po 28 dniach- min. 25%</w:t>
            </w:r>
          </w:p>
        </w:tc>
        <w:tc>
          <w:tcPr>
            <w:tcW w:w="3118" w:type="dxa"/>
            <w:shd w:val="clear" w:color="auto" w:fill="auto"/>
          </w:tcPr>
          <w:p w14:paraId="376653EA" w14:textId="77777777" w:rsidR="002B7796" w:rsidRPr="00211A34" w:rsidRDefault="002B7796" w:rsidP="00A741E6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2B7796">
              <w:rPr>
                <w:b/>
                <w:bCs/>
                <w:sz w:val="20"/>
                <w:szCs w:val="20"/>
              </w:rPr>
              <w:t>YAVO Sp. z o. o.</w:t>
            </w:r>
          </w:p>
          <w:p w14:paraId="6BAE14D7" w14:textId="1067DDEF" w:rsidR="002B7796" w:rsidRPr="00211A34" w:rsidRDefault="004218B2" w:rsidP="00A741E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2B7796" w:rsidRPr="002B7796">
              <w:rPr>
                <w:sz w:val="20"/>
                <w:szCs w:val="20"/>
              </w:rPr>
              <w:t>Bawełniana</w:t>
            </w:r>
            <w:r w:rsidR="002B7796" w:rsidRPr="00211A34">
              <w:rPr>
                <w:sz w:val="20"/>
                <w:szCs w:val="20"/>
              </w:rPr>
              <w:t xml:space="preserve"> </w:t>
            </w:r>
            <w:r w:rsidR="002B7796" w:rsidRPr="002B7796">
              <w:rPr>
                <w:sz w:val="20"/>
                <w:szCs w:val="20"/>
              </w:rPr>
              <w:t>17</w:t>
            </w:r>
          </w:p>
          <w:p w14:paraId="10627E56" w14:textId="77777777" w:rsidR="002B7796" w:rsidRPr="00211A34" w:rsidRDefault="002B7796" w:rsidP="00A741E6">
            <w:pPr>
              <w:spacing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97-400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2B7796">
              <w:rPr>
                <w:sz w:val="20"/>
                <w:szCs w:val="20"/>
              </w:rPr>
              <w:t>Bełchatów</w:t>
            </w:r>
          </w:p>
        </w:tc>
        <w:tc>
          <w:tcPr>
            <w:tcW w:w="2268" w:type="dxa"/>
            <w:shd w:val="clear" w:color="auto" w:fill="auto"/>
          </w:tcPr>
          <w:p w14:paraId="2D955108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1 - Cena - 420.00</w:t>
            </w:r>
          </w:p>
          <w:p w14:paraId="545264B1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2 - Jakość - 0.00</w:t>
            </w:r>
          </w:p>
          <w:p w14:paraId="77EDAA65" w14:textId="77777777" w:rsidR="002B7796" w:rsidRPr="002B7796" w:rsidRDefault="002B7796" w:rsidP="00A741E6">
            <w:pPr>
              <w:spacing w:before="40" w:after="40"/>
              <w:rPr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3 - Termin dostawy w dniach roboczych - 35.00</w:t>
            </w:r>
          </w:p>
          <w:p w14:paraId="73AEEB8F" w14:textId="77777777" w:rsidR="002B7796" w:rsidRPr="00211A34" w:rsidRDefault="002B7796" w:rsidP="00A741E6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>4 - Termin dostawy w trybie pilnym - 17.50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88FCB5B" w14:textId="77777777" w:rsidR="002B7796" w:rsidRPr="00211A34" w:rsidRDefault="002B7796" w:rsidP="00A741E6">
            <w:pPr>
              <w:jc w:val="center"/>
              <w:rPr>
                <w:color w:val="000000"/>
                <w:sz w:val="20"/>
                <w:szCs w:val="20"/>
              </w:rPr>
            </w:pPr>
            <w:r w:rsidRPr="002B7796">
              <w:rPr>
                <w:sz w:val="20"/>
                <w:szCs w:val="20"/>
              </w:rPr>
              <w:t xml:space="preserve">  472,50</w:t>
            </w:r>
          </w:p>
        </w:tc>
      </w:tr>
      <w:bookmarkEnd w:id="0"/>
    </w:tbl>
    <w:p w14:paraId="4DDD9BE2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53213B" w14:textId="77777777" w:rsidR="00A54DAB" w:rsidRDefault="00A54DAB">
      <w:r>
        <w:separator/>
      </w:r>
    </w:p>
  </w:endnote>
  <w:endnote w:type="continuationSeparator" w:id="0">
    <w:p w14:paraId="17315881" w14:textId="77777777" w:rsidR="00A54DAB" w:rsidRDefault="00A54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5CFCF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B9A88" w14:textId="26434E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8EBB29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8D0E14" w14:textId="77777777" w:rsidR="00A54DAB" w:rsidRDefault="00A54DAB">
      <w:r>
        <w:separator/>
      </w:r>
    </w:p>
  </w:footnote>
  <w:footnote w:type="continuationSeparator" w:id="0">
    <w:p w14:paraId="0DC7C653" w14:textId="77777777" w:rsidR="00A54DAB" w:rsidRDefault="00A54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4B5AF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A0F4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C998B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F58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2B7796"/>
    <w:rsid w:val="003445A0"/>
    <w:rsid w:val="003A0AFC"/>
    <w:rsid w:val="003D611C"/>
    <w:rsid w:val="004218B2"/>
    <w:rsid w:val="00431C0B"/>
    <w:rsid w:val="00437CAD"/>
    <w:rsid w:val="004657DA"/>
    <w:rsid w:val="004B2665"/>
    <w:rsid w:val="004C3459"/>
    <w:rsid w:val="004E324A"/>
    <w:rsid w:val="004E7234"/>
    <w:rsid w:val="0054734E"/>
    <w:rsid w:val="00562F58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54DAB"/>
    <w:rsid w:val="00A55842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78FB59"/>
  <w15:chartTrackingRefBased/>
  <w15:docId w15:val="{41FB9AEA-3C5A-4865-9BA6-3E96E3590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635</Words>
  <Characters>3611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Natalia Miłoś</dc:creator>
  <cp:keywords/>
  <dc:description/>
  <cp:lastModifiedBy>Natalia Miłoś</cp:lastModifiedBy>
  <cp:revision>4</cp:revision>
  <cp:lastPrinted>2022-04-07T12:00:00Z</cp:lastPrinted>
  <dcterms:created xsi:type="dcterms:W3CDTF">2022-04-07T10:25:00Z</dcterms:created>
  <dcterms:modified xsi:type="dcterms:W3CDTF">2022-04-07T12:00:00Z</dcterms:modified>
</cp:coreProperties>
</file>