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D3A11" w14:textId="77777777" w:rsidR="00B41F8C" w:rsidRPr="00BE7642" w:rsidRDefault="00B41F8C" w:rsidP="00B41F8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FORMULARZ OFERTY</w:t>
      </w:r>
    </w:p>
    <w:p w14:paraId="1F795673" w14:textId="77777777" w:rsidR="00B41F8C" w:rsidRPr="00BE7642" w:rsidRDefault="00B41F8C" w:rsidP="00B41F8C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CF63D11" w14:textId="77777777" w:rsidR="00B41F8C" w:rsidRPr="00BE7642" w:rsidRDefault="00B41F8C" w:rsidP="00B41F8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NAZWA WYKONAWCY:……………………………………………………………………..</w:t>
      </w:r>
    </w:p>
    <w:p w14:paraId="5D916CFF" w14:textId="77777777" w:rsidR="00B41F8C" w:rsidRPr="00BE7642" w:rsidRDefault="00B41F8C" w:rsidP="00B41F8C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F0F58D7" w14:textId="77777777" w:rsidR="00B41F8C" w:rsidRPr="00BE7642" w:rsidRDefault="00B41F8C" w:rsidP="00B41F8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ADRES:…………………………………………………………………………………………</w:t>
      </w:r>
    </w:p>
    <w:p w14:paraId="7AD000A6" w14:textId="77777777" w:rsidR="00B41F8C" w:rsidRPr="00BE7642" w:rsidRDefault="00B41F8C" w:rsidP="00B41F8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8B5EAA0" w14:textId="77777777" w:rsidR="00B41F8C" w:rsidRPr="00BE7642" w:rsidRDefault="00B41F8C" w:rsidP="00B41F8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TEL.</w:t>
      </w:r>
      <w:r w:rsidRPr="00BE7642">
        <w:rPr>
          <w:sz w:val="22"/>
          <w:szCs w:val="22"/>
        </w:rPr>
        <w:t>……………………………………………………………………………………………..</w:t>
      </w:r>
    </w:p>
    <w:p w14:paraId="15F6BB98" w14:textId="77777777" w:rsidR="00B41F8C" w:rsidRPr="00BE7642" w:rsidRDefault="00B41F8C" w:rsidP="00B41F8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 xml:space="preserve">FAX </w:t>
      </w:r>
      <w:r w:rsidRPr="00BE7642">
        <w:rPr>
          <w:sz w:val="22"/>
          <w:szCs w:val="22"/>
        </w:rPr>
        <w:t>…………………………………………………………………………………………….</w:t>
      </w:r>
    </w:p>
    <w:p w14:paraId="358763ED" w14:textId="77777777" w:rsidR="00B41F8C" w:rsidRPr="00BE7642" w:rsidRDefault="00B41F8C" w:rsidP="00B41F8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6114D4C" w14:textId="77777777" w:rsidR="00B41F8C" w:rsidRPr="00BE7642" w:rsidRDefault="00B41F8C" w:rsidP="00B41F8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  <w:lang w:val="de-DE"/>
        </w:rPr>
        <w:t xml:space="preserve">NIP…………………………………. </w:t>
      </w:r>
      <w:r w:rsidRPr="00BE7642">
        <w:rPr>
          <w:sz w:val="22"/>
          <w:szCs w:val="22"/>
        </w:rPr>
        <w:t>REGON:………………………………………………...</w:t>
      </w:r>
    </w:p>
    <w:p w14:paraId="00CF1A0E" w14:textId="77777777" w:rsidR="00B41F8C" w:rsidRPr="00BE7642" w:rsidRDefault="00B41F8C" w:rsidP="00B41F8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BANK/ NR KONTA ……………………………………………………………………………</w:t>
      </w:r>
    </w:p>
    <w:p w14:paraId="24273C77" w14:textId="77777777" w:rsidR="00B41F8C" w:rsidRPr="00BE7642" w:rsidRDefault="00B41F8C" w:rsidP="00B41F8C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0476F9C" w14:textId="77777777" w:rsidR="00B41F8C" w:rsidRPr="00BE7642" w:rsidRDefault="00B41F8C" w:rsidP="00B41F8C">
      <w:pPr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Do: Nazwa i siedziba Zamawiającego:</w:t>
      </w:r>
    </w:p>
    <w:p w14:paraId="1F917280" w14:textId="77777777" w:rsidR="00B41F8C" w:rsidRPr="00BE7642" w:rsidRDefault="00B41F8C" w:rsidP="00B41F8C">
      <w:pPr>
        <w:ind w:right="-110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Akademia Górniczo - Hutnicza</w:t>
      </w:r>
    </w:p>
    <w:p w14:paraId="29E26AE3" w14:textId="77777777" w:rsidR="00B41F8C" w:rsidRPr="00BE7642" w:rsidRDefault="00B41F8C" w:rsidP="00B41F8C">
      <w:pPr>
        <w:ind w:right="-110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im. Stanisława Staszica w Krakowie</w:t>
      </w:r>
    </w:p>
    <w:p w14:paraId="6E2B4225" w14:textId="77777777" w:rsidR="00B41F8C" w:rsidRPr="00BE7642" w:rsidRDefault="00B41F8C" w:rsidP="00B41F8C">
      <w:pPr>
        <w:ind w:right="-110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 xml:space="preserve">Dział Zamówień Publicznych  </w:t>
      </w:r>
    </w:p>
    <w:p w14:paraId="0C956611" w14:textId="77777777" w:rsidR="00B41F8C" w:rsidRPr="00BE7642" w:rsidRDefault="00B41F8C" w:rsidP="00B41F8C">
      <w:pPr>
        <w:ind w:right="-110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 xml:space="preserve">Al. Mickiewicza 30 </w:t>
      </w:r>
    </w:p>
    <w:p w14:paraId="5A794329" w14:textId="77777777" w:rsidR="00B41F8C" w:rsidRPr="00BE7642" w:rsidRDefault="00B41F8C" w:rsidP="00B41F8C">
      <w:pPr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 xml:space="preserve">30-059 Kraków,  </w:t>
      </w:r>
    </w:p>
    <w:p w14:paraId="79126371" w14:textId="77777777" w:rsidR="00B41F8C" w:rsidRPr="00BE7642" w:rsidRDefault="00B41F8C" w:rsidP="00B41F8C">
      <w:pPr>
        <w:ind w:firstLine="3969"/>
        <w:rPr>
          <w:b/>
          <w:sz w:val="22"/>
          <w:szCs w:val="22"/>
        </w:rPr>
      </w:pPr>
    </w:p>
    <w:p w14:paraId="517DE74D" w14:textId="5F8FD993" w:rsidR="00B41F8C" w:rsidRPr="00BE7642" w:rsidRDefault="00B41F8C" w:rsidP="00B41F8C">
      <w:pPr>
        <w:widowControl w:val="0"/>
        <w:ind w:right="1"/>
        <w:jc w:val="both"/>
        <w:rPr>
          <w:sz w:val="22"/>
          <w:szCs w:val="22"/>
        </w:rPr>
      </w:pPr>
      <w:r w:rsidRPr="00BE7642">
        <w:rPr>
          <w:sz w:val="22"/>
          <w:szCs w:val="22"/>
        </w:rPr>
        <w:t xml:space="preserve">Przystępując do postępowania o udzielenie zamówienia publicznego, którego przedmiotem jest </w:t>
      </w:r>
      <w:r w:rsidRPr="00BE7642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1 sztuki zestawu do pomiaru przepływu w rzekach dla </w:t>
      </w:r>
      <w:proofErr w:type="spellStart"/>
      <w:r>
        <w:rPr>
          <w:b/>
          <w:sz w:val="22"/>
          <w:szCs w:val="22"/>
        </w:rPr>
        <w:t>WFiIS</w:t>
      </w:r>
      <w:proofErr w:type="spellEnd"/>
      <w:r>
        <w:rPr>
          <w:b/>
          <w:sz w:val="22"/>
          <w:szCs w:val="22"/>
        </w:rPr>
        <w:t xml:space="preserve"> – KC-zp.272-231/22</w:t>
      </w:r>
      <w:r w:rsidRPr="00BE7642">
        <w:rPr>
          <w:b/>
          <w:sz w:val="22"/>
          <w:szCs w:val="22"/>
        </w:rPr>
        <w:t xml:space="preserve">, </w:t>
      </w:r>
      <w:r w:rsidRPr="00BE7642">
        <w:rPr>
          <w:sz w:val="22"/>
          <w:szCs w:val="22"/>
        </w:rPr>
        <w:t>oferuję realizację przedmiotu zamówienia, zgodnie z zasadami określonymi w specyfikacji warunków zamówienia.</w:t>
      </w:r>
    </w:p>
    <w:p w14:paraId="661F5B8C" w14:textId="77777777" w:rsidR="00B41F8C" w:rsidRPr="00BE7642" w:rsidRDefault="00B41F8C" w:rsidP="00B41F8C">
      <w:pPr>
        <w:tabs>
          <w:tab w:val="right" w:pos="9000"/>
        </w:tabs>
        <w:rPr>
          <w:sz w:val="22"/>
          <w:szCs w:val="22"/>
        </w:rPr>
      </w:pPr>
    </w:p>
    <w:p w14:paraId="5C07FD3F" w14:textId="35A67B53" w:rsidR="00B41F8C" w:rsidRPr="00BE7642" w:rsidRDefault="00B41F8C" w:rsidP="00B41F8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Cena netto:   ......................................................................... PLN</w:t>
      </w:r>
    </w:p>
    <w:p w14:paraId="398B4F9A" w14:textId="77777777" w:rsidR="00B41F8C" w:rsidRPr="00BE7642" w:rsidRDefault="00B41F8C" w:rsidP="00B41F8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0798822" w14:textId="4ED5E536" w:rsidR="00B41F8C" w:rsidRPr="00BE7642" w:rsidRDefault="00B41F8C" w:rsidP="00B41F8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Cena brutto:......................................................................... PLN</w:t>
      </w:r>
    </w:p>
    <w:p w14:paraId="41685B3D" w14:textId="77777777" w:rsidR="00B41F8C" w:rsidRPr="00BE7642" w:rsidRDefault="00B41F8C" w:rsidP="00B41F8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B8119A9" w14:textId="77777777" w:rsidR="00B41F8C" w:rsidRPr="00BE7642" w:rsidRDefault="00B41F8C" w:rsidP="00B41F8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Słownie brutto: .......................................................................................................................</w:t>
      </w:r>
      <w:r>
        <w:rPr>
          <w:sz w:val="22"/>
          <w:szCs w:val="22"/>
        </w:rPr>
        <w:t>...................</w:t>
      </w:r>
    </w:p>
    <w:p w14:paraId="02C254D2" w14:textId="77777777" w:rsidR="00B41F8C" w:rsidRPr="00BE7642" w:rsidRDefault="00B41F8C" w:rsidP="00B41F8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43CA965" w14:textId="77777777" w:rsidR="00B41F8C" w:rsidRPr="00BE7642" w:rsidRDefault="00B41F8C" w:rsidP="00B41F8C">
      <w:pPr>
        <w:pStyle w:val="Tekstpodstawowy"/>
        <w:rPr>
          <w:sz w:val="22"/>
          <w:szCs w:val="22"/>
        </w:rPr>
      </w:pPr>
      <w:r w:rsidRPr="00BE7642">
        <w:rPr>
          <w:sz w:val="22"/>
          <w:szCs w:val="22"/>
        </w:rPr>
        <w:t>Powyższa cena zawiera podatek VAT w wysokości .......... % tj. ……………………. PLN</w:t>
      </w:r>
    </w:p>
    <w:p w14:paraId="19FD2180" w14:textId="6D06B6FA" w:rsidR="00B41F8C" w:rsidRPr="00BE7642" w:rsidRDefault="00B41F8C" w:rsidP="00B41F8C">
      <w:pPr>
        <w:pStyle w:val="Tekstpodstawowy"/>
        <w:rPr>
          <w:sz w:val="22"/>
          <w:szCs w:val="22"/>
        </w:rPr>
      </w:pPr>
      <w:r w:rsidRPr="00BE7642">
        <w:rPr>
          <w:sz w:val="22"/>
          <w:szCs w:val="22"/>
        </w:rPr>
        <w:t>Producent/typ/model zaoferowanego</w:t>
      </w:r>
      <w:r>
        <w:rPr>
          <w:sz w:val="22"/>
          <w:szCs w:val="22"/>
        </w:rPr>
        <w:t xml:space="preserve"> zestawu</w:t>
      </w:r>
      <w:r w:rsidRPr="00BE7642">
        <w:rPr>
          <w:sz w:val="22"/>
          <w:szCs w:val="22"/>
        </w:rPr>
        <w:t xml:space="preserve">: </w:t>
      </w:r>
      <w:r w:rsidRPr="00BE7642">
        <w:rPr>
          <w:b w:val="0"/>
          <w:sz w:val="22"/>
          <w:szCs w:val="22"/>
        </w:rPr>
        <w:t>…………………………………………</w:t>
      </w:r>
      <w:r>
        <w:rPr>
          <w:b w:val="0"/>
          <w:sz w:val="22"/>
          <w:szCs w:val="22"/>
        </w:rPr>
        <w:t>……….</w:t>
      </w:r>
    </w:p>
    <w:p w14:paraId="1EFAD9BC" w14:textId="77777777" w:rsidR="00B41F8C" w:rsidRPr="00BE7642" w:rsidRDefault="00B41F8C" w:rsidP="00B41F8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Termin realizacji umowy: do ……</w:t>
      </w:r>
      <w:r>
        <w:rPr>
          <w:b/>
          <w:sz w:val="22"/>
          <w:szCs w:val="22"/>
        </w:rPr>
        <w:t>…….….</w:t>
      </w:r>
      <w:r w:rsidRPr="00BE7642">
        <w:rPr>
          <w:b/>
          <w:sz w:val="22"/>
          <w:szCs w:val="22"/>
        </w:rPr>
        <w:t xml:space="preserve"> dni od daty podpisania umowy </w:t>
      </w:r>
      <w:r w:rsidRPr="00BE7642">
        <w:rPr>
          <w:i/>
          <w:sz w:val="22"/>
          <w:szCs w:val="22"/>
          <w:highlight w:val="yellow"/>
        </w:rPr>
        <w:t>(kryterium oceny ofert)</w:t>
      </w:r>
    </w:p>
    <w:p w14:paraId="187FB78C" w14:textId="5094EB3F" w:rsidR="00B41F8C" w:rsidRDefault="00B41F8C" w:rsidP="00B41F8C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BE7642">
        <w:rPr>
          <w:b/>
          <w:sz w:val="22"/>
          <w:szCs w:val="22"/>
        </w:rPr>
        <w:t>Okres udzielonej gwarancji wynosi:</w:t>
      </w:r>
      <w:r w:rsidRPr="00BE7642">
        <w:rPr>
          <w:sz w:val="22"/>
          <w:szCs w:val="22"/>
        </w:rPr>
        <w:t xml:space="preserve"> </w:t>
      </w:r>
      <w:r w:rsidRPr="00BE7642">
        <w:rPr>
          <w:b/>
          <w:bCs/>
          <w:sz w:val="22"/>
          <w:szCs w:val="22"/>
        </w:rPr>
        <w:t>………………</w:t>
      </w:r>
      <w:r>
        <w:rPr>
          <w:b/>
          <w:bCs/>
          <w:sz w:val="22"/>
          <w:szCs w:val="22"/>
        </w:rPr>
        <w:t>……………</w:t>
      </w:r>
      <w:r w:rsidRPr="00BE7642">
        <w:rPr>
          <w:b/>
          <w:bCs/>
          <w:sz w:val="22"/>
          <w:szCs w:val="22"/>
        </w:rPr>
        <w:t>… miesięcy</w:t>
      </w:r>
      <w:r w:rsidRPr="00BE7642">
        <w:rPr>
          <w:sz w:val="22"/>
          <w:szCs w:val="22"/>
        </w:rPr>
        <w:t xml:space="preserve"> </w:t>
      </w:r>
    </w:p>
    <w:p w14:paraId="76A73FF9" w14:textId="77777777" w:rsidR="00B41F8C" w:rsidRPr="00BE7642" w:rsidRDefault="00B41F8C" w:rsidP="00B41F8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BE764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BE7642">
        <w:rPr>
          <w:b/>
          <w:sz w:val="22"/>
          <w:szCs w:val="22"/>
        </w:rPr>
        <w:t xml:space="preserve"> TAK/NIE</w:t>
      </w:r>
    </w:p>
    <w:p w14:paraId="094E237A" w14:textId="77777777" w:rsidR="00B41F8C" w:rsidRPr="00BE7642" w:rsidRDefault="00B41F8C" w:rsidP="00B41F8C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E7642">
        <w:rPr>
          <w:b/>
          <w:sz w:val="22"/>
          <w:szCs w:val="22"/>
        </w:rPr>
        <w:t xml:space="preserve">Termin płatności: </w:t>
      </w:r>
      <w:r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D2C132C" w14:textId="77777777" w:rsidR="00B41F8C" w:rsidRPr="00BE7642" w:rsidRDefault="00B41F8C" w:rsidP="00B41F8C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EE8480A" w14:textId="77777777" w:rsidR="00B41F8C" w:rsidRDefault="00B41F8C" w:rsidP="00B41F8C">
      <w:pPr>
        <w:tabs>
          <w:tab w:val="left" w:pos="5040"/>
        </w:tabs>
        <w:rPr>
          <w:b/>
          <w:sz w:val="22"/>
          <w:szCs w:val="22"/>
          <w:u w:val="single"/>
        </w:rPr>
      </w:pPr>
      <w:r w:rsidRPr="00BE7642">
        <w:rPr>
          <w:sz w:val="22"/>
          <w:szCs w:val="22"/>
        </w:rPr>
        <w:br w:type="page"/>
      </w:r>
      <w:r w:rsidRPr="00BE7642">
        <w:rPr>
          <w:b/>
          <w:sz w:val="22"/>
          <w:szCs w:val="22"/>
          <w:u w:val="single"/>
        </w:rPr>
        <w:lastRenderedPageBreak/>
        <w:t>Jednocześnie oświadczamy, że:</w:t>
      </w:r>
    </w:p>
    <w:p w14:paraId="1020854C" w14:textId="77777777" w:rsidR="00B41F8C" w:rsidRDefault="00B41F8C" w:rsidP="00B41F8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AA66A08" w14:textId="77777777" w:rsidR="00B41F8C" w:rsidRDefault="00B41F8C" w:rsidP="00B41F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4A09960" w14:textId="77777777" w:rsidR="00B41F8C" w:rsidRDefault="00B41F8C" w:rsidP="00B41F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028E21F" w14:textId="77777777" w:rsidR="00B41F8C" w:rsidRDefault="00B41F8C" w:rsidP="00B41F8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77AEFB" w14:textId="77777777" w:rsidR="00B41F8C" w:rsidRDefault="00B41F8C" w:rsidP="00B41F8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980A65B" w14:textId="77777777" w:rsidR="00B41F8C" w:rsidRDefault="00B41F8C" w:rsidP="00B41F8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41F8C" w14:paraId="5D1348E2" w14:textId="77777777" w:rsidTr="00481A0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7ABC5C" w14:textId="77777777" w:rsidR="00B41F8C" w:rsidRDefault="00B41F8C" w:rsidP="00481A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90450" w14:textId="77777777" w:rsidR="00B41F8C" w:rsidRDefault="00B41F8C" w:rsidP="00481A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B476AAD" w14:textId="77777777" w:rsidR="00B41F8C" w:rsidRDefault="00B41F8C" w:rsidP="00481A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D41AC1" w14:textId="77777777" w:rsidR="00B41F8C" w:rsidRDefault="00B41F8C" w:rsidP="00481A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41F8C" w14:paraId="0B064A73" w14:textId="77777777" w:rsidTr="00481A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00016" w14:textId="77777777" w:rsidR="00B41F8C" w:rsidRDefault="00B41F8C" w:rsidP="00481A0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01ABD" w14:textId="77777777" w:rsidR="00B41F8C" w:rsidRDefault="00B41F8C" w:rsidP="00481A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EC131" w14:textId="77777777" w:rsidR="00B41F8C" w:rsidRDefault="00B41F8C" w:rsidP="00481A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41F8C" w14:paraId="3D6F61ED" w14:textId="77777777" w:rsidTr="00481A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2C27F" w14:textId="77777777" w:rsidR="00B41F8C" w:rsidRDefault="00B41F8C" w:rsidP="00481A0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C35C3" w14:textId="77777777" w:rsidR="00B41F8C" w:rsidRDefault="00B41F8C" w:rsidP="00481A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75973" w14:textId="77777777" w:rsidR="00B41F8C" w:rsidRDefault="00B41F8C" w:rsidP="00481A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50C9012" w14:textId="77777777" w:rsidR="00B41F8C" w:rsidRDefault="00B41F8C" w:rsidP="00B41F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DFFED9C" w14:textId="77777777" w:rsidR="00B41F8C" w:rsidRPr="003C1C97" w:rsidRDefault="00B41F8C" w:rsidP="00B41F8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E4B693D" w14:textId="77777777" w:rsidR="00B41F8C" w:rsidRDefault="00B41F8C" w:rsidP="00B41F8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E1134D6" w14:textId="77777777" w:rsidR="00B41F8C" w:rsidRDefault="00B41F8C" w:rsidP="00B41F8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524A9E4" w14:textId="77777777" w:rsidR="00B41F8C" w:rsidRDefault="00B41F8C" w:rsidP="00B41F8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A9679DA" w14:textId="77777777" w:rsidR="00B41F8C" w:rsidRDefault="00B41F8C" w:rsidP="00B41F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9CD7ADB" w14:textId="77777777" w:rsidR="00B41F8C" w:rsidRDefault="00B41F8C" w:rsidP="00B41F8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AEF1B86" w14:textId="77777777" w:rsidR="00B41F8C" w:rsidRDefault="00B41F8C" w:rsidP="00B41F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1FF8FBE" w14:textId="77777777" w:rsidR="00B41F8C" w:rsidRDefault="00B41F8C" w:rsidP="00B41F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43A1802" w14:textId="77777777" w:rsidR="00B41F8C" w:rsidRDefault="00B41F8C" w:rsidP="00B41F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3B7D01C" w14:textId="77777777" w:rsidR="00B41F8C" w:rsidRDefault="00B41F8C" w:rsidP="00B41F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DB76B50" w14:textId="77777777" w:rsidR="00B41F8C" w:rsidRDefault="00B41F8C" w:rsidP="00B41F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09C84D3" w14:textId="08F64935" w:rsidR="00B41F8C" w:rsidRDefault="00B41F8C" w:rsidP="00B41F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B633617" w14:textId="77777777" w:rsidR="00D36CCB" w:rsidRPr="00C64C51" w:rsidRDefault="00D36CCB" w:rsidP="00B41F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</w:p>
    <w:p w14:paraId="0DF8F90C" w14:textId="3A4C2DCF" w:rsidR="008D2AB8" w:rsidRPr="00B41F8C" w:rsidRDefault="00B41F8C" w:rsidP="00B41F8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BFA41E8" w14:textId="77777777" w:rsidR="00FE545C" w:rsidRDefault="00FE545C" w:rsidP="00B41F8C">
      <w:pPr>
        <w:jc w:val="center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FAE30" w14:textId="77777777" w:rsidR="003A2D05" w:rsidRDefault="003A2D05">
      <w:r>
        <w:separator/>
      </w:r>
    </w:p>
  </w:endnote>
  <w:endnote w:type="continuationSeparator" w:id="0">
    <w:p w14:paraId="252E2823" w14:textId="77777777" w:rsidR="003A2D05" w:rsidRDefault="003A2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F6E6B" w14:textId="77777777" w:rsidR="00132A3D" w:rsidRDefault="00132A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B8FD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41B98" w14:textId="77777777" w:rsidR="00132A3D" w:rsidRDefault="00132A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83591" w14:textId="77777777" w:rsidR="003A2D05" w:rsidRDefault="003A2D05">
      <w:r>
        <w:separator/>
      </w:r>
    </w:p>
  </w:footnote>
  <w:footnote w:type="continuationSeparator" w:id="0">
    <w:p w14:paraId="7292E1CB" w14:textId="77777777" w:rsidR="003A2D05" w:rsidRDefault="003A2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EF5D7" w14:textId="77777777" w:rsidR="00132A3D" w:rsidRDefault="00132A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8F16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CE91B" w14:textId="77777777" w:rsidR="00132A3D" w:rsidRDefault="00132A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29045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11175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03206582">
    <w:abstractNumId w:val="0"/>
  </w:num>
  <w:num w:numId="4" w16cid:durableId="1517958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2D05"/>
    <w:rsid w:val="00012286"/>
    <w:rsid w:val="00071CCC"/>
    <w:rsid w:val="000B731D"/>
    <w:rsid w:val="000D6134"/>
    <w:rsid w:val="000E09C7"/>
    <w:rsid w:val="000F6589"/>
    <w:rsid w:val="00106636"/>
    <w:rsid w:val="00116EC6"/>
    <w:rsid w:val="00132A3D"/>
    <w:rsid w:val="001801DD"/>
    <w:rsid w:val="001D4612"/>
    <w:rsid w:val="00207E98"/>
    <w:rsid w:val="002723B0"/>
    <w:rsid w:val="00315A4A"/>
    <w:rsid w:val="003A2D0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41F8C"/>
    <w:rsid w:val="00B774DC"/>
    <w:rsid w:val="00C969A6"/>
    <w:rsid w:val="00CA7D36"/>
    <w:rsid w:val="00D24208"/>
    <w:rsid w:val="00D36CCB"/>
    <w:rsid w:val="00D60C38"/>
    <w:rsid w:val="00D66893"/>
    <w:rsid w:val="00D90ACB"/>
    <w:rsid w:val="00DC1500"/>
    <w:rsid w:val="00DF561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B930DB"/>
  <w15:chartTrackingRefBased/>
  <w15:docId w15:val="{17FA1E9C-FF22-4B13-9126-468BBBBA5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489</Words>
  <Characters>4275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2022-04-25T12:36:00Z</dcterms:created>
  <dcterms:modified xsi:type="dcterms:W3CDTF">2022-04-25T12:57:00Z</dcterms:modified>
</cp:coreProperties>
</file>