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C24ED69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 xml:space="preserve">Zał. Nr </w:t>
      </w:r>
      <w:r w:rsidR="003F2006">
        <w:rPr>
          <w:rFonts w:ascii="Verdana" w:hAnsi="Verdana" w:cs="TimesNewRomanPS-BoldMT"/>
          <w:bCs/>
          <w:color w:val="000000"/>
        </w:rPr>
        <w:t>4</w:t>
      </w:r>
      <w:r>
        <w:rPr>
          <w:rFonts w:ascii="Verdana" w:hAnsi="Verdana" w:cs="TimesNewRomanPS-BoldMT"/>
          <w:bCs/>
          <w:color w:val="000000"/>
        </w:rPr>
        <w:t xml:space="preserve">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zwaną(ym)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475D9CF7" w:rsidR="002C4F20" w:rsidRPr="00B60634" w:rsidRDefault="002C4F20" w:rsidP="00B60634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B60634">
        <w:rPr>
          <w:rFonts w:ascii="Verdana" w:hAnsi="Verdana" w:cs="TimesNewRomanPSMT"/>
          <w:color w:val="000000"/>
          <w:sz w:val="20"/>
          <w:szCs w:val="20"/>
        </w:rPr>
        <w:t>I. realizacją projektu</w:t>
      </w:r>
      <w:r w:rsidR="00B60634" w:rsidRPr="00B60634">
        <w:rPr>
          <w:rFonts w:ascii="Verdana" w:hAnsi="Verdana" w:cs="TimesNewRomanPSMT"/>
          <w:color w:val="000000"/>
          <w:sz w:val="20"/>
          <w:szCs w:val="20"/>
        </w:rPr>
        <w:t xml:space="preserve"> Zintegrowany Program Rozwoju Akademii Górniczo – Hutniczej w Krakowie</w:t>
      </w:r>
      <w:r w:rsidRPr="00B60634">
        <w:rPr>
          <w:rFonts w:ascii="Verdana" w:hAnsi="Verdana" w:cs="TimesNewRomanPSMT"/>
          <w:color w:val="000000"/>
          <w:sz w:val="20"/>
          <w:szCs w:val="20"/>
        </w:rPr>
        <w:t xml:space="preserve"> </w:t>
      </w:r>
      <w:r w:rsidR="00B60634" w:rsidRPr="00B60634">
        <w:rPr>
          <w:rFonts w:ascii="Verdana" w:hAnsi="Verdana"/>
          <w:b/>
          <w:bCs/>
          <w:sz w:val="20"/>
          <w:szCs w:val="20"/>
        </w:rPr>
        <w:t xml:space="preserve">POWR.03.05.00-00-Z307/17 </w:t>
      </w:r>
    </w:p>
    <w:p w14:paraId="13AA6D0D" w14:textId="730FF048" w:rsidR="002C4F20" w:rsidRPr="00B60634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B60634"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 w:rsidRPr="00B60634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 w:rsidRPr="00B60634"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0D8DCB81" w:rsidR="002C4F20" w:rsidRDefault="002C4F20" w:rsidP="002C4F20">
      <w:pPr>
        <w:jc w:val="center"/>
        <w:rPr>
          <w:rFonts w:ascii="Verdana" w:hAnsi="Verdana"/>
        </w:rPr>
      </w:pPr>
    </w:p>
    <w:p w14:paraId="13C4D1C2" w14:textId="00AFB44E" w:rsidR="00E86234" w:rsidRDefault="00E86234" w:rsidP="002C4F20">
      <w:pPr>
        <w:jc w:val="center"/>
        <w:rPr>
          <w:rFonts w:ascii="Verdana" w:hAnsi="Verdana"/>
        </w:rPr>
      </w:pPr>
    </w:p>
    <w:p w14:paraId="6FA4C9FB" w14:textId="1FE5A47D" w:rsidR="00E86234" w:rsidRDefault="00E86234" w:rsidP="002C4F20">
      <w:pPr>
        <w:jc w:val="center"/>
        <w:rPr>
          <w:rFonts w:ascii="Verdana" w:hAnsi="Verdana"/>
        </w:rPr>
      </w:pPr>
    </w:p>
    <w:p w14:paraId="47E409A1" w14:textId="12524480" w:rsidR="00E86234" w:rsidRDefault="00E86234" w:rsidP="002C4F20">
      <w:pPr>
        <w:jc w:val="center"/>
        <w:rPr>
          <w:rFonts w:ascii="Verdana" w:hAnsi="Verdana"/>
        </w:rPr>
      </w:pPr>
    </w:p>
    <w:p w14:paraId="791AA243" w14:textId="0DCFD449" w:rsidR="00E86234" w:rsidRDefault="00E86234" w:rsidP="002C4F20">
      <w:pPr>
        <w:jc w:val="center"/>
        <w:rPr>
          <w:rFonts w:ascii="Verdana" w:hAnsi="Verdana"/>
        </w:rPr>
      </w:pPr>
    </w:p>
    <w:p w14:paraId="790FB661" w14:textId="6AD49A7A" w:rsidR="00E86234" w:rsidRDefault="00E86234" w:rsidP="002C4F20">
      <w:pPr>
        <w:jc w:val="center"/>
        <w:rPr>
          <w:rFonts w:ascii="Verdana" w:hAnsi="Verdana"/>
        </w:rPr>
      </w:pPr>
    </w:p>
    <w:p w14:paraId="7937223E" w14:textId="5329A254" w:rsidR="00E86234" w:rsidRDefault="00E86234" w:rsidP="002C4F20">
      <w:pPr>
        <w:jc w:val="center"/>
        <w:rPr>
          <w:rFonts w:ascii="Verdana" w:hAnsi="Verdana"/>
        </w:rPr>
      </w:pPr>
    </w:p>
    <w:p w14:paraId="7F454974" w14:textId="201FD849" w:rsidR="00E86234" w:rsidRDefault="00E86234" w:rsidP="002C4F20">
      <w:pPr>
        <w:jc w:val="center"/>
        <w:rPr>
          <w:rFonts w:ascii="Verdana" w:hAnsi="Verdana"/>
        </w:rPr>
      </w:pPr>
    </w:p>
    <w:p w14:paraId="00B926CA" w14:textId="5A11C4AF" w:rsidR="00E86234" w:rsidRDefault="00E86234" w:rsidP="002C4F20">
      <w:pPr>
        <w:jc w:val="center"/>
        <w:rPr>
          <w:rFonts w:ascii="Verdana" w:hAnsi="Verdana"/>
        </w:rPr>
      </w:pPr>
    </w:p>
    <w:p w14:paraId="76B35B58" w14:textId="59C4283E" w:rsidR="00E86234" w:rsidRDefault="00E86234" w:rsidP="002C4F20">
      <w:pPr>
        <w:jc w:val="center"/>
        <w:rPr>
          <w:rFonts w:ascii="Verdana" w:hAnsi="Verdana"/>
        </w:rPr>
      </w:pPr>
    </w:p>
    <w:p w14:paraId="5548B44E" w14:textId="6139EFBF" w:rsidR="00E86234" w:rsidRDefault="00E86234" w:rsidP="002C4F20">
      <w:pPr>
        <w:jc w:val="center"/>
        <w:rPr>
          <w:rFonts w:ascii="Verdana" w:hAnsi="Verdana"/>
        </w:rPr>
      </w:pPr>
    </w:p>
    <w:p w14:paraId="06AF634F" w14:textId="118176EA" w:rsidR="00E86234" w:rsidRDefault="00E86234" w:rsidP="002C4F20">
      <w:pPr>
        <w:jc w:val="center"/>
        <w:rPr>
          <w:rFonts w:ascii="Verdana" w:hAnsi="Verdana"/>
        </w:rPr>
      </w:pPr>
    </w:p>
    <w:p w14:paraId="2EBB9EBD" w14:textId="6EC5872F" w:rsidR="00E86234" w:rsidRDefault="00E86234" w:rsidP="002C4F20">
      <w:pPr>
        <w:jc w:val="center"/>
        <w:rPr>
          <w:rFonts w:ascii="Verdana" w:hAnsi="Verdana"/>
        </w:rPr>
      </w:pPr>
    </w:p>
    <w:p w14:paraId="2ADFFDB4" w14:textId="6E149DF5" w:rsidR="00E86234" w:rsidRDefault="00E86234" w:rsidP="002C4F20">
      <w:pPr>
        <w:jc w:val="center"/>
        <w:rPr>
          <w:rFonts w:ascii="Verdana" w:hAnsi="Verdana"/>
        </w:rPr>
      </w:pPr>
    </w:p>
    <w:p w14:paraId="27FCA95B" w14:textId="22F9CA86" w:rsidR="00E86234" w:rsidRDefault="00E86234" w:rsidP="002C4F20">
      <w:pPr>
        <w:jc w:val="center"/>
        <w:rPr>
          <w:rFonts w:ascii="Verdana" w:hAnsi="Verdana"/>
        </w:rPr>
      </w:pPr>
    </w:p>
    <w:p w14:paraId="63DB2E93" w14:textId="6A96AA92" w:rsidR="00E86234" w:rsidRDefault="00E86234" w:rsidP="002C4F20">
      <w:pPr>
        <w:jc w:val="center"/>
        <w:rPr>
          <w:rFonts w:ascii="Verdana" w:hAnsi="Verdana"/>
        </w:rPr>
      </w:pPr>
    </w:p>
    <w:p w14:paraId="311A95D5" w14:textId="63F2CA58" w:rsidR="00E86234" w:rsidRDefault="00E86234" w:rsidP="002C4F20">
      <w:pPr>
        <w:jc w:val="center"/>
        <w:rPr>
          <w:rFonts w:ascii="Verdana" w:hAnsi="Verdana"/>
        </w:rPr>
      </w:pPr>
    </w:p>
    <w:p w14:paraId="7449741F" w14:textId="40F8C784" w:rsidR="00E86234" w:rsidRDefault="00E86234" w:rsidP="002C4F20">
      <w:pPr>
        <w:jc w:val="center"/>
        <w:rPr>
          <w:rFonts w:ascii="Verdana" w:hAnsi="Verdana"/>
        </w:rPr>
      </w:pPr>
    </w:p>
    <w:p w14:paraId="230AEF58" w14:textId="758CB505" w:rsidR="00E86234" w:rsidRDefault="00E86234" w:rsidP="002C4F20">
      <w:pPr>
        <w:jc w:val="center"/>
        <w:rPr>
          <w:rFonts w:ascii="Verdana" w:hAnsi="Verdana"/>
        </w:rPr>
      </w:pPr>
    </w:p>
    <w:p w14:paraId="3209678B" w14:textId="2DD61A89" w:rsidR="00E86234" w:rsidRDefault="00E86234" w:rsidP="002C4F20">
      <w:pPr>
        <w:jc w:val="center"/>
        <w:rPr>
          <w:rFonts w:ascii="Verdana" w:hAnsi="Verdana"/>
        </w:rPr>
      </w:pPr>
    </w:p>
    <w:p w14:paraId="09C4C7D9" w14:textId="5D338DA5" w:rsidR="00E86234" w:rsidRDefault="00E86234" w:rsidP="002C4F20">
      <w:pPr>
        <w:jc w:val="center"/>
        <w:rPr>
          <w:rFonts w:ascii="Verdana" w:hAnsi="Verdana"/>
        </w:rPr>
      </w:pPr>
    </w:p>
    <w:p w14:paraId="1DCDED87" w14:textId="001E0DD1" w:rsidR="00E86234" w:rsidRDefault="00E86234" w:rsidP="002C4F20">
      <w:pPr>
        <w:jc w:val="center"/>
        <w:rPr>
          <w:rFonts w:ascii="Verdana" w:hAnsi="Verdana"/>
        </w:rPr>
      </w:pPr>
    </w:p>
    <w:p w14:paraId="1C04C021" w14:textId="7D4B641D" w:rsidR="00E86234" w:rsidRDefault="00E86234" w:rsidP="002C4F20">
      <w:pPr>
        <w:jc w:val="center"/>
        <w:rPr>
          <w:rFonts w:ascii="Verdana" w:hAnsi="Verdana"/>
        </w:rPr>
      </w:pPr>
    </w:p>
    <w:p w14:paraId="504CA89E" w14:textId="77777777" w:rsidR="00E86234" w:rsidRDefault="00E86234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Oświadczam, że zapoznałem/am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5EE1" w14:textId="77777777" w:rsidR="00614C85" w:rsidRDefault="00614C85">
      <w:r>
        <w:separator/>
      </w:r>
    </w:p>
  </w:endnote>
  <w:endnote w:type="continuationSeparator" w:id="0">
    <w:p w14:paraId="64384784" w14:textId="77777777" w:rsidR="00614C85" w:rsidRDefault="0061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C79D0" w14:textId="77777777" w:rsidR="00614C85" w:rsidRDefault="00614C85">
      <w:r>
        <w:separator/>
      </w:r>
    </w:p>
  </w:footnote>
  <w:footnote w:type="continuationSeparator" w:id="0">
    <w:p w14:paraId="1EE962DF" w14:textId="77777777" w:rsidR="00614C85" w:rsidRDefault="00614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C4F20"/>
    <w:rsid w:val="002D5E0A"/>
    <w:rsid w:val="00356C88"/>
    <w:rsid w:val="00375976"/>
    <w:rsid w:val="003F2006"/>
    <w:rsid w:val="004134FE"/>
    <w:rsid w:val="00446B8D"/>
    <w:rsid w:val="00451B18"/>
    <w:rsid w:val="004973AF"/>
    <w:rsid w:val="004A0F0D"/>
    <w:rsid w:val="004C1054"/>
    <w:rsid w:val="004D682B"/>
    <w:rsid w:val="0050385D"/>
    <w:rsid w:val="005D69AA"/>
    <w:rsid w:val="00614C85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60634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86234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28C83-E375-4C71-9F9B-056810CA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1181</Words>
  <Characters>8979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Droździel-Włodarska</cp:lastModifiedBy>
  <cp:revision>5</cp:revision>
  <cp:lastPrinted>2021-12-17T12:53:00Z</cp:lastPrinted>
  <dcterms:created xsi:type="dcterms:W3CDTF">2022-01-27T10:05:00Z</dcterms:created>
  <dcterms:modified xsi:type="dcterms:W3CDTF">2022-02-25T12:01:00Z</dcterms:modified>
</cp:coreProperties>
</file>