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50C59425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46D135CB" w14:textId="77777777" w:rsidR="00B17E81" w:rsidRPr="00B66A62" w:rsidRDefault="00B17E81" w:rsidP="00404400">
      <w:pPr>
        <w:rPr>
          <w:b/>
          <w:sz w:val="22"/>
          <w:szCs w:val="22"/>
        </w:rPr>
      </w:pPr>
    </w:p>
    <w:p w14:paraId="06C3932C" w14:textId="3A75215D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5C4819" w:rsidRPr="005C4819">
        <w:rPr>
          <w:b/>
          <w:bCs/>
          <w:sz w:val="22"/>
          <w:szCs w:val="22"/>
        </w:rPr>
        <w:t>Dostawa spektrometru wyposażonego w detektor półprzewodnikowy z dyspersją energii do pomiarów promieniowania X i gamma, wykonany z tellurku kadmu (CdTe) zintegrowany z elektronicznym układem odczytowym - KC-zp.272-204/22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87CEE" w:rsidRPr="00EC5DE0" w14:paraId="2692F76B" w14:textId="77777777" w:rsidTr="0015540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EC5DE0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Nazwa elementu</w:t>
            </w:r>
          </w:p>
          <w:p w14:paraId="07D535A7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(lub usługi)</w:t>
            </w:r>
          </w:p>
          <w:p w14:paraId="197803FD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77777777" w:rsidR="00287CEE" w:rsidRPr="00EC5DE0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2DD06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Ilość</w:t>
            </w:r>
          </w:p>
          <w:p w14:paraId="5266034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Wartość netto</w:t>
            </w:r>
          </w:p>
          <w:p w14:paraId="56623115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VAT</w:t>
            </w:r>
          </w:p>
          <w:p w14:paraId="3415DAD7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[%]</w:t>
            </w:r>
          </w:p>
          <w:p w14:paraId="45792DD7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19E8A23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  <w:p w14:paraId="7A263382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 (z doliczonym </w:t>
            </w:r>
            <w:r w:rsidRPr="00EC5DE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87CEE" w:rsidRPr="00EC5DE0" w14:paraId="1784EAD0" w14:textId="77777777" w:rsidTr="00287CEE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87CEE" w:rsidRPr="00EC5DE0" w14:paraId="40259A2C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EC5DE0" w:rsidRDefault="00287CEE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04D58754" w:rsidR="00287CEE" w:rsidRPr="00EC5DE0" w:rsidRDefault="009A06AB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Spektrometr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EC5DE0" w:rsidRDefault="00287CEE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73205AF6" w:rsidR="00287CEE" w:rsidRPr="00EC5DE0" w:rsidRDefault="00C34CBD" w:rsidP="00287CEE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  <w:r w:rsidR="00287CEE" w:rsidRPr="00EC5DE0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EC5DE0" w:rsidRDefault="00287CEE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EC5DE0" w:rsidRDefault="00287CEE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  <w:p w14:paraId="4B3B61D9" w14:textId="2C2BF13B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287CEE" w:rsidRPr="00EC5DE0" w14:paraId="726AFBA1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EC5DE0" w:rsidRDefault="00287CEE" w:rsidP="0015540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EC5DE0" w:rsidRDefault="00287CEE" w:rsidP="0015540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</w:tbl>
    <w:p w14:paraId="3E0CEE9A" w14:textId="77777777" w:rsidR="00B17E81" w:rsidRDefault="00B17E81" w:rsidP="00C34CB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6A51F9D" w14:textId="3227DB18" w:rsidR="00C34CBD" w:rsidRPr="00B66A62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373025">
        <w:rPr>
          <w:bCs/>
          <w:sz w:val="22"/>
          <w:szCs w:val="22"/>
        </w:rPr>
        <w:t>……………………</w:t>
      </w:r>
      <w:r>
        <w:rPr>
          <w:b/>
          <w:sz w:val="22"/>
          <w:szCs w:val="22"/>
        </w:rPr>
        <w:t>od daty podpisania umowy</w:t>
      </w:r>
      <w:r w:rsidRPr="00B66A62">
        <w:rPr>
          <w:b/>
          <w:sz w:val="22"/>
          <w:szCs w:val="22"/>
        </w:rPr>
        <w:t xml:space="preserve"> </w:t>
      </w:r>
    </w:p>
    <w:p w14:paraId="377FEB46" w14:textId="69D07C84" w:rsidR="00C34CBD" w:rsidRDefault="00C34CBD" w:rsidP="00C34CBD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B66A62">
        <w:rPr>
          <w:b/>
          <w:sz w:val="22"/>
          <w:szCs w:val="22"/>
        </w:rPr>
        <w:t>Okres udzielonej gwarancji 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Pr="00373025">
        <w:rPr>
          <w:bCs/>
          <w:sz w:val="22"/>
          <w:szCs w:val="22"/>
          <w:highlight w:val="yellow"/>
        </w:rPr>
        <w:t>/kryterium oceny ofert/</w:t>
      </w:r>
    </w:p>
    <w:p w14:paraId="0B99D755" w14:textId="77777777" w:rsidR="00EC5DE0" w:rsidRDefault="00404400" w:rsidP="00EC5DE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4F99673" w14:textId="77777777" w:rsidR="0012177B" w:rsidRPr="00CE6A08" w:rsidRDefault="0012177B" w:rsidP="0012177B">
      <w:pPr>
        <w:jc w:val="both"/>
        <w:rPr>
          <w:sz w:val="20"/>
          <w:szCs w:val="20"/>
          <w:u w:val="single"/>
        </w:rPr>
      </w:pPr>
    </w:p>
    <w:p w14:paraId="060D9FE9" w14:textId="77777777" w:rsidR="0012177B" w:rsidRPr="00CE6A08" w:rsidRDefault="0012177B" w:rsidP="0012177B">
      <w:pPr>
        <w:rPr>
          <w:b/>
          <w:sz w:val="20"/>
          <w:szCs w:val="20"/>
          <w:u w:val="single"/>
        </w:rPr>
      </w:pPr>
      <w:r w:rsidRPr="00CE6A08">
        <w:rPr>
          <w:b/>
          <w:sz w:val="20"/>
          <w:szCs w:val="20"/>
          <w:u w:val="single"/>
        </w:rPr>
        <w:t>Jednocześnie oświadczamy, że:</w:t>
      </w:r>
    </w:p>
    <w:p w14:paraId="53BC50DC" w14:textId="77777777" w:rsidR="0012177B" w:rsidRPr="00CE6A08" w:rsidRDefault="0012177B" w:rsidP="001217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E6A08">
        <w:rPr>
          <w:color w:val="000000"/>
          <w:sz w:val="20"/>
          <w:szCs w:val="20"/>
          <w:lang w:eastAsia="ar-SA"/>
        </w:rPr>
        <w:lastRenderedPageBreak/>
        <w:t>Oświadczamy, że jesteśmy związani niniejszą ofertą przez okres 90 dni od dnia upływu terminu składania ofert, wskazanego w dokumentach zamówienia.</w:t>
      </w:r>
    </w:p>
    <w:p w14:paraId="7A76EFFE" w14:textId="7FD23F09" w:rsidR="0012177B" w:rsidRPr="00CE6A08" w:rsidRDefault="0012177B" w:rsidP="001217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E6A08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CE6A08">
        <w:rPr>
          <w:color w:val="000000"/>
          <w:sz w:val="20"/>
          <w:szCs w:val="20"/>
        </w:rPr>
        <w:t xml:space="preserve"> i nie wnosimy do nich żadnych zastrzeżeń.</w:t>
      </w:r>
    </w:p>
    <w:p w14:paraId="453C82EF" w14:textId="77777777" w:rsidR="0012177B" w:rsidRPr="00CE6A08" w:rsidRDefault="0012177B" w:rsidP="0012177B">
      <w:pPr>
        <w:numPr>
          <w:ilvl w:val="0"/>
          <w:numId w:val="1"/>
        </w:numPr>
        <w:jc w:val="both"/>
        <w:rPr>
          <w:sz w:val="20"/>
          <w:szCs w:val="20"/>
        </w:rPr>
      </w:pPr>
      <w:r w:rsidRPr="00CE6A08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77EC02" w14:textId="77777777" w:rsidR="0012177B" w:rsidRPr="00CE6A08" w:rsidRDefault="0012177B" w:rsidP="0012177B">
      <w:pPr>
        <w:ind w:left="360"/>
        <w:jc w:val="both"/>
        <w:rPr>
          <w:i/>
          <w:sz w:val="20"/>
          <w:szCs w:val="20"/>
        </w:rPr>
      </w:pPr>
      <w:r w:rsidRPr="00CE6A08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A5D2C2" w14:textId="77777777" w:rsidR="0012177B" w:rsidRPr="00CE6A08" w:rsidRDefault="0012177B" w:rsidP="0012177B">
      <w:pPr>
        <w:ind w:left="360"/>
        <w:jc w:val="both"/>
        <w:rPr>
          <w:i/>
          <w:sz w:val="20"/>
          <w:szCs w:val="20"/>
        </w:rPr>
      </w:pPr>
      <w:r w:rsidRPr="00CE6A08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1AED5E3C" w:rsidR="00404400" w:rsidRPr="0012177B" w:rsidRDefault="0012177B" w:rsidP="0012177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E6A08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706963E6" w:rsidR="00404400" w:rsidRPr="00B66A62" w:rsidRDefault="00404400" w:rsidP="001217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(ych)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1D926E91" w14:textId="03F83082" w:rsidR="00FE545C" w:rsidRPr="00EC5DE0" w:rsidRDefault="00404400" w:rsidP="00EC5DE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składa się, pod rygorem nieważności, w formie elektronicznej</w:t>
      </w:r>
      <w:r w:rsidR="00EC5DE0">
        <w:rPr>
          <w:rFonts w:eastAsia="Calibri"/>
          <w:i/>
          <w:sz w:val="22"/>
          <w:szCs w:val="22"/>
          <w:lang w:eastAsia="zh-CN"/>
        </w:rPr>
        <w:t>.</w:t>
      </w:r>
    </w:p>
    <w:sectPr w:rsidR="00FE545C" w:rsidRPr="00EC5DE0" w:rsidSect="00AC54F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D4645" w14:textId="77777777" w:rsidR="00F34C42" w:rsidRDefault="00F34C42">
      <w:r>
        <w:separator/>
      </w:r>
    </w:p>
  </w:endnote>
  <w:endnote w:type="continuationSeparator" w:id="0">
    <w:p w14:paraId="3B91D275" w14:textId="77777777" w:rsidR="00F34C42" w:rsidRDefault="00F34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3953D782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499BA" w14:textId="77777777" w:rsidR="00F34C42" w:rsidRDefault="00F34C42">
      <w:r>
        <w:separator/>
      </w:r>
    </w:p>
  </w:footnote>
  <w:footnote w:type="continuationSeparator" w:id="0">
    <w:p w14:paraId="61473CF6" w14:textId="77777777" w:rsidR="00F34C42" w:rsidRDefault="00F34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61B2C" w14:textId="2730E492" w:rsidR="00AC54F0" w:rsidRDefault="00AC54F0" w:rsidP="00251069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14600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7552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0456726">
    <w:abstractNumId w:val="0"/>
  </w:num>
  <w:num w:numId="4" w16cid:durableId="1863401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D6134"/>
    <w:rsid w:val="000E09C7"/>
    <w:rsid w:val="000F6589"/>
    <w:rsid w:val="00106636"/>
    <w:rsid w:val="00116EC6"/>
    <w:rsid w:val="0012177B"/>
    <w:rsid w:val="001801DD"/>
    <w:rsid w:val="001D4612"/>
    <w:rsid w:val="0020013C"/>
    <w:rsid w:val="00207E98"/>
    <w:rsid w:val="00251069"/>
    <w:rsid w:val="002723B0"/>
    <w:rsid w:val="00287CEE"/>
    <w:rsid w:val="002A3F20"/>
    <w:rsid w:val="002C78CE"/>
    <w:rsid w:val="002E7627"/>
    <w:rsid w:val="00315A4A"/>
    <w:rsid w:val="00373025"/>
    <w:rsid w:val="003A24EB"/>
    <w:rsid w:val="00404400"/>
    <w:rsid w:val="00450AC9"/>
    <w:rsid w:val="00475D3D"/>
    <w:rsid w:val="004B7300"/>
    <w:rsid w:val="004C6753"/>
    <w:rsid w:val="00595C87"/>
    <w:rsid w:val="005B51B0"/>
    <w:rsid w:val="005B6047"/>
    <w:rsid w:val="005C4819"/>
    <w:rsid w:val="005D2C65"/>
    <w:rsid w:val="005E6D94"/>
    <w:rsid w:val="005F310C"/>
    <w:rsid w:val="00605CFE"/>
    <w:rsid w:val="00610900"/>
    <w:rsid w:val="0063384F"/>
    <w:rsid w:val="00643C6F"/>
    <w:rsid w:val="00646202"/>
    <w:rsid w:val="0065290F"/>
    <w:rsid w:val="006662E0"/>
    <w:rsid w:val="006815F6"/>
    <w:rsid w:val="007748F0"/>
    <w:rsid w:val="007A34E8"/>
    <w:rsid w:val="007A4321"/>
    <w:rsid w:val="007E46C0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3303"/>
    <w:rsid w:val="00941298"/>
    <w:rsid w:val="00970FE4"/>
    <w:rsid w:val="009A06AB"/>
    <w:rsid w:val="009C66FB"/>
    <w:rsid w:val="00A0022B"/>
    <w:rsid w:val="00A346FE"/>
    <w:rsid w:val="00A47B4D"/>
    <w:rsid w:val="00A83018"/>
    <w:rsid w:val="00AC54F0"/>
    <w:rsid w:val="00B17E81"/>
    <w:rsid w:val="00B2596E"/>
    <w:rsid w:val="00B66A62"/>
    <w:rsid w:val="00B774DC"/>
    <w:rsid w:val="00B87FF0"/>
    <w:rsid w:val="00C34CBD"/>
    <w:rsid w:val="00C969A6"/>
    <w:rsid w:val="00CA3E36"/>
    <w:rsid w:val="00CA7D36"/>
    <w:rsid w:val="00CD6F9D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EC5DE0"/>
    <w:rsid w:val="00EF4E30"/>
    <w:rsid w:val="00F00591"/>
    <w:rsid w:val="00F00A87"/>
    <w:rsid w:val="00F34C42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AC54F0"/>
  </w:style>
  <w:style w:type="paragraph" w:styleId="Akapitzlist">
    <w:name w:val="List Paragraph"/>
    <w:basedOn w:val="Normalny"/>
    <w:uiPriority w:val="34"/>
    <w:qFormat/>
    <w:rsid w:val="001217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496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Maria Lepa</cp:lastModifiedBy>
  <cp:revision>3</cp:revision>
  <cp:lastPrinted>2021-11-18T07:48:00Z</cp:lastPrinted>
  <dcterms:created xsi:type="dcterms:W3CDTF">2021-11-18T07:48:00Z</dcterms:created>
  <dcterms:modified xsi:type="dcterms:W3CDTF">2022-04-14T10:17:00Z</dcterms:modified>
</cp:coreProperties>
</file>