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D7BA8" w14:textId="2EC7C21D"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7A43E7" wp14:editId="0D8BBF40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3F5028" w14:textId="77777777" w:rsidR="00114568" w:rsidRDefault="00114568" w:rsidP="00114568"/>
                          <w:p w14:paraId="71F2E5BF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64BAB7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5BA85D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C56E63A" w14:textId="77777777"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CCB353C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AC6036E" w14:textId="77777777"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97E7B7C" w14:textId="77777777"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7A43E7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14:paraId="223F5028" w14:textId="77777777" w:rsidR="00114568" w:rsidRDefault="00114568" w:rsidP="00114568"/>
                    <w:p w14:paraId="71F2E5BF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E64BAB7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495BA85D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5C56E63A" w14:textId="77777777"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14:paraId="0CCB353C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AC6036E" w14:textId="77777777"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97E7B7C" w14:textId="77777777"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E9096E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SWZ</w:t>
      </w:r>
    </w:p>
    <w:p w14:paraId="299DD95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27A6A084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E68A23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0D0704A" w14:textId="77777777" w:rsidR="00114568" w:rsidRPr="00114568" w:rsidRDefault="00114568" w:rsidP="00A55EEA">
      <w:pPr>
        <w:rPr>
          <w:b/>
          <w:sz w:val="28"/>
        </w:rPr>
      </w:pPr>
    </w:p>
    <w:p w14:paraId="52EECD58" w14:textId="77777777" w:rsidR="00C52441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3770B733" w14:textId="3B80B00E" w:rsidR="00114568" w:rsidRPr="00114568" w:rsidRDefault="00C52441" w:rsidP="00114568">
      <w:pPr>
        <w:jc w:val="center"/>
        <w:rPr>
          <w:b/>
          <w:sz w:val="28"/>
        </w:rPr>
      </w:pPr>
      <w:r>
        <w:rPr>
          <w:b/>
          <w:sz w:val="28"/>
        </w:rPr>
        <w:t xml:space="preserve"> (do oferty należy dołączyć wypełniony załącznik nr 2)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45766A54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6AD9E41E" w14:textId="04179D72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4D60B5">
        <w:rPr>
          <w:b/>
          <w:sz w:val="22"/>
          <w:szCs w:val="22"/>
        </w:rPr>
        <w:t>podstawowym bez negocjacji</w:t>
      </w:r>
      <w:r w:rsidR="00114568" w:rsidRPr="00114568">
        <w:rPr>
          <w:sz w:val="22"/>
          <w:szCs w:val="22"/>
        </w:rPr>
        <w:t xml:space="preserve"> na: ”</w:t>
      </w:r>
      <w:r w:rsidR="00E9096E" w:rsidRPr="00E9096E">
        <w:t xml:space="preserve"> D</w:t>
      </w:r>
      <w:r w:rsidR="004D60B5">
        <w:t xml:space="preserve">ostawa materiałów biurowych (w 3 grupach) na </w:t>
      </w:r>
      <w:r w:rsidR="00E9096E" w:rsidRPr="00E9096E">
        <w:t xml:space="preserve">okres </w:t>
      </w:r>
      <w:r w:rsidR="004D60B5">
        <w:t>12</w:t>
      </w:r>
      <w:r w:rsidR="00E9096E" w:rsidRPr="00E9096E">
        <w:t xml:space="preserve"> miesięcy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</w:t>
      </w:r>
      <w:r w:rsidR="004D60B5">
        <w:rPr>
          <w:b/>
          <w:sz w:val="22"/>
          <w:szCs w:val="22"/>
        </w:rPr>
        <w:t>11</w:t>
      </w:r>
      <w:r w:rsidR="0051049C" w:rsidRPr="0051049C">
        <w:rPr>
          <w:b/>
          <w:sz w:val="22"/>
          <w:szCs w:val="22"/>
        </w:rPr>
        <w:t>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013A1104" w14:textId="052E194A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EC0F20">
              <w:trPr>
                <w:trHeight w:val="600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84FA49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małe przedsiebiorstwo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4269E98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średnie przedsiebiorstwo </w:t>
                  </w:r>
                </w:p>
              </w:tc>
            </w:tr>
            <w:tr w:rsidR="00EC0F20" w14:paraId="59658F3C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105456DE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osoba fizyczna nieprowadzaca działalnosci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EC0F20">
              <w:trPr>
                <w:trHeight w:val="600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3101F278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067FC501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20305532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0464D79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23324BBC" w:rsidR="00A01CAA" w:rsidRPr="00A01CAA" w:rsidRDefault="00A01CAA" w:rsidP="00E32339">
      <w:pPr>
        <w:pStyle w:val="Standard"/>
        <w:numPr>
          <w:ilvl w:val="0"/>
          <w:numId w:val="37"/>
        </w:numPr>
        <w:rPr>
          <w:sz w:val="22"/>
          <w:szCs w:val="22"/>
        </w:rPr>
      </w:pPr>
      <w:r w:rsidRPr="00A01CAA">
        <w:rPr>
          <w:rFonts w:eastAsia="Times New Roman" w:cs="Times New Roman"/>
          <w:sz w:val="22"/>
          <w:szCs w:val="22"/>
          <w:lang w:bidi="ar-SA"/>
        </w:rPr>
        <w:t xml:space="preserve">Oświadczamy, że oferujemy </w:t>
      </w:r>
      <w:r w:rsidR="00E9096E">
        <w:rPr>
          <w:rFonts w:eastAsia="Times New Roman" w:cs="Times New Roman"/>
          <w:b/>
          <w:bCs/>
          <w:sz w:val="22"/>
          <w:szCs w:val="22"/>
          <w:lang w:bidi="ar-SA"/>
        </w:rPr>
        <w:t>termin dostawy materiałów</w:t>
      </w:r>
      <w:r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75BF113" w14:textId="35BB2418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>a) czas realizacji  do 2</w:t>
      </w:r>
      <w:r>
        <w:rPr>
          <w:rFonts w:cs="Times New Roman"/>
          <w:sz w:val="22"/>
          <w:szCs w:val="22"/>
        </w:rPr>
        <w:t xml:space="preserve"> dni</w:t>
      </w:r>
      <w:r w:rsidR="004D60B5">
        <w:rPr>
          <w:rFonts w:cs="Times New Roman"/>
          <w:sz w:val="22"/>
          <w:szCs w:val="22"/>
        </w:rPr>
        <w:t xml:space="preserve"> roboczych</w:t>
      </w:r>
      <w:r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7D3C523F" w14:textId="1BBFE10E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Pr="00A01CAA">
        <w:rPr>
          <w:rFonts w:cs="Times New Roman"/>
          <w:sz w:val="22"/>
          <w:szCs w:val="22"/>
        </w:rPr>
        <w:t xml:space="preserve">) czas realizacji  max. </w:t>
      </w:r>
      <w:r>
        <w:rPr>
          <w:rFonts w:cs="Times New Roman"/>
          <w:sz w:val="22"/>
          <w:szCs w:val="22"/>
        </w:rPr>
        <w:t>do 5 dni</w:t>
      </w:r>
      <w:r w:rsidR="004D60B5">
        <w:rPr>
          <w:rFonts w:cs="Times New Roman"/>
          <w:sz w:val="22"/>
          <w:szCs w:val="22"/>
        </w:rPr>
        <w:t xml:space="preserve"> roboczych</w:t>
      </w:r>
      <w:r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453A1CD4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2440762C" w14:textId="19C6E25A" w:rsidR="00114568" w:rsidRPr="004D60B5" w:rsidRDefault="002535F8" w:rsidP="004D60B5">
      <w:pPr>
        <w:pStyle w:val="Akapitzlist"/>
        <w:numPr>
          <w:ilvl w:val="0"/>
          <w:numId w:val="43"/>
        </w:numPr>
        <w:spacing w:before="120" w:line="276" w:lineRule="auto"/>
        <w:jc w:val="both"/>
        <w:rPr>
          <w:sz w:val="22"/>
        </w:rPr>
      </w:pPr>
      <w:r w:rsidRPr="004D60B5">
        <w:rPr>
          <w:sz w:val="22"/>
        </w:rPr>
        <w:t>zapoznaliśmy się z projektowanymi postanowieniami umowy w sprawie zamówienia publicznego, które zostały zawarte w Specyfikacji Warunków Zamówienia i zobowiązujemy się, w przypadku wyboru naszej oferty, do zawarcia umowy na zawartych tam warunkach, w miejscu i terminie wyznaczonym przez Zamawiającego</w:t>
      </w:r>
      <w:r w:rsidR="00114568" w:rsidRPr="004D60B5">
        <w:rPr>
          <w:sz w:val="22"/>
        </w:rPr>
        <w:t>;</w:t>
      </w:r>
    </w:p>
    <w:p w14:paraId="03BD5211" w14:textId="6DA0FFF2" w:rsidR="00114568" w:rsidRPr="00A55EEA" w:rsidRDefault="00114568" w:rsidP="00A55EEA">
      <w:pPr>
        <w:numPr>
          <w:ilvl w:val="0"/>
          <w:numId w:val="43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0B98E65" w14:textId="34404EED" w:rsidR="00D159CC" w:rsidRDefault="00D159CC" w:rsidP="004D60B5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11020BFA" w14:textId="37D498B6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71A49A25" w14:textId="77777777" w:rsidTr="00866E4F">
        <w:tc>
          <w:tcPr>
            <w:tcW w:w="2551" w:type="dxa"/>
            <w:shd w:val="clear" w:color="auto" w:fill="auto"/>
            <w:vAlign w:val="center"/>
          </w:tcPr>
          <w:p w14:paraId="1692395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02AE3E9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7F994682" w14:textId="77777777" w:rsidTr="00866E4F">
        <w:tc>
          <w:tcPr>
            <w:tcW w:w="2551" w:type="dxa"/>
            <w:shd w:val="clear" w:color="auto" w:fill="auto"/>
            <w:vAlign w:val="center"/>
          </w:tcPr>
          <w:p w14:paraId="52BA757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5639B9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968F37A" w14:textId="77777777" w:rsidTr="00866E4F">
        <w:tc>
          <w:tcPr>
            <w:tcW w:w="2551" w:type="dxa"/>
            <w:shd w:val="clear" w:color="auto" w:fill="auto"/>
            <w:vAlign w:val="center"/>
          </w:tcPr>
          <w:p w14:paraId="3632D80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579710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6EA30CEA" w14:textId="77777777" w:rsidTr="00866E4F">
        <w:tc>
          <w:tcPr>
            <w:tcW w:w="2551" w:type="dxa"/>
            <w:shd w:val="clear" w:color="auto" w:fill="auto"/>
            <w:vAlign w:val="center"/>
          </w:tcPr>
          <w:p w14:paraId="2A51759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1219461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0335310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rFonts w:ascii="Cambria" w:hAnsi="Cambria"/>
          <w:sz w:val="22"/>
          <w:szCs w:val="22"/>
        </w:rPr>
        <w:t>Dane do umowy:</w:t>
      </w:r>
    </w:p>
    <w:p w14:paraId="6DBED9A3" w14:textId="224C0D65" w:rsidR="003D18AD" w:rsidRPr="003D18AD" w:rsidRDefault="003D18AD" w:rsidP="007827CA">
      <w:pPr>
        <w:pStyle w:val="Akapitzlist"/>
        <w:spacing w:after="120"/>
        <w:ind w:left="644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7696C086" w:rsidR="003D18AD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_____________________________________________________________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 xml:space="preserve">adres e-mail: </w:t>
      </w:r>
      <w:hyperlink r:id="rId7" w:history="1">
        <w:r w:rsidR="00313CD2" w:rsidRPr="00703499">
          <w:rPr>
            <w:rStyle w:val="Hipercze"/>
            <w:rFonts w:ascii="Cambria" w:hAnsi="Cambria"/>
            <w:sz w:val="22"/>
            <w:szCs w:val="22"/>
          </w:rPr>
          <w:t>_________@________.___</w:t>
        </w:r>
      </w:hyperlink>
    </w:p>
    <w:p w14:paraId="40948D2F" w14:textId="087AB786" w:rsidR="00897D2A" w:rsidRDefault="00897D2A" w:rsidP="00897D2A">
      <w:pPr>
        <w:widowControl w:val="0"/>
        <w:numPr>
          <w:ilvl w:val="0"/>
          <w:numId w:val="40"/>
        </w:numPr>
        <w:tabs>
          <w:tab w:val="left" w:pos="297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Zamówienia będą składane przez </w:t>
      </w:r>
      <w:r w:rsidR="004D60B5">
        <w:rPr>
          <w:color w:val="000000"/>
          <w:sz w:val="22"/>
          <w:szCs w:val="22"/>
          <w:lang w:eastAsia="ar-SA"/>
        </w:rPr>
        <w:t>Szpital</w:t>
      </w:r>
      <w:r>
        <w:rPr>
          <w:color w:val="000000"/>
          <w:sz w:val="22"/>
          <w:szCs w:val="22"/>
          <w:lang w:eastAsia="ar-SA"/>
        </w:rPr>
        <w:t xml:space="preserve"> za pośrednictwem faksu, telefonu albo poczty elektronicznej na nr tel............................... fax............................. e-mail............................................</w:t>
      </w:r>
    </w:p>
    <w:p w14:paraId="5D07BFE1" w14:textId="77777777" w:rsidR="00897D2A" w:rsidRPr="00897D2A" w:rsidRDefault="00897D2A" w:rsidP="00897D2A">
      <w:pPr>
        <w:pStyle w:val="Akapitzlist"/>
        <w:spacing w:before="240" w:line="276" w:lineRule="auto"/>
        <w:jc w:val="both"/>
        <w:rPr>
          <w:sz w:val="22"/>
          <w:szCs w:val="22"/>
        </w:rPr>
      </w:pPr>
    </w:p>
    <w:p w14:paraId="4C064F93" w14:textId="5272C60C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0090F8A8" w14:textId="047B938F" w:rsidR="007827CA" w:rsidRPr="00A55EEA" w:rsidRDefault="00C437AC" w:rsidP="00A55EE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 xml:space="preserve">        </w:t>
      </w:r>
      <w:r w:rsidR="00F43C37">
        <w:rPr>
          <w:i/>
          <w:sz w:val="22"/>
          <w:szCs w:val="22"/>
        </w:rPr>
        <w:t xml:space="preserve">                                           </w:t>
      </w:r>
      <w:r w:rsidR="00A55EEA">
        <w:rPr>
          <w:i/>
          <w:sz w:val="22"/>
          <w:szCs w:val="22"/>
        </w:rPr>
        <w:t xml:space="preserve">         </w:t>
      </w:r>
      <w:bookmarkStart w:id="0" w:name="_GoBack"/>
      <w:bookmarkEnd w:id="0"/>
      <w:r w:rsidR="00114568" w:rsidRPr="00114568">
        <w:rPr>
          <w:i/>
          <w:sz w:val="18"/>
          <w:szCs w:val="18"/>
        </w:rPr>
        <w:t>(podpis osoby uprawnionej do składania oświadczeń  woli w imieniu Wykona</w:t>
      </w:r>
      <w:r w:rsidR="00A55EEA">
        <w:rPr>
          <w:i/>
          <w:sz w:val="18"/>
          <w:szCs w:val="18"/>
        </w:rPr>
        <w:t>wcy</w:t>
      </w:r>
    </w:p>
    <w:sectPr w:rsidR="007827CA" w:rsidRPr="00A55EEA" w:rsidSect="00A55EEA">
      <w:headerReference w:type="default" r:id="rId8"/>
      <w:footerReference w:type="default" r:id="rId9"/>
      <w:pgSz w:w="11906" w:h="16838"/>
      <w:pgMar w:top="993" w:right="1418" w:bottom="426" w:left="1418" w:header="142" w:footer="19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5C26FA" w14:textId="77777777" w:rsidR="002D070C" w:rsidRDefault="002D070C">
      <w:r>
        <w:separator/>
      </w:r>
    </w:p>
  </w:endnote>
  <w:endnote w:type="continuationSeparator" w:id="0">
    <w:p w14:paraId="3AEE3176" w14:textId="77777777" w:rsidR="002D070C" w:rsidRDefault="002D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24A5D" w14:textId="77777777" w:rsidR="002D070C" w:rsidRDefault="002D070C">
      <w:r>
        <w:separator/>
      </w:r>
    </w:p>
  </w:footnote>
  <w:footnote w:type="continuationSeparator" w:id="0">
    <w:p w14:paraId="1411DE54" w14:textId="77777777" w:rsidR="002D070C" w:rsidRDefault="002D070C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8D7331" w14:textId="5B75BD58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4D60B5">
      <w:t>11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DA4856"/>
    <w:multiLevelType w:val="hybridMultilevel"/>
    <w:tmpl w:val="8C9E0304"/>
    <w:lvl w:ilvl="0" w:tplc="4766892A">
      <w:start w:val="5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2"/>
  </w:num>
  <w:num w:numId="2">
    <w:abstractNumId w:val="23"/>
  </w:num>
  <w:num w:numId="3">
    <w:abstractNumId w:val="26"/>
  </w:num>
  <w:num w:numId="4">
    <w:abstractNumId w:val="8"/>
  </w:num>
  <w:num w:numId="5">
    <w:abstractNumId w:val="30"/>
  </w:num>
  <w:num w:numId="6">
    <w:abstractNumId w:val="9"/>
  </w:num>
  <w:num w:numId="7">
    <w:abstractNumId w:val="10"/>
  </w:num>
  <w:num w:numId="8">
    <w:abstractNumId w:val="33"/>
  </w:num>
  <w:num w:numId="9">
    <w:abstractNumId w:val="6"/>
  </w:num>
  <w:num w:numId="10">
    <w:abstractNumId w:val="32"/>
  </w:num>
  <w:num w:numId="11">
    <w:abstractNumId w:val="28"/>
  </w:num>
  <w:num w:numId="12">
    <w:abstractNumId w:val="14"/>
  </w:num>
  <w:num w:numId="13">
    <w:abstractNumId w:val="27"/>
  </w:num>
  <w:num w:numId="14">
    <w:abstractNumId w:val="40"/>
  </w:num>
  <w:num w:numId="15">
    <w:abstractNumId w:val="25"/>
  </w:num>
  <w:num w:numId="16">
    <w:abstractNumId w:val="38"/>
  </w:num>
  <w:num w:numId="17">
    <w:abstractNumId w:val="13"/>
  </w:num>
  <w:num w:numId="18">
    <w:abstractNumId w:val="17"/>
  </w:num>
  <w:num w:numId="19">
    <w:abstractNumId w:val="36"/>
  </w:num>
  <w:num w:numId="20">
    <w:abstractNumId w:val="3"/>
  </w:num>
  <w:num w:numId="21">
    <w:abstractNumId w:val="31"/>
  </w:num>
  <w:num w:numId="22">
    <w:abstractNumId w:val="4"/>
  </w:num>
  <w:num w:numId="23">
    <w:abstractNumId w:val="15"/>
  </w:num>
  <w:num w:numId="24">
    <w:abstractNumId w:val="34"/>
  </w:num>
  <w:num w:numId="25">
    <w:abstractNumId w:val="11"/>
  </w:num>
  <w:num w:numId="26">
    <w:abstractNumId w:val="16"/>
  </w:num>
  <w:num w:numId="27">
    <w:abstractNumId w:val="21"/>
  </w:num>
  <w:num w:numId="28">
    <w:abstractNumId w:val="18"/>
  </w:num>
  <w:num w:numId="29">
    <w:abstractNumId w:val="5"/>
  </w:num>
  <w:num w:numId="30">
    <w:abstractNumId w:val="19"/>
  </w:num>
  <w:num w:numId="31">
    <w:abstractNumId w:val="2"/>
  </w:num>
  <w:num w:numId="32">
    <w:abstractNumId w:val="42"/>
  </w:num>
  <w:num w:numId="33">
    <w:abstractNumId w:val="20"/>
  </w:num>
  <w:num w:numId="34">
    <w:abstractNumId w:val="1"/>
  </w:num>
  <w:num w:numId="35">
    <w:abstractNumId w:val="0"/>
  </w:num>
  <w:num w:numId="36">
    <w:abstractNumId w:val="37"/>
  </w:num>
  <w:num w:numId="37">
    <w:abstractNumId w:val="35"/>
  </w:num>
  <w:num w:numId="38">
    <w:abstractNumId w:val="41"/>
  </w:num>
  <w:num w:numId="39">
    <w:abstractNumId w:val="22"/>
  </w:num>
  <w:num w:numId="40">
    <w:abstractNumId w:val="24"/>
  </w:num>
  <w:num w:numId="41">
    <w:abstractNumId w:val="7"/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F18FA"/>
    <w:rsid w:val="000F2C92"/>
    <w:rsid w:val="00114568"/>
    <w:rsid w:val="002535F8"/>
    <w:rsid w:val="002D070C"/>
    <w:rsid w:val="00306360"/>
    <w:rsid w:val="00313CD2"/>
    <w:rsid w:val="00354AC4"/>
    <w:rsid w:val="003641D5"/>
    <w:rsid w:val="003C58A8"/>
    <w:rsid w:val="003D18AD"/>
    <w:rsid w:val="00457E10"/>
    <w:rsid w:val="004A6A43"/>
    <w:rsid w:val="004D60B5"/>
    <w:rsid w:val="0051049C"/>
    <w:rsid w:val="00584405"/>
    <w:rsid w:val="0060704B"/>
    <w:rsid w:val="00635FFE"/>
    <w:rsid w:val="00637863"/>
    <w:rsid w:val="006703E0"/>
    <w:rsid w:val="00703495"/>
    <w:rsid w:val="00733F44"/>
    <w:rsid w:val="00754090"/>
    <w:rsid w:val="007827CA"/>
    <w:rsid w:val="00820E18"/>
    <w:rsid w:val="00866E4F"/>
    <w:rsid w:val="00897D2A"/>
    <w:rsid w:val="008B2E7E"/>
    <w:rsid w:val="009A6B36"/>
    <w:rsid w:val="009E6514"/>
    <w:rsid w:val="00A01CAA"/>
    <w:rsid w:val="00A43132"/>
    <w:rsid w:val="00A55EEA"/>
    <w:rsid w:val="00B21345"/>
    <w:rsid w:val="00B70888"/>
    <w:rsid w:val="00B948E1"/>
    <w:rsid w:val="00C33979"/>
    <w:rsid w:val="00C437AC"/>
    <w:rsid w:val="00C4597B"/>
    <w:rsid w:val="00C52441"/>
    <w:rsid w:val="00C57DDD"/>
    <w:rsid w:val="00C724DE"/>
    <w:rsid w:val="00D159CC"/>
    <w:rsid w:val="00D274F5"/>
    <w:rsid w:val="00D61580"/>
    <w:rsid w:val="00E32339"/>
    <w:rsid w:val="00E54E5A"/>
    <w:rsid w:val="00E5508C"/>
    <w:rsid w:val="00E84DF3"/>
    <w:rsid w:val="00E85B9E"/>
    <w:rsid w:val="00E9096E"/>
    <w:rsid w:val="00EA7426"/>
    <w:rsid w:val="00EB3C67"/>
    <w:rsid w:val="00EB72FD"/>
    <w:rsid w:val="00EC0F20"/>
    <w:rsid w:val="00F43C3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  <w:style w:type="paragraph" w:customStyle="1" w:styleId="TableContents">
    <w:name w:val="Table Contents"/>
    <w:basedOn w:val="Standard"/>
    <w:rsid w:val="007827CA"/>
    <w:pPr>
      <w:suppressLineNumbers/>
    </w:pPr>
    <w:rPr>
      <w:rFonts w:cs="Arial"/>
    </w:rPr>
  </w:style>
  <w:style w:type="character" w:styleId="Hipercze">
    <w:name w:val="Hyperlink"/>
    <w:basedOn w:val="Domylnaczcionkaakapitu"/>
    <w:rsid w:val="00313C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_________@________.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3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3</cp:revision>
  <cp:lastPrinted>2022-02-08T11:09:00Z</cp:lastPrinted>
  <dcterms:created xsi:type="dcterms:W3CDTF">2022-04-27T06:49:00Z</dcterms:created>
  <dcterms:modified xsi:type="dcterms:W3CDTF">2022-04-27T06:56:00Z</dcterms:modified>
</cp:coreProperties>
</file>