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83D73" w14:textId="3B037E55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C1489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373A37F3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F813094" w14:textId="5C04C558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F6840" w:rsidRPr="002F6840">
        <w:rPr>
          <w:b/>
          <w:sz w:val="22"/>
          <w:szCs w:val="22"/>
        </w:rPr>
        <w:t>ZP/</w:t>
      </w:r>
      <w:r w:rsidR="002A02D7">
        <w:rPr>
          <w:b/>
          <w:sz w:val="22"/>
          <w:szCs w:val="22"/>
        </w:rPr>
        <w:t>11</w:t>
      </w:r>
      <w:r w:rsidR="002F6840" w:rsidRPr="002F6840">
        <w:rPr>
          <w:b/>
          <w:sz w:val="22"/>
          <w:szCs w:val="22"/>
        </w:rPr>
        <w:t>/202</w:t>
      </w:r>
      <w:r w:rsidR="003C1489">
        <w:rPr>
          <w:b/>
          <w:sz w:val="22"/>
          <w:szCs w:val="22"/>
        </w:rPr>
        <w:t>2</w:t>
      </w:r>
    </w:p>
    <w:p w14:paraId="2A318CA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49EE02A4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AE81FD9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461AB29B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0942B7EF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5F96F435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89CA18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4BED0218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F6840" w:rsidRPr="00110593" w14:paraId="727D51A4" w14:textId="77777777" w:rsidTr="00E102E7">
        <w:tc>
          <w:tcPr>
            <w:tcW w:w="9104" w:type="dxa"/>
            <w:shd w:val="clear" w:color="auto" w:fill="D9D9D9"/>
          </w:tcPr>
          <w:p w14:paraId="5E7634F3" w14:textId="77777777" w:rsidR="002F6840" w:rsidRPr="00110593" w:rsidRDefault="002F6840" w:rsidP="00E102E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77DA2D22" w14:textId="77777777" w:rsidR="002F6840" w:rsidRPr="00110593" w:rsidRDefault="002F6840" w:rsidP="00E102E7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F6840">
              <w:t>(</w:t>
            </w:r>
            <w:proofErr w:type="spellStart"/>
            <w:r w:rsidRPr="002F6840">
              <w:t>t.j</w:t>
            </w:r>
            <w:proofErr w:type="spellEnd"/>
            <w:r w:rsidRPr="002F6840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8026FE9" w14:textId="77777777" w:rsidR="002F6840" w:rsidRPr="0043102D" w:rsidRDefault="002F6840" w:rsidP="00E102E7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608BE92D" w14:textId="77777777" w:rsidR="002F6840" w:rsidRPr="00110593" w:rsidRDefault="002F6840" w:rsidP="00E102E7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CB1E8CE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03CF3C9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22D36C2" w14:textId="77777777" w:rsidR="00575F62" w:rsidRDefault="00575F62" w:rsidP="00575F62">
      <w:pPr>
        <w:spacing w:after="240" w:line="276" w:lineRule="auto"/>
        <w:jc w:val="center"/>
        <w:rPr>
          <w:bCs/>
          <w:color w:val="000000"/>
        </w:rPr>
      </w:pPr>
    </w:p>
    <w:p w14:paraId="549EE74F" w14:textId="057E602D" w:rsidR="002A02D7" w:rsidRDefault="002A02D7" w:rsidP="000719DC">
      <w:pPr>
        <w:pStyle w:val="Tekstpodstawowywcity"/>
        <w:spacing w:line="360" w:lineRule="auto"/>
        <w:ind w:firstLine="0"/>
        <w:rPr>
          <w:b/>
          <w:sz w:val="20"/>
        </w:rPr>
      </w:pPr>
      <w:r w:rsidRPr="002A02D7">
        <w:rPr>
          <w:b/>
          <w:sz w:val="20"/>
        </w:rPr>
        <w:t>Zakup i dostawa materiałów papierniczych, biurowych, kopert oraz papieru do drukarek i kserokopiarek przez okres 12 miesięcy</w:t>
      </w:r>
    </w:p>
    <w:p w14:paraId="39FDA883" w14:textId="007CF3BA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5336841A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6D76C377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0035AD43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26448EBA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3A96157C" w14:textId="77777777" w:rsidTr="00C37CD2">
        <w:trPr>
          <w:trHeight w:val="321"/>
        </w:trPr>
        <w:tc>
          <w:tcPr>
            <w:tcW w:w="516" w:type="dxa"/>
          </w:tcPr>
          <w:p w14:paraId="2F242F9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A41A62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39086F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2476215C" w14:textId="77777777" w:rsidTr="009A4CD3">
        <w:tc>
          <w:tcPr>
            <w:tcW w:w="516" w:type="dxa"/>
          </w:tcPr>
          <w:p w14:paraId="2AC2FD8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58508D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BB045E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045709DF" w14:textId="77777777" w:rsidTr="009A4CD3">
        <w:tc>
          <w:tcPr>
            <w:tcW w:w="516" w:type="dxa"/>
          </w:tcPr>
          <w:p w14:paraId="62EA7E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59085614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2FDB1F9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A225DB8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33722E0B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3E5D1970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14A5B56E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42E0B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6575BBEE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70B7838F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4B3EE695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DCECB" w14:textId="77777777" w:rsidR="000B2781" w:rsidRDefault="000B2781">
      <w:r>
        <w:separator/>
      </w:r>
    </w:p>
  </w:endnote>
  <w:endnote w:type="continuationSeparator" w:id="0">
    <w:p w14:paraId="5D59A2EC" w14:textId="77777777" w:rsidR="000B2781" w:rsidRDefault="000B2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BBC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74961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3413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F48E9EB" w14:textId="2FCA805C" w:rsidR="009A4CD3" w:rsidRDefault="003C1489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8B5DAA0" wp14:editId="2F501F38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4BE0B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B428C2C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93EAA" w14:textId="77777777" w:rsidR="002F6840" w:rsidRDefault="002F68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8FEA42" w14:textId="77777777" w:rsidR="000B2781" w:rsidRDefault="000B2781">
      <w:r>
        <w:separator/>
      </w:r>
    </w:p>
  </w:footnote>
  <w:footnote w:type="continuationSeparator" w:id="0">
    <w:p w14:paraId="7B40BD7C" w14:textId="77777777" w:rsidR="000B2781" w:rsidRDefault="000B2781">
      <w:r>
        <w:continuationSeparator/>
      </w:r>
    </w:p>
  </w:footnote>
  <w:footnote w:id="1">
    <w:p w14:paraId="1390EBBE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F9D01E" w14:textId="77777777" w:rsidR="002F6840" w:rsidRDefault="002F68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BA567" w14:textId="77777777" w:rsidR="002F6840" w:rsidRDefault="002F68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76EB0" w14:textId="77777777" w:rsidR="002F6840" w:rsidRDefault="002F68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76663344">
    <w:abstractNumId w:val="13"/>
  </w:num>
  <w:num w:numId="2" w16cid:durableId="2086102342">
    <w:abstractNumId w:val="0"/>
  </w:num>
  <w:num w:numId="3" w16cid:durableId="2014450402">
    <w:abstractNumId w:val="11"/>
  </w:num>
  <w:num w:numId="4" w16cid:durableId="883440790">
    <w:abstractNumId w:val="8"/>
  </w:num>
  <w:num w:numId="5" w16cid:durableId="1705863289">
    <w:abstractNumId w:val="7"/>
  </w:num>
  <w:num w:numId="6" w16cid:durableId="1564292427">
    <w:abstractNumId w:val="1"/>
  </w:num>
  <w:num w:numId="7" w16cid:durableId="1754544235">
    <w:abstractNumId w:val="6"/>
  </w:num>
  <w:num w:numId="8" w16cid:durableId="1078332696">
    <w:abstractNumId w:val="3"/>
  </w:num>
  <w:num w:numId="9" w16cid:durableId="1198473730">
    <w:abstractNumId w:val="2"/>
  </w:num>
  <w:num w:numId="10" w16cid:durableId="606080738">
    <w:abstractNumId w:val="5"/>
  </w:num>
  <w:num w:numId="11" w16cid:durableId="978606084">
    <w:abstractNumId w:val="10"/>
  </w:num>
  <w:num w:numId="12" w16cid:durableId="1596009980">
    <w:abstractNumId w:val="4"/>
  </w:num>
  <w:num w:numId="13" w16cid:durableId="1476526564">
    <w:abstractNumId w:val="9"/>
  </w:num>
  <w:num w:numId="14" w16cid:durableId="4899062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59A"/>
    <w:rsid w:val="0000184A"/>
    <w:rsid w:val="00012997"/>
    <w:rsid w:val="00035A60"/>
    <w:rsid w:val="000621A2"/>
    <w:rsid w:val="000719DC"/>
    <w:rsid w:val="00075CEC"/>
    <w:rsid w:val="000B2781"/>
    <w:rsid w:val="000E0467"/>
    <w:rsid w:val="00106AC7"/>
    <w:rsid w:val="00111985"/>
    <w:rsid w:val="00147532"/>
    <w:rsid w:val="001614BA"/>
    <w:rsid w:val="00204613"/>
    <w:rsid w:val="002A02D7"/>
    <w:rsid w:val="002B1E07"/>
    <w:rsid w:val="002C2DE7"/>
    <w:rsid w:val="002D160C"/>
    <w:rsid w:val="002D3BDF"/>
    <w:rsid w:val="002F6840"/>
    <w:rsid w:val="003024A8"/>
    <w:rsid w:val="00307E5F"/>
    <w:rsid w:val="00312A4F"/>
    <w:rsid w:val="00336EEB"/>
    <w:rsid w:val="00360BC3"/>
    <w:rsid w:val="003C1489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75F62"/>
    <w:rsid w:val="00583ED5"/>
    <w:rsid w:val="005A5013"/>
    <w:rsid w:val="005C0282"/>
    <w:rsid w:val="005C3627"/>
    <w:rsid w:val="005E07AE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20EE3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026A"/>
    <w:rsid w:val="00952336"/>
    <w:rsid w:val="009A21D7"/>
    <w:rsid w:val="009A4A2C"/>
    <w:rsid w:val="009A4CD3"/>
    <w:rsid w:val="00A24942"/>
    <w:rsid w:val="00A311C9"/>
    <w:rsid w:val="00A46EFE"/>
    <w:rsid w:val="00A61204"/>
    <w:rsid w:val="00A807A7"/>
    <w:rsid w:val="00AB6C06"/>
    <w:rsid w:val="00AB7377"/>
    <w:rsid w:val="00AD329C"/>
    <w:rsid w:val="00B04D14"/>
    <w:rsid w:val="00B26102"/>
    <w:rsid w:val="00B45ED4"/>
    <w:rsid w:val="00B54FB4"/>
    <w:rsid w:val="00B5559A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18D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0EAAA76"/>
  <w15:chartTrackingRefBased/>
  <w15:docId w15:val="{14AA1240-38D3-4F3B-BC29-C936443C1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NormalnyWeb">
    <w:name w:val="Normal (Web)"/>
    <w:basedOn w:val="Normalny"/>
    <w:uiPriority w:val="99"/>
    <w:unhideWhenUsed/>
    <w:rsid w:val="00575F62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CAE50-568C-417D-8DDE-FDD83D08F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214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2022-04-21T10:42:00Z</dcterms:created>
  <dcterms:modified xsi:type="dcterms:W3CDTF">2022-04-21T10:42:00Z</dcterms:modified>
</cp:coreProperties>
</file>