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4BEFA" w14:textId="4F9FFF9D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D93FBD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022F5624" w14:textId="77777777" w:rsidR="005103B9" w:rsidRDefault="005103B9" w:rsidP="005103B9">
      <w:pPr>
        <w:spacing w:after="0" w:line="480" w:lineRule="auto"/>
        <w:rPr>
          <w:b/>
        </w:rPr>
      </w:pPr>
    </w:p>
    <w:p w14:paraId="6D0843F8" w14:textId="295D1D3C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24B1A" w:rsidRPr="00924B1A">
        <w:rPr>
          <w:rFonts w:ascii="Times New Roman" w:hAnsi="Times New Roman"/>
          <w:b/>
        </w:rPr>
        <w:t>ZP/</w:t>
      </w:r>
      <w:r w:rsidR="00C35E5E">
        <w:rPr>
          <w:rFonts w:ascii="Times New Roman" w:hAnsi="Times New Roman"/>
          <w:b/>
        </w:rPr>
        <w:t>11</w:t>
      </w:r>
      <w:r w:rsidR="00924B1A" w:rsidRPr="00924B1A">
        <w:rPr>
          <w:rFonts w:ascii="Times New Roman" w:hAnsi="Times New Roman"/>
          <w:b/>
        </w:rPr>
        <w:t>/202</w:t>
      </w:r>
      <w:r w:rsidR="004619A4">
        <w:rPr>
          <w:rFonts w:ascii="Times New Roman" w:hAnsi="Times New Roman"/>
          <w:b/>
        </w:rPr>
        <w:t>2</w:t>
      </w:r>
    </w:p>
    <w:p w14:paraId="71247755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1F02DA90" w14:textId="6B9FD9C2" w:rsidR="006676AE" w:rsidRPr="00E24546" w:rsidRDefault="00924B1A" w:rsidP="00E24546">
      <w:pPr>
        <w:pStyle w:val="Tekstpodstawowy"/>
        <w:spacing w:after="0"/>
        <w:ind w:left="4111"/>
        <w:rPr>
          <w:sz w:val="22"/>
          <w:szCs w:val="22"/>
        </w:rPr>
      </w:pPr>
      <w:r w:rsidRPr="00924B1A">
        <w:rPr>
          <w:sz w:val="22"/>
          <w:szCs w:val="22"/>
        </w:rPr>
        <w:t>Szpital Specjalistyczny im. Stefana Żeromskiego SPZOZ w Krakowie</w:t>
      </w:r>
    </w:p>
    <w:p w14:paraId="4B878254" w14:textId="6E71E667" w:rsidR="006676AE" w:rsidRPr="00E24546" w:rsidRDefault="00924B1A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24B1A">
        <w:rPr>
          <w:sz w:val="22"/>
          <w:szCs w:val="22"/>
        </w:rPr>
        <w:t>os. Na Skarpie</w:t>
      </w:r>
      <w:r w:rsidR="006676AE" w:rsidRPr="00E24546">
        <w:rPr>
          <w:sz w:val="22"/>
          <w:szCs w:val="22"/>
        </w:rPr>
        <w:t xml:space="preserve"> </w:t>
      </w:r>
      <w:r w:rsidRPr="00924B1A">
        <w:rPr>
          <w:sz w:val="22"/>
          <w:szCs w:val="22"/>
        </w:rPr>
        <w:t>66</w:t>
      </w:r>
      <w:r w:rsidR="006676AE" w:rsidRPr="00E24546">
        <w:rPr>
          <w:sz w:val="22"/>
          <w:szCs w:val="22"/>
        </w:rPr>
        <w:t xml:space="preserve"> </w:t>
      </w:r>
    </w:p>
    <w:p w14:paraId="289FBD50" w14:textId="22A0F23C" w:rsidR="00F90CD1" w:rsidRDefault="00924B1A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24B1A">
        <w:rPr>
          <w:sz w:val="22"/>
          <w:szCs w:val="22"/>
        </w:rPr>
        <w:t>31-913</w:t>
      </w:r>
      <w:r w:rsidR="006676AE" w:rsidRPr="00E24546">
        <w:rPr>
          <w:sz w:val="22"/>
          <w:szCs w:val="22"/>
        </w:rPr>
        <w:t xml:space="preserve"> </w:t>
      </w:r>
      <w:r w:rsidRPr="00924B1A">
        <w:rPr>
          <w:sz w:val="22"/>
          <w:szCs w:val="22"/>
        </w:rPr>
        <w:t>Kraków</w:t>
      </w:r>
    </w:p>
    <w:p w14:paraId="132E7604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787223A8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4DCEEAAD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160DD86D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C347E74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4E3EC19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6E5719E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0B44A207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308A209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5D3D15A6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924B1A" w:rsidRPr="00110593" w14:paraId="503C8175" w14:textId="77777777" w:rsidTr="00E102E7">
        <w:tc>
          <w:tcPr>
            <w:tcW w:w="9212" w:type="dxa"/>
            <w:shd w:val="clear" w:color="auto" w:fill="D9D9D9"/>
          </w:tcPr>
          <w:p w14:paraId="0B746E1B" w14:textId="77777777" w:rsidR="00924B1A" w:rsidRPr="00110593" w:rsidRDefault="00924B1A" w:rsidP="00E102E7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0CB0AB66" w14:textId="77777777" w:rsidR="00924B1A" w:rsidRPr="00110593" w:rsidRDefault="00924B1A" w:rsidP="00E102E7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924B1A">
              <w:rPr>
                <w:rFonts w:ascii="Times New Roman" w:hAnsi="Times New Roman"/>
              </w:rPr>
              <w:t>(</w:t>
            </w:r>
            <w:proofErr w:type="spellStart"/>
            <w:r w:rsidRPr="00924B1A">
              <w:rPr>
                <w:rFonts w:ascii="Times New Roman" w:hAnsi="Times New Roman"/>
              </w:rPr>
              <w:t>t.j</w:t>
            </w:r>
            <w:proofErr w:type="spellEnd"/>
            <w:r w:rsidRPr="00924B1A">
              <w:rPr>
                <w:rFonts w:ascii="Times New Roman" w:hAnsi="Times New Roman"/>
              </w:rPr>
              <w:t>. Dz.U.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70AC1442" w14:textId="77777777" w:rsidR="00924B1A" w:rsidRPr="00110593" w:rsidRDefault="00924B1A" w:rsidP="00E102E7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14922EA0" w14:textId="77777777" w:rsidR="00924B1A" w:rsidRPr="00110593" w:rsidRDefault="00924B1A" w:rsidP="00E102E7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47137356" w14:textId="77777777" w:rsidR="00924B1A" w:rsidRPr="00110593" w:rsidRDefault="00924B1A" w:rsidP="00E102E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C3F4FD4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3E64830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6C40EB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924B1A" w:rsidRPr="00924B1A">
        <w:rPr>
          <w:rFonts w:ascii="Times New Roman" w:hAnsi="Times New Roman"/>
          <w:b/>
        </w:rPr>
        <w:t>Szpital Specjalistyczny im. Stefana Żeromskiego SPZOZ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184BBA4B" w14:textId="77777777" w:rsidR="00C35E5E" w:rsidRDefault="00C35E5E" w:rsidP="00232DF0">
      <w:pPr>
        <w:spacing w:after="0" w:line="276" w:lineRule="auto"/>
        <w:jc w:val="both"/>
        <w:rPr>
          <w:rFonts w:ascii="Times New Roman" w:hAnsi="Times New Roman"/>
          <w:b/>
        </w:rPr>
      </w:pPr>
      <w:r w:rsidRPr="00C35E5E">
        <w:rPr>
          <w:rFonts w:ascii="Times New Roman" w:hAnsi="Times New Roman"/>
          <w:b/>
        </w:rPr>
        <w:t>Zakup i dostawa materiałów papierniczych, biurowych, kopert oraz papieru do drukarek i kserokopiarek przez okres 12 miesięcy</w:t>
      </w:r>
    </w:p>
    <w:p w14:paraId="4BAC82B8" w14:textId="17FB21C8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41FB8E4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14:paraId="4004D9D2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52522B6" w14:textId="77777777" w:rsidR="00710937" w:rsidRPr="00292198" w:rsidRDefault="00710937" w:rsidP="005E24AA">
      <w:pPr>
        <w:rPr>
          <w:rFonts w:ascii="Times New Roman" w:hAnsi="Times New Roman"/>
        </w:rPr>
      </w:pPr>
    </w:p>
    <w:p w14:paraId="4CB1564A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A483B3C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0154B48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BF5E4DE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0359FF14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E9B615B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9F2B7A7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0F7C421C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2D00E7BE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6C72703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1306066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7EF1FBD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5BA18B12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63A3B3B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12394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ED024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561F669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26DFE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25C14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14:paraId="24832496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14:paraId="0DB03987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3C9BB521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C807899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79F559B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26A3F4DA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7AF504FE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CD6E26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807749A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1113F1D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A8B4F4" w14:textId="77777777" w:rsidR="006212C0" w:rsidRDefault="006212C0" w:rsidP="0038231F">
      <w:pPr>
        <w:spacing w:after="0" w:line="240" w:lineRule="auto"/>
      </w:pPr>
      <w:r>
        <w:separator/>
      </w:r>
    </w:p>
  </w:endnote>
  <w:endnote w:type="continuationSeparator" w:id="0">
    <w:p w14:paraId="6E2D7F13" w14:textId="77777777" w:rsidR="006212C0" w:rsidRDefault="006212C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8890C" w14:textId="77777777" w:rsidR="00924B1A" w:rsidRDefault="00924B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CFE2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C7DD47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2A676" w14:textId="77777777" w:rsidR="00924B1A" w:rsidRDefault="00924B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E00D3" w14:textId="77777777" w:rsidR="006212C0" w:rsidRDefault="006212C0" w:rsidP="0038231F">
      <w:pPr>
        <w:spacing w:after="0" w:line="240" w:lineRule="auto"/>
      </w:pPr>
      <w:r>
        <w:separator/>
      </w:r>
    </w:p>
  </w:footnote>
  <w:footnote w:type="continuationSeparator" w:id="0">
    <w:p w14:paraId="08877F2E" w14:textId="77777777" w:rsidR="006212C0" w:rsidRDefault="006212C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B146E" w14:textId="77777777" w:rsidR="00924B1A" w:rsidRDefault="00924B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44684" w14:textId="77777777" w:rsidR="00924B1A" w:rsidRDefault="00924B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14BF3" w14:textId="77777777" w:rsidR="00924B1A" w:rsidRDefault="00924B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6368404">
    <w:abstractNumId w:val="8"/>
  </w:num>
  <w:num w:numId="2" w16cid:durableId="571350576">
    <w:abstractNumId w:val="0"/>
  </w:num>
  <w:num w:numId="3" w16cid:durableId="69737176">
    <w:abstractNumId w:val="7"/>
  </w:num>
  <w:num w:numId="4" w16cid:durableId="867379921">
    <w:abstractNumId w:val="10"/>
  </w:num>
  <w:num w:numId="5" w16cid:durableId="286930571">
    <w:abstractNumId w:val="9"/>
  </w:num>
  <w:num w:numId="6" w16cid:durableId="207882000">
    <w:abstractNumId w:val="6"/>
  </w:num>
  <w:num w:numId="7" w16cid:durableId="331447811">
    <w:abstractNumId w:val="1"/>
  </w:num>
  <w:num w:numId="8" w16cid:durableId="1052801690">
    <w:abstractNumId w:val="4"/>
  </w:num>
  <w:num w:numId="9" w16cid:durableId="2105759993">
    <w:abstractNumId w:val="2"/>
  </w:num>
  <w:num w:numId="10" w16cid:durableId="1475835692">
    <w:abstractNumId w:val="5"/>
  </w:num>
  <w:num w:numId="11" w16cid:durableId="5353917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7B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D3B41"/>
    <w:rsid w:val="001F024C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543C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19A4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212C0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5191C"/>
    <w:rsid w:val="008747BA"/>
    <w:rsid w:val="008757E1"/>
    <w:rsid w:val="00892E48"/>
    <w:rsid w:val="008C5709"/>
    <w:rsid w:val="008C6DF8"/>
    <w:rsid w:val="008D0487"/>
    <w:rsid w:val="008F3B4E"/>
    <w:rsid w:val="008F5F77"/>
    <w:rsid w:val="0091264E"/>
    <w:rsid w:val="00924B1A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074C"/>
    <w:rsid w:val="00A15F7E"/>
    <w:rsid w:val="00A166B0"/>
    <w:rsid w:val="00A22DCF"/>
    <w:rsid w:val="00A24C2D"/>
    <w:rsid w:val="00A261A3"/>
    <w:rsid w:val="00A276E4"/>
    <w:rsid w:val="00A3062E"/>
    <w:rsid w:val="00A33FAE"/>
    <w:rsid w:val="00A347DE"/>
    <w:rsid w:val="00AE015C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35E5E"/>
    <w:rsid w:val="00C4103F"/>
    <w:rsid w:val="00C57DEB"/>
    <w:rsid w:val="00C71729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93FBD"/>
    <w:rsid w:val="00DA6EC7"/>
    <w:rsid w:val="00DD006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3D6B4D7"/>
  <w15:docId w15:val="{B9DCAEA8-AF8E-4635-A2EB-7AD70DCE1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125B10-BBAB-429F-9AD9-94F2CA4DD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323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2016-07-26T10:32:00Z</cp:lastPrinted>
  <dcterms:created xsi:type="dcterms:W3CDTF">2022-04-21T10:41:00Z</dcterms:created>
  <dcterms:modified xsi:type="dcterms:W3CDTF">2022-04-21T10:41:00Z</dcterms:modified>
</cp:coreProperties>
</file>