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BEFEB" w14:textId="77777777" w:rsidR="00D665F5" w:rsidRDefault="0020246C" w:rsidP="00D665F5">
      <w:pPr>
        <w:spacing w:after="240"/>
        <w:jc w:val="right"/>
        <w:rPr>
          <w:sz w:val="22"/>
          <w:szCs w:val="22"/>
        </w:rPr>
      </w:pPr>
      <w:r w:rsidRPr="002024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0246C">
        <w:rPr>
          <w:sz w:val="22"/>
          <w:szCs w:val="22"/>
        </w:rPr>
        <w:t>2022-04-26</w:t>
      </w:r>
    </w:p>
    <w:p w14:paraId="763FD8B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6AF114" w14:textId="77777777" w:rsidR="0020246C" w:rsidRPr="0020246C" w:rsidRDefault="0020246C" w:rsidP="00577BC6">
      <w:pPr>
        <w:spacing w:after="40"/>
        <w:rPr>
          <w:b/>
          <w:bCs/>
          <w:sz w:val="22"/>
          <w:szCs w:val="22"/>
        </w:rPr>
      </w:pPr>
      <w:r w:rsidRPr="0020246C">
        <w:rPr>
          <w:b/>
          <w:bCs/>
          <w:sz w:val="22"/>
          <w:szCs w:val="22"/>
        </w:rPr>
        <w:t>Akademia Górniczo - Hutnicza</w:t>
      </w:r>
    </w:p>
    <w:p w14:paraId="43AF5013" w14:textId="77777777" w:rsidR="0020246C" w:rsidRPr="0020246C" w:rsidRDefault="0020246C" w:rsidP="00577BC6">
      <w:pPr>
        <w:spacing w:after="40"/>
        <w:rPr>
          <w:b/>
          <w:bCs/>
          <w:sz w:val="22"/>
          <w:szCs w:val="22"/>
        </w:rPr>
      </w:pPr>
      <w:r w:rsidRPr="0020246C">
        <w:rPr>
          <w:b/>
          <w:bCs/>
          <w:sz w:val="22"/>
          <w:szCs w:val="22"/>
        </w:rPr>
        <w:t>im. Stanisława Staszica w Krakowie</w:t>
      </w:r>
    </w:p>
    <w:p w14:paraId="379FD181" w14:textId="77777777" w:rsidR="00D665F5" w:rsidRPr="00D91931" w:rsidRDefault="0020246C" w:rsidP="00577BC6">
      <w:pPr>
        <w:spacing w:after="40"/>
        <w:rPr>
          <w:b/>
          <w:bCs/>
          <w:sz w:val="22"/>
          <w:szCs w:val="22"/>
        </w:rPr>
      </w:pPr>
      <w:r w:rsidRPr="0020246C">
        <w:rPr>
          <w:b/>
          <w:bCs/>
          <w:sz w:val="22"/>
          <w:szCs w:val="22"/>
        </w:rPr>
        <w:t>Dział Zamówień Publicznych</w:t>
      </w:r>
    </w:p>
    <w:p w14:paraId="09350B39" w14:textId="77777777" w:rsidR="00D665F5" w:rsidRPr="00BD5546" w:rsidRDefault="0020246C" w:rsidP="00D665F5">
      <w:pPr>
        <w:rPr>
          <w:sz w:val="22"/>
          <w:szCs w:val="22"/>
        </w:rPr>
      </w:pPr>
      <w:r w:rsidRPr="002024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0246C">
        <w:rPr>
          <w:sz w:val="22"/>
          <w:szCs w:val="22"/>
        </w:rPr>
        <w:t>30</w:t>
      </w:r>
    </w:p>
    <w:p w14:paraId="52FC3683" w14:textId="77777777" w:rsidR="00D665F5" w:rsidRPr="00BD5546" w:rsidRDefault="0020246C" w:rsidP="00D665F5">
      <w:pPr>
        <w:rPr>
          <w:sz w:val="22"/>
          <w:szCs w:val="22"/>
        </w:rPr>
      </w:pPr>
      <w:r w:rsidRPr="002024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0246C">
        <w:rPr>
          <w:sz w:val="22"/>
          <w:szCs w:val="22"/>
        </w:rPr>
        <w:t>Kraków</w:t>
      </w:r>
    </w:p>
    <w:p w14:paraId="011C437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554B4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736BAB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246C" w:rsidRPr="0020246C">
        <w:rPr>
          <w:b/>
          <w:sz w:val="22"/>
          <w:szCs w:val="22"/>
        </w:rPr>
        <w:t>KC-zp.272-141/22</w:t>
      </w:r>
      <w:r w:rsidR="00A80738">
        <w:rPr>
          <w:sz w:val="24"/>
        </w:rPr>
        <w:tab/>
        <w:t xml:space="preserve"> </w:t>
      </w:r>
    </w:p>
    <w:p w14:paraId="19A5D9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9521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32C8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42954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66619F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FEE9A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0246C" w:rsidRPr="0020246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F568C1A" w14:textId="77777777" w:rsidR="00A80738" w:rsidRPr="00577BC6" w:rsidRDefault="002024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0246C">
        <w:rPr>
          <w:b/>
          <w:sz w:val="22"/>
          <w:szCs w:val="22"/>
        </w:rPr>
        <w:t>Usługa szkoleniowa dla pracowników administracyjnych AGH w zakresie obsługi programów MS Excel oraz MS Word, realizowana w ramach POWR.03.05.00-00-Z309/18  – KC-zp.272-141/22</w:t>
      </w:r>
    </w:p>
    <w:p w14:paraId="76499284" w14:textId="77777777" w:rsidR="00D665F5" w:rsidRPr="00577BC6" w:rsidRDefault="00D665F5" w:rsidP="00F413E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0246C" w:rsidRPr="0020246C">
        <w:rPr>
          <w:sz w:val="22"/>
          <w:szCs w:val="22"/>
        </w:rPr>
        <w:t>(</w:t>
      </w:r>
      <w:proofErr w:type="spellStart"/>
      <w:r w:rsidR="0020246C" w:rsidRPr="0020246C">
        <w:rPr>
          <w:sz w:val="22"/>
          <w:szCs w:val="22"/>
        </w:rPr>
        <w:t>t.j</w:t>
      </w:r>
      <w:proofErr w:type="spellEnd"/>
      <w:r w:rsidR="0020246C" w:rsidRPr="0020246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F86C052" w14:textId="77777777" w:rsidR="00A80738" w:rsidRPr="00577BC6" w:rsidRDefault="00D665F5" w:rsidP="00F413E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0246C" w:rsidRPr="0020246C">
        <w:rPr>
          <w:sz w:val="22"/>
          <w:szCs w:val="22"/>
        </w:rPr>
        <w:t>25/04/2022</w:t>
      </w:r>
      <w:r w:rsidR="00FF4AB1" w:rsidRPr="00577BC6">
        <w:rPr>
          <w:sz w:val="22"/>
          <w:szCs w:val="22"/>
        </w:rPr>
        <w:t xml:space="preserve"> o godz. </w:t>
      </w:r>
      <w:r w:rsidR="0020246C" w:rsidRPr="0020246C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D01597F" w14:textId="77777777" w:rsidTr="003F57CD">
        <w:tc>
          <w:tcPr>
            <w:tcW w:w="993" w:type="dxa"/>
            <w:shd w:val="clear" w:color="auto" w:fill="auto"/>
            <w:vAlign w:val="center"/>
          </w:tcPr>
          <w:p w14:paraId="6F8CF90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E3B84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D4FF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0246C" w:rsidRPr="00493F8C" w14:paraId="19B714FB" w14:textId="77777777" w:rsidTr="009B7F84">
        <w:tc>
          <w:tcPr>
            <w:tcW w:w="993" w:type="dxa"/>
            <w:shd w:val="clear" w:color="auto" w:fill="auto"/>
            <w:vAlign w:val="center"/>
          </w:tcPr>
          <w:p w14:paraId="17D341C5" w14:textId="77777777" w:rsidR="0020246C" w:rsidRPr="00490DC0" w:rsidRDefault="0020246C" w:rsidP="009B7F84">
            <w:pPr>
              <w:spacing w:before="120" w:after="120"/>
              <w:jc w:val="center"/>
            </w:pPr>
            <w:r w:rsidRPr="0020246C">
              <w:t>1</w:t>
            </w:r>
          </w:p>
        </w:tc>
        <w:tc>
          <w:tcPr>
            <w:tcW w:w="5244" w:type="dxa"/>
            <w:shd w:val="clear" w:color="auto" w:fill="auto"/>
          </w:tcPr>
          <w:p w14:paraId="1E8ED3DF" w14:textId="77777777" w:rsidR="0020246C" w:rsidRPr="00F413E2" w:rsidRDefault="0020246C" w:rsidP="009B7F84">
            <w:pPr>
              <w:spacing w:before="40"/>
              <w:rPr>
                <w:lang w:val="en-US"/>
              </w:rPr>
            </w:pPr>
            <w:r w:rsidRPr="00F413E2">
              <w:rPr>
                <w:lang w:val="en-US"/>
              </w:rPr>
              <w:t xml:space="preserve">Effective IT Trainings Sp. z </w:t>
            </w:r>
            <w:proofErr w:type="spellStart"/>
            <w:r w:rsidRPr="00F413E2">
              <w:rPr>
                <w:lang w:val="en-US"/>
              </w:rPr>
              <w:t>o.o.</w:t>
            </w:r>
            <w:proofErr w:type="spellEnd"/>
          </w:p>
          <w:p w14:paraId="6862D96B" w14:textId="332F43E7" w:rsidR="0020246C" w:rsidRPr="00490DC0" w:rsidRDefault="0020246C" w:rsidP="009B7F84">
            <w:r w:rsidRPr="0020246C">
              <w:t xml:space="preserve">ul. </w:t>
            </w:r>
            <w:r w:rsidR="0007593B">
              <w:t>Ząbkowska 31</w:t>
            </w:r>
            <w:r w:rsidRPr="00490DC0">
              <w:t xml:space="preserve"> </w:t>
            </w:r>
          </w:p>
          <w:p w14:paraId="333BBBAF" w14:textId="784B1D5C" w:rsidR="0020246C" w:rsidRPr="00490DC0" w:rsidRDefault="0007593B" w:rsidP="009B7F84">
            <w:pPr>
              <w:spacing w:after="40"/>
              <w:jc w:val="both"/>
            </w:pPr>
            <w:r>
              <w:t>03-736</w:t>
            </w:r>
            <w:r w:rsidR="0020246C" w:rsidRPr="00490DC0">
              <w:t xml:space="preserve"> </w:t>
            </w:r>
            <w:r w:rsidR="0020246C" w:rsidRPr="0020246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9BEBF0" w14:textId="77777777" w:rsidR="0020246C" w:rsidRPr="00490DC0" w:rsidRDefault="0020246C" w:rsidP="009B7F84">
            <w:pPr>
              <w:spacing w:before="120" w:after="120"/>
              <w:jc w:val="both"/>
            </w:pPr>
            <w:r w:rsidRPr="0020246C">
              <w:t>250 040.00 zł</w:t>
            </w:r>
          </w:p>
        </w:tc>
      </w:tr>
      <w:tr w:rsidR="0020246C" w:rsidRPr="00493F8C" w14:paraId="7D1C712B" w14:textId="77777777" w:rsidTr="009B7F84">
        <w:tc>
          <w:tcPr>
            <w:tcW w:w="993" w:type="dxa"/>
            <w:shd w:val="clear" w:color="auto" w:fill="auto"/>
            <w:vAlign w:val="center"/>
          </w:tcPr>
          <w:p w14:paraId="1FAC9CE7" w14:textId="77777777" w:rsidR="0020246C" w:rsidRPr="00490DC0" w:rsidRDefault="0020246C" w:rsidP="009B7F84">
            <w:pPr>
              <w:spacing w:before="120" w:after="120"/>
              <w:jc w:val="center"/>
            </w:pPr>
            <w:r w:rsidRPr="0020246C">
              <w:t>2</w:t>
            </w:r>
          </w:p>
        </w:tc>
        <w:tc>
          <w:tcPr>
            <w:tcW w:w="5244" w:type="dxa"/>
            <w:shd w:val="clear" w:color="auto" w:fill="auto"/>
          </w:tcPr>
          <w:p w14:paraId="3C0C1AD7" w14:textId="77777777" w:rsidR="0020246C" w:rsidRPr="00490DC0" w:rsidRDefault="0020246C" w:rsidP="009B7F84">
            <w:pPr>
              <w:spacing w:before="40"/>
            </w:pPr>
            <w:r w:rsidRPr="0020246C">
              <w:t>ADN Akademia Sp. z o.o. Sp.k.</w:t>
            </w:r>
          </w:p>
          <w:p w14:paraId="376E8A8A" w14:textId="77777777" w:rsidR="0020246C" w:rsidRPr="00490DC0" w:rsidRDefault="0020246C" w:rsidP="009B7F84">
            <w:r w:rsidRPr="0020246C">
              <w:t>ul. Grzybowska</w:t>
            </w:r>
            <w:r w:rsidRPr="00490DC0">
              <w:t xml:space="preserve"> </w:t>
            </w:r>
            <w:r w:rsidRPr="0020246C">
              <w:t>56</w:t>
            </w:r>
            <w:r w:rsidRPr="00490DC0">
              <w:t xml:space="preserve"> </w:t>
            </w:r>
          </w:p>
          <w:p w14:paraId="26C5A135" w14:textId="77777777" w:rsidR="0020246C" w:rsidRPr="00490DC0" w:rsidRDefault="0020246C" w:rsidP="009B7F84">
            <w:pPr>
              <w:spacing w:after="40"/>
              <w:jc w:val="both"/>
            </w:pPr>
            <w:r w:rsidRPr="0020246C">
              <w:t>01-466</w:t>
            </w:r>
            <w:r w:rsidRPr="00490DC0">
              <w:t xml:space="preserve"> </w:t>
            </w:r>
            <w:r w:rsidRPr="0020246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63644" w14:textId="77777777" w:rsidR="0020246C" w:rsidRPr="00490DC0" w:rsidRDefault="0020246C" w:rsidP="009B7F84">
            <w:pPr>
              <w:spacing w:before="120" w:after="120"/>
              <w:jc w:val="both"/>
            </w:pPr>
            <w:r w:rsidRPr="0020246C">
              <w:t>307 900.00 zł</w:t>
            </w:r>
          </w:p>
        </w:tc>
      </w:tr>
      <w:tr w:rsidR="0020246C" w:rsidRPr="00493F8C" w14:paraId="3A81930C" w14:textId="77777777" w:rsidTr="009B7F84">
        <w:tc>
          <w:tcPr>
            <w:tcW w:w="993" w:type="dxa"/>
            <w:shd w:val="clear" w:color="auto" w:fill="auto"/>
            <w:vAlign w:val="center"/>
          </w:tcPr>
          <w:p w14:paraId="472E6DBD" w14:textId="77777777" w:rsidR="0020246C" w:rsidRPr="00490DC0" w:rsidRDefault="0020246C" w:rsidP="009B7F84">
            <w:pPr>
              <w:spacing w:before="120" w:after="120"/>
              <w:jc w:val="center"/>
            </w:pPr>
            <w:r w:rsidRPr="0020246C">
              <w:t>3</w:t>
            </w:r>
          </w:p>
        </w:tc>
        <w:tc>
          <w:tcPr>
            <w:tcW w:w="5244" w:type="dxa"/>
            <w:shd w:val="clear" w:color="auto" w:fill="auto"/>
          </w:tcPr>
          <w:p w14:paraId="5B34D3E2" w14:textId="77777777" w:rsidR="0020246C" w:rsidRPr="00490DC0" w:rsidRDefault="0020246C" w:rsidP="009B7F84">
            <w:pPr>
              <w:spacing w:before="40"/>
            </w:pPr>
            <w:r w:rsidRPr="0020246C">
              <w:t>IKU LTD</w:t>
            </w:r>
          </w:p>
          <w:p w14:paraId="14B17858" w14:textId="77777777" w:rsidR="0020246C" w:rsidRPr="00490DC0" w:rsidRDefault="0020246C" w:rsidP="009B7F84">
            <w:r w:rsidRPr="0020246C">
              <w:t>Słoneczna</w:t>
            </w:r>
            <w:r w:rsidRPr="00490DC0">
              <w:t xml:space="preserve"> </w:t>
            </w:r>
            <w:r w:rsidRPr="0020246C">
              <w:t>14/20</w:t>
            </w:r>
            <w:r w:rsidRPr="00490DC0">
              <w:t xml:space="preserve"> </w:t>
            </w:r>
          </w:p>
          <w:p w14:paraId="77628961" w14:textId="77777777" w:rsidR="0020246C" w:rsidRPr="00490DC0" w:rsidRDefault="0020246C" w:rsidP="009B7F84">
            <w:pPr>
              <w:spacing w:after="40"/>
              <w:jc w:val="both"/>
            </w:pPr>
            <w:r w:rsidRPr="0020246C">
              <w:t>32-050</w:t>
            </w:r>
            <w:r w:rsidRPr="00490DC0">
              <w:t xml:space="preserve"> </w:t>
            </w:r>
            <w:r w:rsidRPr="0020246C"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3D3E09" w14:textId="77777777" w:rsidR="0020246C" w:rsidRPr="00490DC0" w:rsidRDefault="0020246C" w:rsidP="009B7F84">
            <w:pPr>
              <w:spacing w:before="120" w:after="120"/>
              <w:jc w:val="both"/>
            </w:pPr>
            <w:r w:rsidRPr="0020246C">
              <w:t>162 000.00 zł</w:t>
            </w:r>
          </w:p>
        </w:tc>
      </w:tr>
      <w:tr w:rsidR="0020246C" w:rsidRPr="00493F8C" w14:paraId="07438D85" w14:textId="77777777" w:rsidTr="009B7F84">
        <w:tc>
          <w:tcPr>
            <w:tcW w:w="993" w:type="dxa"/>
            <w:shd w:val="clear" w:color="auto" w:fill="auto"/>
            <w:vAlign w:val="center"/>
          </w:tcPr>
          <w:p w14:paraId="17F2FA8B" w14:textId="77777777" w:rsidR="0020246C" w:rsidRPr="00490DC0" w:rsidRDefault="0020246C" w:rsidP="009B7F84">
            <w:pPr>
              <w:spacing w:before="120" w:after="120"/>
              <w:jc w:val="center"/>
            </w:pPr>
            <w:r w:rsidRPr="0020246C">
              <w:t>4</w:t>
            </w:r>
          </w:p>
        </w:tc>
        <w:tc>
          <w:tcPr>
            <w:tcW w:w="5244" w:type="dxa"/>
            <w:shd w:val="clear" w:color="auto" w:fill="auto"/>
          </w:tcPr>
          <w:p w14:paraId="5F826F66" w14:textId="77777777" w:rsidR="0020246C" w:rsidRPr="00490DC0" w:rsidRDefault="0020246C" w:rsidP="009B7F84">
            <w:pPr>
              <w:spacing w:before="40"/>
            </w:pPr>
            <w:r w:rsidRPr="0020246C">
              <w:t xml:space="preserve">Imperium Szkoleniowe - Kamil </w:t>
            </w:r>
            <w:proofErr w:type="spellStart"/>
            <w:r w:rsidRPr="0020246C">
              <w:t>Targosiński</w:t>
            </w:r>
            <w:proofErr w:type="spellEnd"/>
          </w:p>
          <w:p w14:paraId="29F89225" w14:textId="77777777" w:rsidR="0020246C" w:rsidRPr="00490DC0" w:rsidRDefault="0020246C" w:rsidP="009B7F84">
            <w:proofErr w:type="spellStart"/>
            <w:r w:rsidRPr="0020246C">
              <w:t>Kraczewicka</w:t>
            </w:r>
            <w:proofErr w:type="spellEnd"/>
            <w:r w:rsidRPr="00490DC0">
              <w:t xml:space="preserve"> </w:t>
            </w:r>
            <w:r w:rsidRPr="0020246C">
              <w:t>19/19</w:t>
            </w:r>
            <w:r w:rsidRPr="00490DC0">
              <w:t xml:space="preserve"> </w:t>
            </w:r>
          </w:p>
          <w:p w14:paraId="400B531C" w14:textId="77777777" w:rsidR="0020246C" w:rsidRPr="00490DC0" w:rsidRDefault="0020246C" w:rsidP="009B7F84">
            <w:pPr>
              <w:spacing w:after="40"/>
              <w:jc w:val="both"/>
            </w:pPr>
            <w:r w:rsidRPr="0020246C">
              <w:t>24-320</w:t>
            </w:r>
            <w:r w:rsidRPr="00490DC0">
              <w:t xml:space="preserve"> </w:t>
            </w:r>
            <w:r w:rsidRPr="0020246C">
              <w:t>Poniatowa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801F75" w14:textId="77777777" w:rsidR="0020246C" w:rsidRPr="00490DC0" w:rsidRDefault="0020246C" w:rsidP="009B7F84">
            <w:pPr>
              <w:spacing w:before="120" w:after="120"/>
              <w:jc w:val="both"/>
            </w:pPr>
            <w:r w:rsidRPr="0020246C">
              <w:t>205 000.00 zł</w:t>
            </w:r>
          </w:p>
        </w:tc>
      </w:tr>
      <w:tr w:rsidR="0020246C" w:rsidRPr="00493F8C" w14:paraId="7AB6FCB8" w14:textId="77777777" w:rsidTr="009B7F84">
        <w:tc>
          <w:tcPr>
            <w:tcW w:w="993" w:type="dxa"/>
            <w:shd w:val="clear" w:color="auto" w:fill="auto"/>
            <w:vAlign w:val="center"/>
          </w:tcPr>
          <w:p w14:paraId="4598DBC4" w14:textId="77777777" w:rsidR="0020246C" w:rsidRPr="00490DC0" w:rsidRDefault="0020246C" w:rsidP="009B7F84">
            <w:pPr>
              <w:spacing w:before="120" w:after="120"/>
              <w:jc w:val="center"/>
            </w:pPr>
            <w:r w:rsidRPr="0020246C">
              <w:t>5</w:t>
            </w:r>
          </w:p>
        </w:tc>
        <w:tc>
          <w:tcPr>
            <w:tcW w:w="5244" w:type="dxa"/>
            <w:shd w:val="clear" w:color="auto" w:fill="auto"/>
          </w:tcPr>
          <w:p w14:paraId="1433CDBD" w14:textId="77777777" w:rsidR="0020246C" w:rsidRPr="00490DC0" w:rsidRDefault="0020246C" w:rsidP="009B7F84">
            <w:pPr>
              <w:spacing w:before="40"/>
            </w:pPr>
            <w:r w:rsidRPr="0020246C">
              <w:t>SOFTRONIC Sp. z o.o.</w:t>
            </w:r>
          </w:p>
          <w:p w14:paraId="52B56683" w14:textId="77777777" w:rsidR="0038075C" w:rsidRDefault="0038075C" w:rsidP="009B7F84">
            <w:pPr>
              <w:spacing w:after="40"/>
              <w:jc w:val="both"/>
              <w:rPr>
                <w:sz w:val="18"/>
                <w:szCs w:val="18"/>
              </w:rPr>
            </w:pPr>
            <w:r w:rsidRPr="001319F4">
              <w:rPr>
                <w:sz w:val="18"/>
                <w:szCs w:val="18"/>
              </w:rPr>
              <w:t xml:space="preserve">Al. Jerozolimskie 56c, </w:t>
            </w:r>
          </w:p>
          <w:p w14:paraId="21492C34" w14:textId="53DFFB38" w:rsidR="0020246C" w:rsidRPr="00490DC0" w:rsidRDefault="0038075C" w:rsidP="009B7F84">
            <w:pPr>
              <w:spacing w:after="40"/>
              <w:jc w:val="both"/>
            </w:pPr>
            <w:r w:rsidRPr="001319F4">
              <w:rPr>
                <w:sz w:val="18"/>
                <w:szCs w:val="18"/>
              </w:rPr>
              <w:t>00-803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318B3B" w14:textId="77777777" w:rsidR="0020246C" w:rsidRPr="00490DC0" w:rsidRDefault="0020246C" w:rsidP="009B7F84">
            <w:pPr>
              <w:spacing w:before="120" w:after="120"/>
              <w:jc w:val="both"/>
            </w:pPr>
            <w:r w:rsidRPr="0020246C">
              <w:t>178 100.00 zł</w:t>
            </w:r>
          </w:p>
        </w:tc>
      </w:tr>
      <w:tr w:rsidR="0020246C" w:rsidRPr="00493F8C" w14:paraId="7D57B755" w14:textId="77777777" w:rsidTr="009B7F84">
        <w:tc>
          <w:tcPr>
            <w:tcW w:w="993" w:type="dxa"/>
            <w:shd w:val="clear" w:color="auto" w:fill="auto"/>
            <w:vAlign w:val="center"/>
          </w:tcPr>
          <w:p w14:paraId="590A1814" w14:textId="77777777" w:rsidR="0020246C" w:rsidRPr="00490DC0" w:rsidRDefault="0020246C" w:rsidP="009B7F84">
            <w:pPr>
              <w:spacing w:before="120" w:after="120"/>
              <w:jc w:val="center"/>
            </w:pPr>
            <w:r w:rsidRPr="0020246C">
              <w:t>6</w:t>
            </w:r>
          </w:p>
        </w:tc>
        <w:tc>
          <w:tcPr>
            <w:tcW w:w="5244" w:type="dxa"/>
            <w:shd w:val="clear" w:color="auto" w:fill="auto"/>
          </w:tcPr>
          <w:p w14:paraId="734A8D35" w14:textId="77777777" w:rsidR="0020246C" w:rsidRPr="00490DC0" w:rsidRDefault="0020246C" w:rsidP="009B7F84">
            <w:pPr>
              <w:spacing w:before="40"/>
            </w:pPr>
            <w:proofErr w:type="spellStart"/>
            <w:r w:rsidRPr="0020246C">
              <w:t>Cognity</w:t>
            </w:r>
            <w:proofErr w:type="spellEnd"/>
            <w:r w:rsidRPr="0020246C">
              <w:t xml:space="preserve"> Spółka z ograniczoną odpowiedzialnością</w:t>
            </w:r>
          </w:p>
          <w:p w14:paraId="0E181135" w14:textId="77777777" w:rsidR="0020246C" w:rsidRPr="00490DC0" w:rsidRDefault="0020246C" w:rsidP="009B7F84">
            <w:proofErr w:type="spellStart"/>
            <w:r w:rsidRPr="0020246C">
              <w:t>Szafrana</w:t>
            </w:r>
            <w:proofErr w:type="spellEnd"/>
            <w:r w:rsidRPr="00490DC0">
              <w:t xml:space="preserve"> </w:t>
            </w:r>
            <w:r w:rsidRPr="0020246C">
              <w:t>5c/37</w:t>
            </w:r>
            <w:r w:rsidRPr="00490DC0">
              <w:t xml:space="preserve"> </w:t>
            </w:r>
          </w:p>
          <w:p w14:paraId="4C58E7E8" w14:textId="77777777" w:rsidR="0020246C" w:rsidRPr="00490DC0" w:rsidRDefault="0020246C" w:rsidP="009B7F84">
            <w:pPr>
              <w:spacing w:after="40"/>
              <w:jc w:val="both"/>
            </w:pPr>
            <w:r w:rsidRPr="0020246C">
              <w:t>30-363</w:t>
            </w:r>
            <w:r w:rsidRPr="00490DC0">
              <w:t xml:space="preserve"> </w:t>
            </w:r>
            <w:r w:rsidRPr="0020246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C59E54" w14:textId="77777777" w:rsidR="0020246C" w:rsidRPr="00490DC0" w:rsidRDefault="0020246C" w:rsidP="009B7F84">
            <w:pPr>
              <w:spacing w:before="120" w:after="120"/>
              <w:jc w:val="both"/>
            </w:pPr>
            <w:r w:rsidRPr="0020246C">
              <w:t>99 900.00 zł</w:t>
            </w:r>
          </w:p>
        </w:tc>
      </w:tr>
      <w:tr w:rsidR="0020246C" w:rsidRPr="00493F8C" w14:paraId="79D5FAF7" w14:textId="77777777" w:rsidTr="009B7F84">
        <w:tc>
          <w:tcPr>
            <w:tcW w:w="993" w:type="dxa"/>
            <w:shd w:val="clear" w:color="auto" w:fill="auto"/>
            <w:vAlign w:val="center"/>
          </w:tcPr>
          <w:p w14:paraId="29212846" w14:textId="77777777" w:rsidR="0020246C" w:rsidRPr="00490DC0" w:rsidRDefault="0020246C" w:rsidP="009B7F84">
            <w:pPr>
              <w:spacing w:before="120" w:after="120"/>
              <w:jc w:val="center"/>
            </w:pPr>
            <w:r w:rsidRPr="0020246C">
              <w:t>7</w:t>
            </w:r>
          </w:p>
        </w:tc>
        <w:tc>
          <w:tcPr>
            <w:tcW w:w="5244" w:type="dxa"/>
            <w:shd w:val="clear" w:color="auto" w:fill="auto"/>
          </w:tcPr>
          <w:p w14:paraId="7812CA96" w14:textId="77777777" w:rsidR="0020246C" w:rsidRPr="00490DC0" w:rsidRDefault="0020246C" w:rsidP="009B7F84">
            <w:pPr>
              <w:spacing w:before="40"/>
            </w:pPr>
            <w:proofErr w:type="spellStart"/>
            <w:r w:rsidRPr="0020246C">
              <w:t>Comarch</w:t>
            </w:r>
            <w:proofErr w:type="spellEnd"/>
            <w:r w:rsidRPr="0020246C">
              <w:t xml:space="preserve"> S.A.</w:t>
            </w:r>
          </w:p>
          <w:p w14:paraId="03F2CF70" w14:textId="77777777" w:rsidR="0020246C" w:rsidRPr="00490DC0" w:rsidRDefault="0020246C" w:rsidP="009B7F84">
            <w:r w:rsidRPr="0020246C">
              <w:t>al. Jana Pawła II</w:t>
            </w:r>
            <w:r w:rsidRPr="00490DC0">
              <w:t xml:space="preserve"> </w:t>
            </w:r>
            <w:r w:rsidRPr="0020246C">
              <w:t>39a</w:t>
            </w:r>
            <w:r w:rsidRPr="00490DC0">
              <w:t xml:space="preserve"> </w:t>
            </w:r>
          </w:p>
          <w:p w14:paraId="150CA161" w14:textId="77777777" w:rsidR="0020246C" w:rsidRPr="00490DC0" w:rsidRDefault="0020246C" w:rsidP="009B7F84">
            <w:pPr>
              <w:spacing w:after="40"/>
              <w:jc w:val="both"/>
            </w:pPr>
            <w:r w:rsidRPr="0020246C">
              <w:t>31-864</w:t>
            </w:r>
            <w:r w:rsidRPr="00490DC0">
              <w:t xml:space="preserve"> </w:t>
            </w:r>
            <w:r w:rsidRPr="0020246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97C7BA" w14:textId="77777777" w:rsidR="0020246C" w:rsidRPr="00490DC0" w:rsidRDefault="0020246C" w:rsidP="009B7F84">
            <w:pPr>
              <w:spacing w:before="120" w:after="120"/>
              <w:jc w:val="both"/>
            </w:pPr>
            <w:r w:rsidRPr="0020246C">
              <w:t>202 200.00 zł</w:t>
            </w:r>
          </w:p>
        </w:tc>
      </w:tr>
    </w:tbl>
    <w:p w14:paraId="0A4A26EE" w14:textId="7B85387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C76E1" w14:textId="77777777" w:rsidR="00F302DC" w:rsidRDefault="00F302DC">
      <w:r>
        <w:separator/>
      </w:r>
    </w:p>
  </w:endnote>
  <w:endnote w:type="continuationSeparator" w:id="0">
    <w:p w14:paraId="0E9959AF" w14:textId="77777777" w:rsidR="00F302DC" w:rsidRDefault="00F30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72C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308B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7DE7C" w14:textId="77777777" w:rsidR="009F189D" w:rsidRDefault="003807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FB3BFC">
        <v:line id="_x0000_s1025" style="position:absolute;left:0;text-align:left;z-index:251657728" from="-3.85pt,8.7pt" to="455.15pt,8.7pt"/>
      </w:pict>
    </w:r>
  </w:p>
  <w:p w14:paraId="7F5F0F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433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D39975" w14:textId="77777777" w:rsidR="009F189D" w:rsidRDefault="009F189D">
    <w:pPr>
      <w:pStyle w:val="Stopka"/>
      <w:tabs>
        <w:tab w:val="clear" w:pos="4536"/>
      </w:tabs>
      <w:jc w:val="center"/>
    </w:pPr>
  </w:p>
  <w:p w14:paraId="1FB2DE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09172" w14:textId="77777777" w:rsidR="00F302DC" w:rsidRDefault="00F302DC">
      <w:r>
        <w:separator/>
      </w:r>
    </w:p>
  </w:footnote>
  <w:footnote w:type="continuationSeparator" w:id="0">
    <w:p w14:paraId="20B92046" w14:textId="77777777" w:rsidR="00F302DC" w:rsidRDefault="00F30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27E23" w14:textId="77777777" w:rsidR="0020246C" w:rsidRDefault="00202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24E43" w14:textId="77777777" w:rsidR="0020246C" w:rsidRDefault="002024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6B099" w14:textId="77777777" w:rsidR="0020246C" w:rsidRDefault="00202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2DC"/>
    <w:rsid w:val="00007727"/>
    <w:rsid w:val="00017720"/>
    <w:rsid w:val="00035488"/>
    <w:rsid w:val="0007593B"/>
    <w:rsid w:val="000D7F25"/>
    <w:rsid w:val="000E00E5"/>
    <w:rsid w:val="001146A4"/>
    <w:rsid w:val="00173B20"/>
    <w:rsid w:val="001C69FF"/>
    <w:rsid w:val="0020246C"/>
    <w:rsid w:val="0023318D"/>
    <w:rsid w:val="0038075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5EA6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302DC"/>
    <w:rsid w:val="00F413E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E45DF3"/>
  <w15:chartTrackingRefBased/>
  <w15:docId w15:val="{E258EDA2-9536-43CB-8E4E-6A966AFF0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2022-05-31T08:11:00Z</cp:lastPrinted>
  <dcterms:created xsi:type="dcterms:W3CDTF">2022-05-31T08:11:00Z</dcterms:created>
  <dcterms:modified xsi:type="dcterms:W3CDTF">2022-05-31T08:11:00Z</dcterms:modified>
</cp:coreProperties>
</file>