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B8C54" w14:textId="77777777" w:rsidR="00FB7F50" w:rsidRPr="002245BE" w:rsidRDefault="005B23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B23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874BE">
        <w:rPr>
          <w:sz w:val="22"/>
          <w:szCs w:val="22"/>
        </w:rPr>
        <w:t>25.04.2022 r.</w:t>
      </w:r>
    </w:p>
    <w:p w14:paraId="343343F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C33638" w14:textId="77777777" w:rsidR="005B235F" w:rsidRPr="005B235F" w:rsidRDefault="005B235F" w:rsidP="00FB7F50">
      <w:pPr>
        <w:spacing w:after="40"/>
        <w:rPr>
          <w:b/>
          <w:bCs/>
          <w:sz w:val="22"/>
          <w:szCs w:val="22"/>
        </w:rPr>
      </w:pPr>
      <w:r w:rsidRPr="005B235F">
        <w:rPr>
          <w:b/>
          <w:bCs/>
          <w:sz w:val="22"/>
          <w:szCs w:val="22"/>
        </w:rPr>
        <w:t>Szpital Miejski Specjalistyczny</w:t>
      </w:r>
    </w:p>
    <w:p w14:paraId="3503D3DE" w14:textId="77777777" w:rsidR="005B235F" w:rsidRPr="005B235F" w:rsidRDefault="005B235F" w:rsidP="00FB7F50">
      <w:pPr>
        <w:spacing w:after="40"/>
        <w:rPr>
          <w:b/>
          <w:bCs/>
          <w:sz w:val="22"/>
          <w:szCs w:val="22"/>
        </w:rPr>
      </w:pPr>
      <w:r w:rsidRPr="005B235F">
        <w:rPr>
          <w:b/>
          <w:bCs/>
          <w:sz w:val="22"/>
          <w:szCs w:val="22"/>
        </w:rPr>
        <w:t>im. Gabriela Narutowicza w Krakowie</w:t>
      </w:r>
    </w:p>
    <w:p w14:paraId="6EE3B719" w14:textId="77777777" w:rsidR="00FB7F50" w:rsidRPr="002245BE" w:rsidRDefault="005B235F" w:rsidP="00FB7F50">
      <w:pPr>
        <w:rPr>
          <w:sz w:val="22"/>
          <w:szCs w:val="22"/>
        </w:rPr>
      </w:pPr>
      <w:r w:rsidRPr="005B235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5B235F">
        <w:rPr>
          <w:sz w:val="22"/>
          <w:szCs w:val="22"/>
        </w:rPr>
        <w:t>35-37</w:t>
      </w:r>
    </w:p>
    <w:p w14:paraId="30F436EA" w14:textId="77777777" w:rsidR="00FB7F50" w:rsidRPr="002245BE" w:rsidRDefault="005B235F" w:rsidP="00FB7F50">
      <w:pPr>
        <w:rPr>
          <w:sz w:val="22"/>
          <w:szCs w:val="22"/>
        </w:rPr>
      </w:pPr>
      <w:r w:rsidRPr="005B235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5B235F">
        <w:rPr>
          <w:sz w:val="22"/>
          <w:szCs w:val="22"/>
        </w:rPr>
        <w:t>Kraków</w:t>
      </w:r>
    </w:p>
    <w:p w14:paraId="23EB7A2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BBA57D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B235F" w:rsidRPr="00607F9B" w14:paraId="0429728A" w14:textId="77777777" w:rsidTr="00707A4C">
        <w:trPr>
          <w:trHeight w:val="638"/>
        </w:trPr>
        <w:tc>
          <w:tcPr>
            <w:tcW w:w="959" w:type="dxa"/>
            <w:shd w:val="clear" w:color="auto" w:fill="auto"/>
          </w:tcPr>
          <w:p w14:paraId="56C921AF" w14:textId="77777777" w:rsidR="005B235F" w:rsidRPr="00607F9B" w:rsidRDefault="005B235F" w:rsidP="0070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1E0818" w14:textId="77777777" w:rsidR="005B235F" w:rsidRPr="00607F9B" w:rsidRDefault="005B235F" w:rsidP="0070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235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235F">
              <w:rPr>
                <w:b/>
                <w:bCs/>
                <w:sz w:val="22"/>
                <w:szCs w:val="22"/>
              </w:rPr>
              <w:t>Zakup i dostawa rękawic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235F">
              <w:rPr>
                <w:b/>
                <w:sz w:val="22"/>
                <w:szCs w:val="22"/>
              </w:rPr>
              <w:t>ZP/58/2021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1BC85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F940A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F940A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5B235F" w:rsidRPr="005B235F">
        <w:rPr>
          <w:sz w:val="22"/>
          <w:szCs w:val="22"/>
        </w:rPr>
        <w:t>(</w:t>
      </w:r>
      <w:proofErr w:type="spellStart"/>
      <w:r w:rsidR="005B235F" w:rsidRPr="005B235F">
        <w:rPr>
          <w:sz w:val="22"/>
          <w:szCs w:val="22"/>
        </w:rPr>
        <w:t>t.j</w:t>
      </w:r>
      <w:proofErr w:type="spellEnd"/>
      <w:r w:rsidR="005B235F" w:rsidRPr="005B235F">
        <w:rPr>
          <w:sz w:val="22"/>
          <w:szCs w:val="22"/>
        </w:rPr>
        <w:t>. Dz.U. z 2021</w:t>
      </w:r>
      <w:r w:rsidR="00F940AD">
        <w:rPr>
          <w:sz w:val="22"/>
          <w:szCs w:val="22"/>
        </w:rPr>
        <w:t xml:space="preserve"> </w:t>
      </w:r>
      <w:r w:rsidR="005B235F" w:rsidRPr="005B235F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F940AD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B235F" w14:paraId="4728ACAC" w14:textId="77777777" w:rsidTr="00707A4C">
        <w:trPr>
          <w:cantSplit/>
        </w:trPr>
        <w:tc>
          <w:tcPr>
            <w:tcW w:w="9498" w:type="dxa"/>
          </w:tcPr>
          <w:p w14:paraId="55E07708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40AD">
              <w:rPr>
                <w:b/>
                <w:sz w:val="22"/>
                <w:szCs w:val="22"/>
              </w:rPr>
              <w:t>Skamex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Sp. z o.o.</w:t>
            </w:r>
          </w:p>
          <w:p w14:paraId="1F43632C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ul. Częstochowska 38 /52</w:t>
            </w:r>
          </w:p>
          <w:p w14:paraId="77404CB9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93-121 Łódź</w:t>
            </w:r>
          </w:p>
          <w:p w14:paraId="78CC48D1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5012849E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Pakiet 1 - Rękawice lateksowe, sterylne, bezpudrowe</w:t>
            </w:r>
          </w:p>
          <w:p w14:paraId="717683A0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6AA49658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4AA97449" w14:textId="77777777" w:rsidTr="00707A4C">
        <w:trPr>
          <w:cantSplit/>
        </w:trPr>
        <w:tc>
          <w:tcPr>
            <w:tcW w:w="9498" w:type="dxa"/>
          </w:tcPr>
          <w:p w14:paraId="7E75223D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40AD">
              <w:rPr>
                <w:b/>
                <w:sz w:val="22"/>
                <w:szCs w:val="22"/>
              </w:rPr>
              <w:t>Skamex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Sp. z o.o.</w:t>
            </w:r>
          </w:p>
          <w:p w14:paraId="6EAF839B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ul. Częstochowska 38 /52</w:t>
            </w:r>
          </w:p>
          <w:p w14:paraId="5E58BE7A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93-121 Łódź</w:t>
            </w:r>
          </w:p>
          <w:p w14:paraId="0D904130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7221935E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Pakiet 2 - Rękawice nitrylowe, diagnostyczne</w:t>
            </w:r>
          </w:p>
          <w:p w14:paraId="0D1F818D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0CB9B034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1D116793" w14:textId="77777777" w:rsidTr="00707A4C">
        <w:trPr>
          <w:cantSplit/>
        </w:trPr>
        <w:tc>
          <w:tcPr>
            <w:tcW w:w="9498" w:type="dxa"/>
          </w:tcPr>
          <w:p w14:paraId="61DEF39A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40AD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F940AD">
              <w:rPr>
                <w:b/>
                <w:sz w:val="22"/>
                <w:szCs w:val="22"/>
              </w:rPr>
              <w:t>Medical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S.A.</w:t>
            </w:r>
          </w:p>
          <w:p w14:paraId="4134480B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 xml:space="preserve">ul. H. Modrzejewskiej 30 </w:t>
            </w:r>
          </w:p>
          <w:p w14:paraId="0DBC9375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31-327 Kraków</w:t>
            </w:r>
          </w:p>
          <w:p w14:paraId="1671B198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22B6CFA4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 xml:space="preserve">Pakiet 3 - Rękawice nitrylowe, diagnostyczne, przeznaczone do pracy z cytostatykami </w:t>
            </w:r>
          </w:p>
          <w:p w14:paraId="5A487BA0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29BB9A0B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61BEF1C8" w14:textId="77777777" w:rsidTr="00707A4C">
        <w:trPr>
          <w:cantSplit/>
        </w:trPr>
        <w:tc>
          <w:tcPr>
            <w:tcW w:w="9498" w:type="dxa"/>
          </w:tcPr>
          <w:p w14:paraId="3FBF2222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40AD">
              <w:rPr>
                <w:b/>
                <w:sz w:val="22"/>
                <w:szCs w:val="22"/>
              </w:rPr>
              <w:lastRenderedPageBreak/>
              <w:t>Skamex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Sp. z o.o.</w:t>
            </w:r>
          </w:p>
          <w:p w14:paraId="228D40E1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ul. Częstochowska 38 /52</w:t>
            </w:r>
          </w:p>
          <w:p w14:paraId="1FFEB901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93-121 Łódź</w:t>
            </w:r>
          </w:p>
          <w:p w14:paraId="0A0C16DC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0CD5B1F1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 xml:space="preserve">Pakiet 4 - Rękawice diagnostyczne, nitrylowe, bezpudrowe o przedłużonym mankiecie </w:t>
            </w:r>
          </w:p>
          <w:p w14:paraId="7D1830FB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241C037F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03B25FF8" w14:textId="77777777" w:rsidTr="00707A4C">
        <w:trPr>
          <w:cantSplit/>
        </w:trPr>
        <w:tc>
          <w:tcPr>
            <w:tcW w:w="9498" w:type="dxa"/>
          </w:tcPr>
          <w:p w14:paraId="754E6CE8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40AD">
              <w:rPr>
                <w:b/>
                <w:sz w:val="22"/>
                <w:szCs w:val="22"/>
              </w:rPr>
              <w:t>Skamex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Sp. z o.o.</w:t>
            </w:r>
          </w:p>
          <w:p w14:paraId="5CB4E5A8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ul. Częstochowska 38 /52</w:t>
            </w:r>
          </w:p>
          <w:p w14:paraId="22DB5518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93-121 Łódź</w:t>
            </w:r>
          </w:p>
          <w:p w14:paraId="535C453F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15D95F53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 xml:space="preserve">Pakiet 5 - Rękawice nitrylowe do pracy w Centralnej </w:t>
            </w:r>
            <w:proofErr w:type="spellStart"/>
            <w:r w:rsidRPr="00F940AD">
              <w:rPr>
                <w:sz w:val="22"/>
                <w:szCs w:val="22"/>
              </w:rPr>
              <w:t>Sterylizatorni</w:t>
            </w:r>
            <w:proofErr w:type="spellEnd"/>
            <w:r w:rsidRPr="00F940AD">
              <w:rPr>
                <w:sz w:val="22"/>
                <w:szCs w:val="22"/>
              </w:rPr>
              <w:t xml:space="preserve"> </w:t>
            </w:r>
          </w:p>
          <w:p w14:paraId="4F2ABA09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352FBEAA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7FEA722A" w14:textId="77777777" w:rsidTr="00707A4C">
        <w:trPr>
          <w:cantSplit/>
        </w:trPr>
        <w:tc>
          <w:tcPr>
            <w:tcW w:w="9498" w:type="dxa"/>
          </w:tcPr>
          <w:p w14:paraId="6D186942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40AD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F940AD">
              <w:rPr>
                <w:b/>
                <w:sz w:val="22"/>
                <w:szCs w:val="22"/>
              </w:rPr>
              <w:t>Medical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S.A.</w:t>
            </w:r>
          </w:p>
          <w:p w14:paraId="5C8B03B5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 xml:space="preserve">ul. H. Modrzejewskiej 30 </w:t>
            </w:r>
          </w:p>
          <w:p w14:paraId="5C1A24F9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31-327 Kraków</w:t>
            </w:r>
          </w:p>
          <w:p w14:paraId="720945B6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68C44E7A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Pakiet 6 - Rękawice bezlateksowe, sterylne, bezpudrowe</w:t>
            </w:r>
          </w:p>
          <w:p w14:paraId="4E0385CC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7830B707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B235F" w14:paraId="731C32D8" w14:textId="77777777" w:rsidTr="00707A4C">
        <w:trPr>
          <w:cantSplit/>
        </w:trPr>
        <w:tc>
          <w:tcPr>
            <w:tcW w:w="9498" w:type="dxa"/>
          </w:tcPr>
          <w:p w14:paraId="602AA161" w14:textId="77777777" w:rsidR="005B235F" w:rsidRPr="00F940AD" w:rsidRDefault="005B235F" w:rsidP="00707A4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40AD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F940AD">
              <w:rPr>
                <w:b/>
                <w:sz w:val="22"/>
                <w:szCs w:val="22"/>
              </w:rPr>
              <w:t>Medical</w:t>
            </w:r>
            <w:proofErr w:type="spellEnd"/>
            <w:r w:rsidRPr="00F940AD">
              <w:rPr>
                <w:b/>
                <w:sz w:val="22"/>
                <w:szCs w:val="22"/>
              </w:rPr>
              <w:t xml:space="preserve"> S.A.</w:t>
            </w:r>
          </w:p>
          <w:p w14:paraId="5E7DE446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 xml:space="preserve">ul. H. Modrzejewskiej 30 </w:t>
            </w:r>
          </w:p>
          <w:p w14:paraId="1EAB29B3" w14:textId="77777777" w:rsidR="005B235F" w:rsidRPr="00F940AD" w:rsidRDefault="005B235F" w:rsidP="00707A4C">
            <w:pPr>
              <w:jc w:val="both"/>
              <w:rPr>
                <w:bCs/>
                <w:sz w:val="22"/>
                <w:szCs w:val="22"/>
              </w:rPr>
            </w:pPr>
            <w:r w:rsidRPr="00F940AD">
              <w:rPr>
                <w:bCs/>
                <w:sz w:val="22"/>
                <w:szCs w:val="22"/>
              </w:rPr>
              <w:t>31-327 Kraków</w:t>
            </w:r>
          </w:p>
          <w:p w14:paraId="276B6A75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na:</w:t>
            </w:r>
          </w:p>
          <w:p w14:paraId="5EDFC758" w14:textId="77777777" w:rsidR="005B235F" w:rsidRPr="00F940AD" w:rsidRDefault="005B235F" w:rsidP="00707A4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 xml:space="preserve">Pakiet 7 - Rękawice jałowe bezpudrowe do bezpośredniego przygotowania </w:t>
            </w:r>
            <w:proofErr w:type="spellStart"/>
            <w:r w:rsidRPr="00F940AD">
              <w:rPr>
                <w:sz w:val="22"/>
                <w:szCs w:val="22"/>
              </w:rPr>
              <w:t>cytostatyków</w:t>
            </w:r>
            <w:proofErr w:type="spellEnd"/>
            <w:r w:rsidRPr="00F940AD">
              <w:rPr>
                <w:sz w:val="22"/>
                <w:szCs w:val="22"/>
              </w:rPr>
              <w:t xml:space="preserve"> </w:t>
            </w:r>
          </w:p>
          <w:p w14:paraId="49EF67B0" w14:textId="77777777" w:rsidR="005B235F" w:rsidRPr="00F940AD" w:rsidRDefault="005B235F" w:rsidP="00707A4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940AD">
              <w:rPr>
                <w:color w:val="000000"/>
                <w:sz w:val="22"/>
                <w:szCs w:val="22"/>
              </w:rPr>
              <w:t>Uzasadnienie wyboru:</w:t>
            </w:r>
          </w:p>
          <w:p w14:paraId="0069BA49" w14:textId="77777777" w:rsidR="005B235F" w:rsidRPr="00F940AD" w:rsidRDefault="005B235F" w:rsidP="00707A4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940AD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1BD78EB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976"/>
        <w:gridCol w:w="1419"/>
      </w:tblGrid>
      <w:tr w:rsidR="00211A34" w:rsidRPr="00834EF4" w14:paraId="5E287E82" w14:textId="77777777" w:rsidTr="00F940AD">
        <w:tc>
          <w:tcPr>
            <w:tcW w:w="2169" w:type="dxa"/>
            <w:shd w:val="clear" w:color="auto" w:fill="F3F3F3"/>
          </w:tcPr>
          <w:p w14:paraId="378BE4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14:paraId="0CB9403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9E2126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9" w:type="dxa"/>
            <w:shd w:val="clear" w:color="auto" w:fill="F3F3F3"/>
          </w:tcPr>
          <w:p w14:paraId="30E862F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B235F" w:rsidRPr="00834EF4" w14:paraId="0C8C5F44" w14:textId="77777777" w:rsidTr="00F940AD">
        <w:tc>
          <w:tcPr>
            <w:tcW w:w="2169" w:type="dxa"/>
            <w:shd w:val="clear" w:color="auto" w:fill="auto"/>
          </w:tcPr>
          <w:p w14:paraId="528A1B97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1 - Rękawice lateksowe, sterylne, bezpudrowe</w:t>
            </w:r>
          </w:p>
        </w:tc>
        <w:tc>
          <w:tcPr>
            <w:tcW w:w="2934" w:type="dxa"/>
            <w:shd w:val="clear" w:color="auto" w:fill="auto"/>
          </w:tcPr>
          <w:p w14:paraId="17514BF2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4DB3F75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0A1E3C5B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44FE2229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64715416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AB3BDFC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342D1C6A" w14:textId="77777777" w:rsidTr="00F940AD">
        <w:tc>
          <w:tcPr>
            <w:tcW w:w="2169" w:type="dxa"/>
            <w:shd w:val="clear" w:color="auto" w:fill="auto"/>
          </w:tcPr>
          <w:p w14:paraId="002F6AB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2 - Rękawice nitrylowe, diagnostyczne</w:t>
            </w:r>
          </w:p>
        </w:tc>
        <w:tc>
          <w:tcPr>
            <w:tcW w:w="2934" w:type="dxa"/>
            <w:shd w:val="clear" w:color="auto" w:fill="auto"/>
          </w:tcPr>
          <w:p w14:paraId="361D3B4E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A78F6DB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2DA2F76B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FFA7EC3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27DDF63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93AE9EF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06322469" w14:textId="77777777" w:rsidTr="00F940AD">
        <w:tc>
          <w:tcPr>
            <w:tcW w:w="2169" w:type="dxa"/>
            <w:shd w:val="clear" w:color="auto" w:fill="auto"/>
          </w:tcPr>
          <w:p w14:paraId="41A7D6E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3 - Rękawice nitrylowe, diagnostyczne, przeznaczone do pracy z cytostatykami</w:t>
            </w:r>
          </w:p>
        </w:tc>
        <w:tc>
          <w:tcPr>
            <w:tcW w:w="2934" w:type="dxa"/>
            <w:shd w:val="clear" w:color="auto" w:fill="auto"/>
          </w:tcPr>
          <w:p w14:paraId="5EEBAE23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2844F3B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78E04E17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020C962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- 238.98</w:t>
            </w:r>
          </w:p>
          <w:p w14:paraId="14DA865A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- 112.00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1E60E4B1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350,98</w:t>
            </w:r>
          </w:p>
        </w:tc>
      </w:tr>
      <w:tr w:rsidR="005B235F" w:rsidRPr="00834EF4" w14:paraId="2FEB6D86" w14:textId="77777777" w:rsidTr="00F940AD">
        <w:tc>
          <w:tcPr>
            <w:tcW w:w="2169" w:type="dxa"/>
            <w:shd w:val="clear" w:color="auto" w:fill="auto"/>
          </w:tcPr>
          <w:p w14:paraId="4CAB75E8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3 - Rękawice nitrylowe, diagnostyczne, przeznaczone do pracy z cytostatykami</w:t>
            </w:r>
          </w:p>
        </w:tc>
        <w:tc>
          <w:tcPr>
            <w:tcW w:w="2934" w:type="dxa"/>
            <w:shd w:val="clear" w:color="auto" w:fill="auto"/>
          </w:tcPr>
          <w:p w14:paraId="68D73419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5B235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2F695B9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30</w:t>
            </w:r>
          </w:p>
          <w:p w14:paraId="68DAB099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8B5C7FB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60C5BF53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1D49B682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07A94FFD" w14:textId="77777777" w:rsidTr="00F940AD">
        <w:tc>
          <w:tcPr>
            <w:tcW w:w="2169" w:type="dxa"/>
            <w:shd w:val="clear" w:color="auto" w:fill="auto"/>
          </w:tcPr>
          <w:p w14:paraId="75D56E6A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4 - Rękawice diagnostyczne, nitrylowe, bezpudrowe o przedłużonym mankiecie</w:t>
            </w:r>
          </w:p>
        </w:tc>
        <w:tc>
          <w:tcPr>
            <w:tcW w:w="2934" w:type="dxa"/>
            <w:shd w:val="clear" w:color="auto" w:fill="auto"/>
          </w:tcPr>
          <w:p w14:paraId="17F9D651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9F9400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12FDB525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A1B0A8F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6A70D9AD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65BB7DD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034F03BE" w14:textId="77777777" w:rsidTr="00F940AD">
        <w:tc>
          <w:tcPr>
            <w:tcW w:w="2169" w:type="dxa"/>
            <w:shd w:val="clear" w:color="auto" w:fill="auto"/>
          </w:tcPr>
          <w:p w14:paraId="056E40F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5 - Rękawice nitrylowe do pracy w Centralnej </w:t>
            </w:r>
            <w:proofErr w:type="spellStart"/>
            <w:r w:rsidRPr="005B235F">
              <w:rPr>
                <w:sz w:val="20"/>
                <w:szCs w:val="20"/>
              </w:rPr>
              <w:t>Sterylizatorni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71BE9246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6FE8C21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5E529BD6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2315662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59CBA7D2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74F2024C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0870C2F3" w14:textId="77777777" w:rsidTr="00F940AD">
        <w:tc>
          <w:tcPr>
            <w:tcW w:w="2169" w:type="dxa"/>
            <w:shd w:val="clear" w:color="auto" w:fill="auto"/>
          </w:tcPr>
          <w:p w14:paraId="094F3351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6 - Rękawice bezlateksowe, sterylne, bezpudrowe</w:t>
            </w:r>
          </w:p>
        </w:tc>
        <w:tc>
          <w:tcPr>
            <w:tcW w:w="2934" w:type="dxa"/>
            <w:shd w:val="clear" w:color="auto" w:fill="auto"/>
          </w:tcPr>
          <w:p w14:paraId="3E70731C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AFCCAFB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4F03FD96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7244DD0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- 345.66</w:t>
            </w:r>
          </w:p>
          <w:p w14:paraId="76CA1B19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427E758F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625,66</w:t>
            </w:r>
          </w:p>
        </w:tc>
      </w:tr>
      <w:tr w:rsidR="005B235F" w:rsidRPr="00834EF4" w14:paraId="3E4F773C" w14:textId="77777777" w:rsidTr="00F940AD">
        <w:tc>
          <w:tcPr>
            <w:tcW w:w="2169" w:type="dxa"/>
            <w:shd w:val="clear" w:color="auto" w:fill="auto"/>
          </w:tcPr>
          <w:p w14:paraId="68F3892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6 - Rękawice bezlateksowe, sterylne, bezpudrowe</w:t>
            </w:r>
          </w:p>
        </w:tc>
        <w:tc>
          <w:tcPr>
            <w:tcW w:w="2934" w:type="dxa"/>
            <w:shd w:val="clear" w:color="auto" w:fill="auto"/>
          </w:tcPr>
          <w:p w14:paraId="61E11200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5B235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27C87BC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30</w:t>
            </w:r>
          </w:p>
          <w:p w14:paraId="4E6FE2D4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55DCD50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6A9A37EC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39604BFA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21BF13C5" w14:textId="77777777" w:rsidTr="00F940AD">
        <w:tc>
          <w:tcPr>
            <w:tcW w:w="2169" w:type="dxa"/>
            <w:shd w:val="clear" w:color="auto" w:fill="auto"/>
          </w:tcPr>
          <w:p w14:paraId="099E023B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>Pakiet 6 - Rękawice bezlateksowe, sterylne, bezpudrowe</w:t>
            </w:r>
          </w:p>
        </w:tc>
        <w:tc>
          <w:tcPr>
            <w:tcW w:w="2934" w:type="dxa"/>
            <w:shd w:val="clear" w:color="auto" w:fill="auto"/>
          </w:tcPr>
          <w:p w14:paraId="0DC84536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713EFCC" w14:textId="77777777" w:rsidR="005B235F" w:rsidRPr="00211A34" w:rsidRDefault="00F940AD" w:rsidP="00707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B235F" w:rsidRPr="005B235F">
              <w:rPr>
                <w:sz w:val="20"/>
                <w:szCs w:val="20"/>
              </w:rPr>
              <w:t>Strefowa</w:t>
            </w:r>
            <w:r w:rsidR="005B235F" w:rsidRPr="00211A34">
              <w:rPr>
                <w:sz w:val="20"/>
                <w:szCs w:val="20"/>
              </w:rPr>
              <w:t xml:space="preserve"> </w:t>
            </w:r>
            <w:r w:rsidR="005B235F" w:rsidRPr="005B235F">
              <w:rPr>
                <w:sz w:val="20"/>
                <w:szCs w:val="20"/>
              </w:rPr>
              <w:t>22</w:t>
            </w:r>
          </w:p>
          <w:p w14:paraId="32E35461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5628DCF6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- 0.00</w:t>
            </w:r>
          </w:p>
          <w:p w14:paraId="78B1AD65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5355E856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0,00</w:t>
            </w:r>
          </w:p>
        </w:tc>
      </w:tr>
      <w:tr w:rsidR="005B235F" w:rsidRPr="00834EF4" w14:paraId="4D2FEF35" w14:textId="77777777" w:rsidTr="00F940AD">
        <w:tc>
          <w:tcPr>
            <w:tcW w:w="2169" w:type="dxa"/>
            <w:shd w:val="clear" w:color="auto" w:fill="auto"/>
          </w:tcPr>
          <w:p w14:paraId="3A662EF4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bezpudrowe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7D241DEE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D9D24C0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4097CC2A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A804F30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- 213.01</w:t>
            </w:r>
          </w:p>
          <w:p w14:paraId="476A9571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5EF3E1F2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493,01</w:t>
            </w:r>
          </w:p>
        </w:tc>
      </w:tr>
      <w:tr w:rsidR="005B235F" w:rsidRPr="00834EF4" w14:paraId="40E03E9C" w14:textId="77777777" w:rsidTr="00F940AD">
        <w:tc>
          <w:tcPr>
            <w:tcW w:w="2169" w:type="dxa"/>
            <w:shd w:val="clear" w:color="auto" w:fill="auto"/>
          </w:tcPr>
          <w:p w14:paraId="42F8AC7B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bezpudrowe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58FDB78F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5B235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877D0BA" w14:textId="77777777" w:rsidR="005B235F" w:rsidRPr="00211A34" w:rsidRDefault="005B235F" w:rsidP="00707A4C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30</w:t>
            </w:r>
          </w:p>
          <w:p w14:paraId="478F3900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C8A8F23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4AA21F42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4896163F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5B235F" w:rsidRPr="00834EF4" w14:paraId="7EEEC881" w14:textId="77777777" w:rsidTr="00F940AD">
        <w:tc>
          <w:tcPr>
            <w:tcW w:w="2169" w:type="dxa"/>
            <w:shd w:val="clear" w:color="auto" w:fill="auto"/>
          </w:tcPr>
          <w:p w14:paraId="75CECAB3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bezpudrowe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94321AD" w14:textId="77777777" w:rsidR="005B235F" w:rsidRPr="00211A34" w:rsidRDefault="005B235F" w:rsidP="00707A4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3F6FAC02" w14:textId="77777777" w:rsidR="005B235F" w:rsidRPr="00211A34" w:rsidRDefault="00F940AD" w:rsidP="00707A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B235F" w:rsidRPr="005B235F">
              <w:rPr>
                <w:sz w:val="20"/>
                <w:szCs w:val="20"/>
              </w:rPr>
              <w:t>Strefowa</w:t>
            </w:r>
            <w:r w:rsidR="005B235F" w:rsidRPr="00211A34">
              <w:rPr>
                <w:sz w:val="20"/>
                <w:szCs w:val="20"/>
              </w:rPr>
              <w:t xml:space="preserve"> </w:t>
            </w:r>
            <w:r w:rsidR="005B235F" w:rsidRPr="005B235F">
              <w:rPr>
                <w:sz w:val="20"/>
                <w:szCs w:val="20"/>
              </w:rPr>
              <w:t>22</w:t>
            </w:r>
          </w:p>
          <w:p w14:paraId="3A26B17A" w14:textId="77777777" w:rsidR="005B235F" w:rsidRPr="00211A34" w:rsidRDefault="005B235F" w:rsidP="00707A4C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79736C9C" w14:textId="77777777" w:rsidR="005B235F" w:rsidRPr="005B235F" w:rsidRDefault="005B235F" w:rsidP="00707A4C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- 230.16</w:t>
            </w:r>
          </w:p>
          <w:p w14:paraId="5C1A8DF6" w14:textId="77777777" w:rsidR="005B235F" w:rsidRPr="00211A34" w:rsidRDefault="005B235F" w:rsidP="00707A4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01C508C9" w14:textId="77777777" w:rsidR="005B235F" w:rsidRPr="00211A34" w:rsidRDefault="005B235F" w:rsidP="00707A4C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230,16</w:t>
            </w:r>
          </w:p>
        </w:tc>
      </w:tr>
      <w:bookmarkEnd w:id="0"/>
    </w:tbl>
    <w:p w14:paraId="298EF3A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F940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CE598" w14:textId="77777777" w:rsidR="001F7075" w:rsidRDefault="001F7075">
      <w:r>
        <w:separator/>
      </w:r>
    </w:p>
  </w:endnote>
  <w:endnote w:type="continuationSeparator" w:id="0">
    <w:p w14:paraId="59B030A5" w14:textId="77777777" w:rsidR="001F7075" w:rsidRDefault="001F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C0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E808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C4D9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D8575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ECB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52E25" w14:textId="77777777" w:rsidR="001F7075" w:rsidRDefault="001F7075">
      <w:r>
        <w:separator/>
      </w:r>
    </w:p>
  </w:footnote>
  <w:footnote w:type="continuationSeparator" w:id="0">
    <w:p w14:paraId="5B91F7F7" w14:textId="77777777" w:rsidR="001F7075" w:rsidRDefault="001F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F6E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9C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0FC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075"/>
    <w:rsid w:val="00022322"/>
    <w:rsid w:val="00042497"/>
    <w:rsid w:val="000C1E6F"/>
    <w:rsid w:val="000E4E56"/>
    <w:rsid w:val="001A1468"/>
    <w:rsid w:val="001B7815"/>
    <w:rsid w:val="001F7075"/>
    <w:rsid w:val="00211A34"/>
    <w:rsid w:val="0022170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3D1"/>
    <w:rsid w:val="00596EA3"/>
    <w:rsid w:val="00596FD7"/>
    <w:rsid w:val="005B235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74BE"/>
    <w:rsid w:val="00F940A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9619F"/>
  <w15:chartTrackingRefBased/>
  <w15:docId w15:val="{B4A38992-7356-456E-9E64-988EC6131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675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2</cp:revision>
  <cp:lastPrinted>1899-12-31T23:00:00Z</cp:lastPrinted>
  <dcterms:created xsi:type="dcterms:W3CDTF">2022-05-04T13:02:00Z</dcterms:created>
  <dcterms:modified xsi:type="dcterms:W3CDTF">2022-05-04T13:02:00Z</dcterms:modified>
</cp:coreProperties>
</file>