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04155" w14:textId="4EEA2979" w:rsidR="00BF2371" w:rsidRPr="00240E71" w:rsidRDefault="00BF2371" w:rsidP="00BF237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60574FBD" w14:textId="77777777" w:rsidR="00BF2371" w:rsidRDefault="00BF2371" w:rsidP="00BF237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09AFB3A" w14:textId="77777777" w:rsidR="00BF2371" w:rsidRPr="0022732C" w:rsidRDefault="00BF2371" w:rsidP="00BF237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4A49353" w14:textId="77777777" w:rsidR="00BF2371" w:rsidRDefault="00BF2371" w:rsidP="00BF237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8B493EB" w14:textId="77777777" w:rsidR="00BF2371" w:rsidRPr="0022732C" w:rsidRDefault="00BF2371" w:rsidP="00BF237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29B8420" w14:textId="77777777" w:rsidR="00BF2371" w:rsidRPr="0022732C" w:rsidRDefault="00BF2371" w:rsidP="00BF237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3288CBA" w14:textId="77777777" w:rsidR="00BF2371" w:rsidRPr="0022732C" w:rsidRDefault="00BF2371" w:rsidP="00BF237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5AB91E4" w14:textId="77777777" w:rsidR="00BF2371" w:rsidRPr="0022732C" w:rsidRDefault="00BF2371" w:rsidP="00BF237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20894E6" w14:textId="77777777" w:rsidR="00BF2371" w:rsidRPr="0022732C" w:rsidRDefault="00BF2371" w:rsidP="00BF237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A670F6">
        <w:rPr>
          <w:sz w:val="22"/>
          <w:lang w:val="en-US"/>
        </w:rPr>
        <w:t>……………………………………………………………………………………………..</w:t>
      </w:r>
    </w:p>
    <w:p w14:paraId="3E44F074" w14:textId="77777777" w:rsidR="00BF2371" w:rsidRPr="0022732C" w:rsidRDefault="00BF2371" w:rsidP="00BF237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A670F6">
        <w:rPr>
          <w:sz w:val="22"/>
          <w:lang w:val="en-US"/>
        </w:rPr>
        <w:t>…………………………………………………………………………………………….</w:t>
      </w:r>
    </w:p>
    <w:p w14:paraId="75C9751E" w14:textId="77777777" w:rsidR="00BF2371" w:rsidRPr="0022732C" w:rsidRDefault="00BF2371" w:rsidP="00BF237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C9EFE14" w14:textId="77777777" w:rsidR="00BF2371" w:rsidRPr="0022732C" w:rsidRDefault="00BF2371" w:rsidP="00BF237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A861A9D" w14:textId="77777777" w:rsidR="00BF2371" w:rsidRPr="0022732C" w:rsidRDefault="00BF2371" w:rsidP="00BF237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5B7A83D" w14:textId="77777777" w:rsidR="00BF2371" w:rsidRDefault="00BF2371" w:rsidP="00BF2371">
      <w:pPr>
        <w:spacing w:line="360" w:lineRule="auto"/>
      </w:pPr>
      <w:r>
        <w:t>Do: Nazwa i siedziba Zamawiającego:</w:t>
      </w:r>
    </w:p>
    <w:p w14:paraId="747722F5" w14:textId="3EA0BD31" w:rsidR="00BF2371" w:rsidRPr="00A21D91" w:rsidRDefault="00BF2371" w:rsidP="00BF2371">
      <w:pPr>
        <w:ind w:right="-110"/>
        <w:rPr>
          <w:b/>
        </w:rPr>
      </w:pPr>
      <w:r w:rsidRPr="00A21D91">
        <w:rPr>
          <w:b/>
        </w:rPr>
        <w:t xml:space="preserve">Akademia Górniczo </w:t>
      </w:r>
      <w:r>
        <w:rPr>
          <w:b/>
        </w:rPr>
        <w:t>–</w:t>
      </w:r>
      <w:r w:rsidRPr="00A21D91">
        <w:rPr>
          <w:b/>
        </w:rPr>
        <w:t xml:space="preserve"> Hutnicza</w:t>
      </w:r>
      <w:r>
        <w:rPr>
          <w:b/>
        </w:rPr>
        <w:t xml:space="preserve"> </w:t>
      </w:r>
      <w:r w:rsidRPr="00A21D91">
        <w:rPr>
          <w:b/>
        </w:rPr>
        <w:t>im. Stanisława Staszica w Krakowie</w:t>
      </w:r>
    </w:p>
    <w:p w14:paraId="1985169B" w14:textId="77777777" w:rsidR="00BF2371" w:rsidRDefault="00BF2371" w:rsidP="00BF2371">
      <w:pPr>
        <w:ind w:right="-110"/>
        <w:rPr>
          <w:b/>
        </w:rPr>
      </w:pPr>
      <w:r w:rsidRPr="00A21D91">
        <w:rPr>
          <w:b/>
        </w:rPr>
        <w:t>Dział Zamówień Publicznych</w:t>
      </w:r>
      <w:r>
        <w:rPr>
          <w:b/>
        </w:rPr>
        <w:t xml:space="preserve">  </w:t>
      </w:r>
    </w:p>
    <w:p w14:paraId="21C0FD9F" w14:textId="77777777" w:rsidR="00BF2371" w:rsidRDefault="00BF2371" w:rsidP="00BF2371">
      <w:pPr>
        <w:ind w:right="-110"/>
        <w:rPr>
          <w:b/>
        </w:rPr>
      </w:pPr>
      <w:r w:rsidRPr="00A21D91">
        <w:rPr>
          <w:b/>
        </w:rPr>
        <w:t>Al. Mickiewicza</w:t>
      </w:r>
      <w:r>
        <w:rPr>
          <w:b/>
        </w:rPr>
        <w:t xml:space="preserve"> </w:t>
      </w:r>
      <w:r w:rsidRPr="00A21D91">
        <w:rPr>
          <w:b/>
        </w:rPr>
        <w:t>30</w:t>
      </w:r>
      <w:r>
        <w:rPr>
          <w:b/>
        </w:rPr>
        <w:t xml:space="preserve">, </w:t>
      </w:r>
      <w:r w:rsidRPr="00A21D91">
        <w:rPr>
          <w:b/>
        </w:rPr>
        <w:t>30-059</w:t>
      </w:r>
      <w:r>
        <w:rPr>
          <w:b/>
        </w:rPr>
        <w:t xml:space="preserve"> </w:t>
      </w:r>
      <w:r w:rsidRPr="00A21D91">
        <w:rPr>
          <w:b/>
        </w:rPr>
        <w:t>Kraków</w:t>
      </w:r>
      <w:r>
        <w:rPr>
          <w:b/>
        </w:rPr>
        <w:t xml:space="preserve">,  </w:t>
      </w:r>
    </w:p>
    <w:p w14:paraId="03CE70EA" w14:textId="77777777" w:rsidR="00BF2371" w:rsidRDefault="00BF2371" w:rsidP="00BF2371">
      <w:pPr>
        <w:ind w:firstLine="3969"/>
        <w:rPr>
          <w:b/>
        </w:rPr>
      </w:pPr>
    </w:p>
    <w:p w14:paraId="21CE84AC" w14:textId="3786C463" w:rsidR="00BF2371" w:rsidRDefault="00BF2371" w:rsidP="00BF2371">
      <w:pPr>
        <w:widowControl w:val="0"/>
        <w:ind w:right="1"/>
        <w:jc w:val="both"/>
      </w:pPr>
      <w:r w:rsidRPr="00A670F6">
        <w:rPr>
          <w:sz w:val="22"/>
          <w:szCs w:val="22"/>
        </w:rPr>
        <w:t xml:space="preserve">Przystępując do postępowania o udzielenie zamówienia publicznego, którego przedmiotem jest </w:t>
      </w:r>
      <w:r w:rsidRPr="00011748">
        <w:rPr>
          <w:b/>
          <w:bCs/>
        </w:rPr>
        <w:t>Wynajem autokaru wraz z kierowcą na wycieczki dla studentów WIMIIP – KC-zp.272-216/22</w:t>
      </w:r>
      <w:r w:rsidRPr="00A670F6">
        <w:rPr>
          <w:b/>
          <w:sz w:val="22"/>
          <w:szCs w:val="22"/>
        </w:rPr>
        <w:t xml:space="preserve">, </w:t>
      </w:r>
      <w:r w:rsidRPr="00A670F6">
        <w:rPr>
          <w:sz w:val="22"/>
          <w:szCs w:val="22"/>
        </w:rPr>
        <w:t>oferuję realizację przedmiotu zamówienia, zgodnie z zasadami określonymi w specyfikacji istotnych warunków zamówienia</w:t>
      </w:r>
      <w:r>
        <w:t>.</w:t>
      </w:r>
    </w:p>
    <w:p w14:paraId="0AC46ECA" w14:textId="77777777" w:rsidR="00BF2371" w:rsidRDefault="00BF2371" w:rsidP="00BF2371">
      <w:pPr>
        <w:tabs>
          <w:tab w:val="right" w:pos="9000"/>
        </w:tabs>
      </w:pPr>
    </w:p>
    <w:p w14:paraId="2CDAE69E" w14:textId="4702F9DB" w:rsidR="00BF2371" w:rsidRDefault="00BF2371" w:rsidP="00BF2371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brutto za maksymalną ilość km tj. 2 370 km w Polsce i 500 km za </w:t>
      </w:r>
      <w:r w:rsidRPr="00BF2371">
        <w:rPr>
          <w:b/>
          <w:sz w:val="22"/>
          <w:szCs w:val="22"/>
        </w:rPr>
        <w:t>granicą:</w:t>
      </w:r>
      <w:r>
        <w:rPr>
          <w:b/>
          <w:sz w:val="22"/>
          <w:szCs w:val="22"/>
        </w:rPr>
        <w:t xml:space="preserve">  </w:t>
      </w:r>
      <w:r>
        <w:rPr>
          <w:sz w:val="22"/>
          <w:szCs w:val="22"/>
        </w:rPr>
        <w:t xml:space="preserve"> .............................................</w:t>
      </w:r>
      <w:r>
        <w:rPr>
          <w:b/>
          <w:sz w:val="22"/>
          <w:szCs w:val="22"/>
        </w:rPr>
        <w:t xml:space="preserve"> PLN</w:t>
      </w:r>
    </w:p>
    <w:p w14:paraId="64CE0DD1" w14:textId="77777777" w:rsidR="00BF2371" w:rsidRDefault="00BF2371" w:rsidP="00BF2371">
      <w:pPr>
        <w:widowControl w:val="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Słownie brutto</w:t>
      </w:r>
      <w:r>
        <w:rPr>
          <w:b/>
          <w:i/>
          <w:sz w:val="22"/>
          <w:szCs w:val="22"/>
        </w:rPr>
        <w:t xml:space="preserve">: </w:t>
      </w:r>
      <w:r>
        <w:rPr>
          <w:i/>
          <w:sz w:val="22"/>
          <w:szCs w:val="22"/>
        </w:rPr>
        <w:t>............................................................................................................................</w:t>
      </w:r>
    </w:p>
    <w:p w14:paraId="4FF503A2" w14:textId="77777777" w:rsidR="00BF2371" w:rsidRPr="00BF2371" w:rsidRDefault="00BF2371" w:rsidP="00BF2371">
      <w:pPr>
        <w:pStyle w:val="Tekstpodstawowy"/>
        <w:rPr>
          <w:sz w:val="22"/>
          <w:szCs w:val="22"/>
        </w:rPr>
      </w:pPr>
      <w:r w:rsidRPr="00BF2371">
        <w:rPr>
          <w:sz w:val="22"/>
          <w:szCs w:val="22"/>
        </w:rPr>
        <w:t xml:space="preserve">Powyższa cena zawiera właściwą stawkę podatku VAT </w:t>
      </w:r>
    </w:p>
    <w:p w14:paraId="05994F99" w14:textId="77777777" w:rsidR="00BF2371" w:rsidRDefault="00BF2371" w:rsidP="00BF2371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Cena netto za 1 km trasy </w:t>
      </w:r>
      <w:r w:rsidRPr="005C458B">
        <w:rPr>
          <w:color w:val="FF0000"/>
          <w:sz w:val="22"/>
          <w:szCs w:val="22"/>
        </w:rPr>
        <w:t>w kraju</w:t>
      </w:r>
      <w:r>
        <w:rPr>
          <w:sz w:val="22"/>
          <w:szCs w:val="22"/>
        </w:rPr>
        <w:t xml:space="preserve"> wynosi:  ………………………………….. PLN</w:t>
      </w:r>
    </w:p>
    <w:p w14:paraId="658F49B7" w14:textId="77777777" w:rsidR="00BF2371" w:rsidRDefault="00BF2371" w:rsidP="00BF2371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Cena netto za 1 km trasy </w:t>
      </w:r>
      <w:r w:rsidRPr="005C458B">
        <w:rPr>
          <w:color w:val="FF0000"/>
          <w:sz w:val="22"/>
          <w:szCs w:val="22"/>
        </w:rPr>
        <w:t>za granicą</w:t>
      </w:r>
      <w:r>
        <w:rPr>
          <w:sz w:val="22"/>
          <w:szCs w:val="22"/>
        </w:rPr>
        <w:t xml:space="preserve"> wynosi:  ………………………………….. PLN</w:t>
      </w:r>
    </w:p>
    <w:p w14:paraId="700DDABC" w14:textId="77777777" w:rsidR="00E26548" w:rsidRDefault="00E26548" w:rsidP="00BF2371">
      <w:pPr>
        <w:rPr>
          <w:b/>
          <w:color w:val="00B050"/>
          <w:sz w:val="22"/>
          <w:szCs w:val="22"/>
        </w:rPr>
      </w:pPr>
    </w:p>
    <w:p w14:paraId="00DF5BEA" w14:textId="09F0A59B" w:rsidR="00BF2371" w:rsidRDefault="00BF2371" w:rsidP="00BF237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Do realizacji zamówienia zostaną użyte wskazane poniżej pojazdy:</w:t>
      </w:r>
    </w:p>
    <w:p w14:paraId="13D5DF2D" w14:textId="77777777" w:rsidR="00BF2371" w:rsidRDefault="00BF2371" w:rsidP="00BF2371">
      <w:pPr>
        <w:jc w:val="both"/>
        <w:rPr>
          <w:b/>
          <w:sz w:val="22"/>
          <w:szCs w:val="22"/>
          <w:u w:val="single"/>
        </w:rPr>
      </w:pPr>
    </w:p>
    <w:p w14:paraId="0EDF798C" w14:textId="47117726" w:rsidR="00BF2371" w:rsidRPr="00EE2827" w:rsidRDefault="00BF2371" w:rsidP="00BF2371">
      <w:pPr>
        <w:numPr>
          <w:ilvl w:val="0"/>
          <w:numId w:val="5"/>
        </w:numPr>
        <w:jc w:val="both"/>
        <w:rPr>
          <w:i/>
          <w:sz w:val="22"/>
          <w:szCs w:val="22"/>
        </w:rPr>
      </w:pPr>
      <w:r w:rsidRPr="00EE2827">
        <w:rPr>
          <w:b/>
          <w:sz w:val="22"/>
          <w:szCs w:val="22"/>
        </w:rPr>
        <w:t>Rok produkcji autokaru</w:t>
      </w:r>
      <w:r w:rsidRPr="00EE2827">
        <w:rPr>
          <w:sz w:val="22"/>
          <w:szCs w:val="22"/>
        </w:rPr>
        <w:t xml:space="preserve">  - …………… </w:t>
      </w:r>
      <w:r w:rsidRPr="00EE2827">
        <w:rPr>
          <w:b/>
          <w:sz w:val="22"/>
          <w:szCs w:val="22"/>
        </w:rPr>
        <w:t>/kryterium oceny ofert/</w:t>
      </w:r>
      <w:r w:rsidRPr="00EE2827">
        <w:rPr>
          <w:sz w:val="22"/>
          <w:szCs w:val="22"/>
        </w:rPr>
        <w:t xml:space="preserve"> o numerze rejestracyjnym  …………………….. </w:t>
      </w:r>
      <w:r w:rsidRPr="00EE2827">
        <w:rPr>
          <w:i/>
          <w:sz w:val="22"/>
          <w:szCs w:val="22"/>
        </w:rPr>
        <w:t>/proszę wpisać/.</w:t>
      </w:r>
    </w:p>
    <w:p w14:paraId="6A0158CD" w14:textId="5C7BD0FF" w:rsidR="00BF2371" w:rsidRPr="00EE2827" w:rsidRDefault="00BF2371" w:rsidP="00BF2371">
      <w:pPr>
        <w:numPr>
          <w:ilvl w:val="0"/>
          <w:numId w:val="5"/>
        </w:numPr>
        <w:jc w:val="both"/>
        <w:rPr>
          <w:i/>
          <w:sz w:val="22"/>
          <w:szCs w:val="22"/>
        </w:rPr>
      </w:pPr>
      <w:r w:rsidRPr="00EE2827">
        <w:rPr>
          <w:b/>
          <w:sz w:val="22"/>
          <w:szCs w:val="22"/>
        </w:rPr>
        <w:t xml:space="preserve">Rok produkcji </w:t>
      </w:r>
      <w:proofErr w:type="spellStart"/>
      <w:r w:rsidRPr="00EE2827">
        <w:rPr>
          <w:b/>
          <w:sz w:val="22"/>
          <w:szCs w:val="22"/>
        </w:rPr>
        <w:t>busa</w:t>
      </w:r>
      <w:proofErr w:type="spellEnd"/>
      <w:r w:rsidRPr="00EE2827">
        <w:rPr>
          <w:sz w:val="22"/>
          <w:szCs w:val="22"/>
        </w:rPr>
        <w:t xml:space="preserve"> - …………… </w:t>
      </w:r>
      <w:r w:rsidRPr="00EE2827">
        <w:rPr>
          <w:b/>
          <w:sz w:val="22"/>
          <w:szCs w:val="22"/>
        </w:rPr>
        <w:t>/kryterium oceny ofert/</w:t>
      </w:r>
      <w:r w:rsidRPr="00EE2827">
        <w:rPr>
          <w:sz w:val="22"/>
          <w:szCs w:val="22"/>
        </w:rPr>
        <w:t xml:space="preserve"> o numerze rejestracyjnym  …………………….. </w:t>
      </w:r>
      <w:r w:rsidRPr="00EE2827">
        <w:rPr>
          <w:i/>
          <w:sz w:val="22"/>
          <w:szCs w:val="22"/>
        </w:rPr>
        <w:t>/proszę wpisać/.</w:t>
      </w:r>
    </w:p>
    <w:p w14:paraId="010D1A88" w14:textId="77777777" w:rsidR="00BF2371" w:rsidRDefault="00BF2371" w:rsidP="00BF2371">
      <w:pPr>
        <w:jc w:val="both"/>
        <w:rPr>
          <w:b/>
          <w:sz w:val="22"/>
          <w:szCs w:val="22"/>
        </w:rPr>
      </w:pPr>
    </w:p>
    <w:p w14:paraId="6EBF7DAA" w14:textId="77777777" w:rsidR="00BF2371" w:rsidRDefault="00BF2371" w:rsidP="00BF2371">
      <w:pPr>
        <w:jc w:val="both"/>
        <w:rPr>
          <w:i/>
          <w:color w:val="FF0000"/>
          <w:sz w:val="22"/>
          <w:szCs w:val="22"/>
        </w:rPr>
      </w:pPr>
      <w:r>
        <w:rPr>
          <w:b/>
          <w:sz w:val="22"/>
          <w:szCs w:val="22"/>
        </w:rPr>
        <w:t>Uwaga</w:t>
      </w:r>
      <w:r>
        <w:rPr>
          <w:sz w:val="22"/>
          <w:szCs w:val="22"/>
        </w:rPr>
        <w:t xml:space="preserve">: </w:t>
      </w:r>
      <w:r>
        <w:rPr>
          <w:i/>
          <w:color w:val="FF0000"/>
          <w:sz w:val="22"/>
          <w:szCs w:val="22"/>
        </w:rPr>
        <w:t>brak wskazania nr rejestracyjnego pojazdu będzie skutkował odrzuceniem oferty</w:t>
      </w:r>
    </w:p>
    <w:p w14:paraId="4344CDAF" w14:textId="77777777" w:rsidR="00BF2371" w:rsidRDefault="00BF2371" w:rsidP="00BF2371">
      <w:pPr>
        <w:jc w:val="both"/>
        <w:rPr>
          <w:i/>
          <w:sz w:val="22"/>
          <w:szCs w:val="22"/>
        </w:rPr>
      </w:pPr>
    </w:p>
    <w:p w14:paraId="41937962" w14:textId="530B0BE0" w:rsidR="00BF2371" w:rsidRDefault="00BF2371" w:rsidP="00BF2371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 xml:space="preserve">Termin realizacji umowy: </w:t>
      </w:r>
      <w:r>
        <w:rPr>
          <w:b/>
          <w:bCs/>
        </w:rPr>
        <w:t xml:space="preserve">od daty podpisania umowy </w:t>
      </w:r>
      <w:r w:rsidRPr="00EE2827">
        <w:rPr>
          <w:b/>
          <w:bCs/>
        </w:rPr>
        <w:t xml:space="preserve">do </w:t>
      </w:r>
      <w:r w:rsidR="00EE2827" w:rsidRPr="00EE2827">
        <w:rPr>
          <w:b/>
          <w:bCs/>
        </w:rPr>
        <w:t>31/12/2022</w:t>
      </w:r>
      <w:r w:rsidR="00EE2827">
        <w:rPr>
          <w:b/>
          <w:bCs/>
        </w:rPr>
        <w:t>.</w:t>
      </w:r>
    </w:p>
    <w:p w14:paraId="51A47107" w14:textId="77777777" w:rsidR="00BF2371" w:rsidRPr="00FE545C" w:rsidRDefault="00BF2371" w:rsidP="00BF2371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C90FDE0" w14:textId="77777777" w:rsidR="00BF2371" w:rsidRPr="00FE545C" w:rsidRDefault="00BF2371" w:rsidP="00BF2371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5168362B" w14:textId="77777777" w:rsidR="00BF2371" w:rsidRDefault="00BF2371" w:rsidP="00BF2371">
      <w:pPr>
        <w:jc w:val="both"/>
        <w:rPr>
          <w:sz w:val="18"/>
          <w:szCs w:val="18"/>
        </w:rPr>
      </w:pPr>
    </w:p>
    <w:p w14:paraId="704F8798" w14:textId="77777777" w:rsidR="00E26548" w:rsidRDefault="00E26548" w:rsidP="00BF2371">
      <w:pPr>
        <w:rPr>
          <w:b/>
          <w:sz w:val="22"/>
          <w:szCs w:val="22"/>
          <w:u w:val="single"/>
        </w:rPr>
      </w:pPr>
    </w:p>
    <w:p w14:paraId="25F2E784" w14:textId="5E8D5DAC" w:rsidR="00BF2371" w:rsidRDefault="00BF2371" w:rsidP="00BF2371">
      <w:pPr>
        <w:rPr>
          <w:sz w:val="20"/>
          <w:szCs w:val="20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72A868E6" w14:textId="77777777" w:rsidR="00BF2371" w:rsidRDefault="00BF2371" w:rsidP="00BF237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41CD375E" w14:textId="77777777" w:rsidR="00BF2371" w:rsidRDefault="00BF2371" w:rsidP="00BF23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78D1D5B4" w14:textId="77777777" w:rsidR="00BF2371" w:rsidRPr="00D506D0" w:rsidRDefault="00BF2371" w:rsidP="00BF2371">
      <w:pPr>
        <w:numPr>
          <w:ilvl w:val="0"/>
          <w:numId w:val="1"/>
        </w:numPr>
        <w:tabs>
          <w:tab w:val="left" w:pos="2520"/>
          <w:tab w:val="left" w:pos="2586"/>
        </w:tabs>
        <w:rPr>
          <w:b/>
          <w:color w:val="00B050"/>
          <w:sz w:val="22"/>
          <w:szCs w:val="22"/>
        </w:rPr>
      </w:pPr>
      <w:r w:rsidRPr="00D506D0">
        <w:rPr>
          <w:b/>
          <w:color w:val="00B050"/>
          <w:sz w:val="22"/>
          <w:szCs w:val="22"/>
        </w:rPr>
        <w:t xml:space="preserve">Oświadczamy, że </w:t>
      </w:r>
      <w:r w:rsidRPr="00D506D0">
        <w:rPr>
          <w:b/>
          <w:color w:val="00B050"/>
          <w:lang w:eastAsia="zh-CN"/>
        </w:rPr>
        <w:t xml:space="preserve">posiadamy </w:t>
      </w:r>
      <w:r w:rsidRPr="00D506D0">
        <w:rPr>
          <w:b/>
          <w:color w:val="00B050"/>
          <w:sz w:val="22"/>
          <w:szCs w:val="22"/>
        </w:rPr>
        <w:t>licencje uprawniającą do wykonania przewozów międzynarodowych</w:t>
      </w:r>
      <w:r w:rsidRPr="00D506D0">
        <w:rPr>
          <w:b/>
          <w:color w:val="00B050"/>
          <w:sz w:val="22"/>
          <w:szCs w:val="22"/>
          <w:u w:val="single"/>
        </w:rPr>
        <w:t>.</w:t>
      </w:r>
    </w:p>
    <w:p w14:paraId="25006250" w14:textId="77777777" w:rsidR="00BF2371" w:rsidRDefault="00BF2371" w:rsidP="00BF237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1AC85DB9" w14:textId="77777777" w:rsidR="00BF2371" w:rsidRDefault="00BF2371" w:rsidP="00BF237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3C040B3" w14:textId="77777777" w:rsidR="00BF2371" w:rsidRDefault="00BF2371" w:rsidP="00BF237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7ED93C" w14:textId="77777777" w:rsidR="00BF2371" w:rsidRDefault="00BF2371" w:rsidP="00BF237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F2371" w14:paraId="4A0BCD0A" w14:textId="77777777" w:rsidTr="00F112C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60B435" w14:textId="77777777" w:rsidR="00BF2371" w:rsidRDefault="00BF2371" w:rsidP="00F112C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EE0DD3" w14:textId="77777777" w:rsidR="00BF2371" w:rsidRDefault="00BF2371" w:rsidP="00F112C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599536CF" w14:textId="77777777" w:rsidR="00BF2371" w:rsidRDefault="00BF2371" w:rsidP="00F112C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649743" w14:textId="77777777" w:rsidR="00BF2371" w:rsidRDefault="00BF2371" w:rsidP="00F112C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BF2371" w14:paraId="64D28884" w14:textId="77777777" w:rsidTr="00F112C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C5E175" w14:textId="77777777" w:rsidR="00BF2371" w:rsidRDefault="00BF2371" w:rsidP="00F112C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6723C3" w14:textId="77777777" w:rsidR="00BF2371" w:rsidRDefault="00BF2371" w:rsidP="00F112C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D3DD03" w14:textId="77777777" w:rsidR="00BF2371" w:rsidRDefault="00BF2371" w:rsidP="00F112C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BCC1447" w14:textId="77777777" w:rsidR="00BF2371" w:rsidRDefault="00BF2371" w:rsidP="00BF237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F32F050" w14:textId="77777777" w:rsidR="00BF2371" w:rsidRDefault="00BF2371" w:rsidP="00BF2371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14:paraId="403A051B" w14:textId="77777777" w:rsidR="00BF2371" w:rsidRDefault="00BF2371" w:rsidP="00BF237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0CE2A0B2" w14:textId="77777777" w:rsidR="00BF2371" w:rsidRDefault="00BF2371" w:rsidP="00BF237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6D3B95DE" w14:textId="77777777" w:rsidR="00BF2371" w:rsidRDefault="00BF2371" w:rsidP="00BF237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21F1513F" w14:textId="77777777" w:rsidR="00BF2371" w:rsidRDefault="00BF2371" w:rsidP="00BF237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1C6B16F" w14:textId="77777777" w:rsidR="00BF2371" w:rsidRDefault="00BF2371" w:rsidP="00BF237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E91B71A" w14:textId="77777777" w:rsidR="00BF2371" w:rsidRDefault="00BF2371" w:rsidP="00BF237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72A6119" w14:textId="77777777" w:rsidR="00BF2371" w:rsidRDefault="00BF2371" w:rsidP="00BF237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FDBD146" w14:textId="77777777" w:rsidR="00BF2371" w:rsidRDefault="00BF2371" w:rsidP="00BF237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EF8586C" w14:textId="77777777" w:rsidR="00BF2371" w:rsidRDefault="00BF2371" w:rsidP="00BF237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86519F2" w14:textId="77777777" w:rsidR="00BF2371" w:rsidRDefault="00BF2371" w:rsidP="00BF2371">
      <w:pPr>
        <w:jc w:val="right"/>
        <w:rPr>
          <w:sz w:val="20"/>
          <w:szCs w:val="20"/>
        </w:rPr>
      </w:pPr>
    </w:p>
    <w:p w14:paraId="59A15CA3" w14:textId="77777777" w:rsidR="00BF2371" w:rsidRDefault="00BF2371" w:rsidP="00BF2371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14:paraId="1E6BBFA5" w14:textId="77777777" w:rsidR="00BF2371" w:rsidRDefault="00BF2371" w:rsidP="00BF2371"/>
    <w:p w14:paraId="26A3DC08" w14:textId="77777777" w:rsidR="00BF2371" w:rsidRDefault="00BF2371" w:rsidP="00BF2371">
      <w:pPr>
        <w:rPr>
          <w:sz w:val="20"/>
          <w:szCs w:val="20"/>
        </w:rPr>
      </w:pPr>
    </w:p>
    <w:p w14:paraId="7EE08437" w14:textId="77777777" w:rsidR="00FE545C" w:rsidRPr="00BF2371" w:rsidRDefault="00FE545C" w:rsidP="00BF2371"/>
    <w:sectPr w:rsidR="00FE545C" w:rsidRPr="00BF237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63C86" w14:textId="77777777" w:rsidR="00973666" w:rsidRDefault="00973666">
      <w:r>
        <w:separator/>
      </w:r>
    </w:p>
  </w:endnote>
  <w:endnote w:type="continuationSeparator" w:id="0">
    <w:p w14:paraId="01C316CC" w14:textId="77777777" w:rsidR="00973666" w:rsidRDefault="00973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D94C1" w14:textId="77777777" w:rsidR="008D356F" w:rsidRDefault="008D35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50E5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FEE26" w14:textId="77777777" w:rsidR="008D356F" w:rsidRDefault="008D35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788DC" w14:textId="77777777" w:rsidR="00973666" w:rsidRDefault="00973666">
      <w:r>
        <w:separator/>
      </w:r>
    </w:p>
  </w:footnote>
  <w:footnote w:type="continuationSeparator" w:id="0">
    <w:p w14:paraId="36C9BA57" w14:textId="77777777" w:rsidR="00973666" w:rsidRDefault="009736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F94A0" w14:textId="77777777" w:rsidR="008D356F" w:rsidRDefault="008D35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7EA7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BF021" w14:textId="77777777" w:rsidR="008D356F" w:rsidRDefault="008D35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C2598F"/>
    <w:multiLevelType w:val="hybridMultilevel"/>
    <w:tmpl w:val="2F3C8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430644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998554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56023345">
    <w:abstractNumId w:val="0"/>
  </w:num>
  <w:num w:numId="4" w16cid:durableId="1599943124">
    <w:abstractNumId w:val="3"/>
  </w:num>
  <w:num w:numId="5" w16cid:durableId="10546233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3666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D356F"/>
    <w:rsid w:val="008F1C66"/>
    <w:rsid w:val="00970FE4"/>
    <w:rsid w:val="00973666"/>
    <w:rsid w:val="00A0022B"/>
    <w:rsid w:val="00A346FE"/>
    <w:rsid w:val="00A47B4D"/>
    <w:rsid w:val="00A83018"/>
    <w:rsid w:val="00B774DC"/>
    <w:rsid w:val="00BF2371"/>
    <w:rsid w:val="00C969A6"/>
    <w:rsid w:val="00CA7D36"/>
    <w:rsid w:val="00D24208"/>
    <w:rsid w:val="00D60C38"/>
    <w:rsid w:val="00D66893"/>
    <w:rsid w:val="00D90ACB"/>
    <w:rsid w:val="00DC1500"/>
    <w:rsid w:val="00E26548"/>
    <w:rsid w:val="00E44371"/>
    <w:rsid w:val="00E949B0"/>
    <w:rsid w:val="00EE2827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D21017"/>
  <w15:chartTrackingRefBased/>
  <w15:docId w15:val="{DD8D2BAC-5022-48AD-B99E-6BB1B189C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237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515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1899-12-31T23:00:00Z</cp:lastPrinted>
  <dcterms:created xsi:type="dcterms:W3CDTF">2022-04-20T11:47:00Z</dcterms:created>
  <dcterms:modified xsi:type="dcterms:W3CDTF">2022-04-20T12:01:00Z</dcterms:modified>
</cp:coreProperties>
</file>