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2167E307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1402E" w:rsidRPr="0021402E">
        <w:rPr>
          <w:b/>
        </w:rPr>
        <w:t>konsultacje psychologa w ramach Programu adaptacyjnego ADAPTER dla studentów AGH – KC-zp.272-</w:t>
      </w:r>
      <w:r w:rsidR="00E43F3E">
        <w:rPr>
          <w:b/>
        </w:rPr>
        <w:t>194/22</w:t>
      </w:r>
      <w:bookmarkStart w:id="0" w:name="_GoBack"/>
      <w:bookmarkEnd w:id="0"/>
    </w:p>
    <w:p w14:paraId="3A117DAE" w14:textId="2B14A6C8" w:rsidR="000B2DD7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536"/>
        <w:gridCol w:w="2170"/>
      </w:tblGrid>
      <w:tr w:rsidR="0021402E" w14:paraId="15AC93CE" w14:textId="77777777" w:rsidTr="003D068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3D068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527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6F4E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076BB76A" w14:textId="77777777" w:rsidR="0021402E" w:rsidRPr="006B2847" w:rsidRDefault="0021402E" w:rsidP="003D068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3D0683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0AD2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E3F1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43B38398" w14:textId="77777777" w:rsidR="0021402E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6D36C127" w14:textId="77777777" w:rsidTr="003D0683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200B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2602B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51D03CD8" w14:textId="77777777" w:rsidR="0021402E" w:rsidRPr="008C7805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B018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6660DD02" w14:textId="2D0B7A6F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79D8F" w14:textId="77777777" w:rsidR="0041308E" w:rsidRDefault="0041308E">
      <w:r>
        <w:separator/>
      </w:r>
    </w:p>
  </w:endnote>
  <w:endnote w:type="continuationSeparator" w:id="0">
    <w:p w14:paraId="1A304627" w14:textId="77777777" w:rsidR="0041308E" w:rsidRDefault="0041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AF28F" w14:textId="77777777" w:rsidR="0041308E" w:rsidRDefault="0041308E">
      <w:r>
        <w:separator/>
      </w:r>
    </w:p>
  </w:footnote>
  <w:footnote w:type="continuationSeparator" w:id="0">
    <w:p w14:paraId="7759BB88" w14:textId="77777777" w:rsidR="0041308E" w:rsidRDefault="0041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79FE"/>
    <w:rsid w:val="001358C3"/>
    <w:rsid w:val="001D0F1F"/>
    <w:rsid w:val="0021402E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F6409"/>
    <w:rsid w:val="00D67C47"/>
    <w:rsid w:val="00D93916"/>
    <w:rsid w:val="00DF1927"/>
    <w:rsid w:val="00E35DB9"/>
    <w:rsid w:val="00E43F3E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3</cp:revision>
  <cp:lastPrinted>2022-04-05T12:25:00Z</cp:lastPrinted>
  <dcterms:created xsi:type="dcterms:W3CDTF">2022-04-05T11:53:00Z</dcterms:created>
  <dcterms:modified xsi:type="dcterms:W3CDTF">2022-04-05T12:29:00Z</dcterms:modified>
</cp:coreProperties>
</file>