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599CE4FF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437572" w:rsidRPr="00437572">
        <w:rPr>
          <w:b/>
          <w:bCs/>
          <w:sz w:val="20"/>
          <w:szCs w:val="20"/>
        </w:rPr>
        <w:t>konsultacje psychologa w ramach Programu adaptacyjnego ADAPTER dla studentów AGH – KC-zp.272-</w:t>
      </w:r>
      <w:r w:rsidR="00D14E04">
        <w:rPr>
          <w:b/>
          <w:bCs/>
          <w:sz w:val="20"/>
          <w:szCs w:val="20"/>
        </w:rPr>
        <w:t>194/22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D35674C" w14:textId="77777777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 xml:space="preserve"> za 1 konsultację (50 minut)</w:t>
      </w:r>
      <w:r w:rsidRPr="00C81224">
        <w:rPr>
          <w:b/>
          <w:sz w:val="20"/>
          <w:szCs w:val="20"/>
        </w:rPr>
        <w:t>: .........................................................................PLN</w:t>
      </w:r>
    </w:p>
    <w:p w14:paraId="24C89917" w14:textId="77777777" w:rsidR="00DA7900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EA5CFF6" w14:textId="11234D15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maksymalną ilość konsultacji (tj. </w:t>
      </w:r>
      <w:r w:rsidR="00D14E04">
        <w:rPr>
          <w:b/>
          <w:sz w:val="20"/>
          <w:szCs w:val="20"/>
        </w:rPr>
        <w:t>300</w:t>
      </w:r>
      <w:r>
        <w:rPr>
          <w:b/>
          <w:sz w:val="20"/>
          <w:szCs w:val="20"/>
        </w:rPr>
        <w:t>)</w:t>
      </w:r>
      <w:r w:rsidRPr="00C81224">
        <w:rPr>
          <w:b/>
          <w:sz w:val="20"/>
          <w:szCs w:val="20"/>
        </w:rPr>
        <w:t>:   .........................................................................PLN</w:t>
      </w:r>
    </w:p>
    <w:p w14:paraId="7A27EA94" w14:textId="77777777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85F2447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24FFA304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E1DA784" w14:textId="77777777" w:rsidR="00DA7900" w:rsidRPr="00C81224" w:rsidRDefault="00DA7900" w:rsidP="00DA7900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52B075B4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6A052E1" w14:textId="433714DC" w:rsidR="00DA7900" w:rsidRDefault="00DA7900" w:rsidP="00DA790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D14E04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miesięcy od </w:t>
      </w:r>
      <w:r w:rsidRPr="00A741C5">
        <w:rPr>
          <w:b/>
          <w:sz w:val="20"/>
          <w:szCs w:val="20"/>
        </w:rPr>
        <w:t>daty podpisania umowy</w:t>
      </w:r>
      <w:r w:rsidR="00437572">
        <w:rPr>
          <w:b/>
          <w:sz w:val="20"/>
          <w:szCs w:val="20"/>
        </w:rPr>
        <w:t>.</w:t>
      </w:r>
    </w:p>
    <w:p w14:paraId="5F986F6F" w14:textId="77777777" w:rsidR="00DA7900" w:rsidRPr="00C72CE6" w:rsidRDefault="00DA7900" w:rsidP="00DA790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C72CE6">
        <w:rPr>
          <w:b/>
          <w:i/>
          <w:iCs/>
          <w:color w:val="FF0000"/>
          <w:u w:val="single"/>
        </w:rPr>
        <w:t>kryterium oceny ofert</w:t>
      </w:r>
      <w:r w:rsidRPr="00C72CE6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5A703F14" w14:textId="1106386B" w:rsidR="00310C3A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1/ </w:t>
      </w:r>
      <w:r w:rsidR="00310C3A" w:rsidRPr="00310C3A">
        <w:rPr>
          <w:b/>
          <w:sz w:val="20"/>
          <w:szCs w:val="20"/>
        </w:rPr>
        <w:t>konsultacje prowadzone będą w języku</w:t>
      </w:r>
      <w:r w:rsidR="00310C3A">
        <w:rPr>
          <w:b/>
          <w:sz w:val="20"/>
          <w:szCs w:val="20"/>
        </w:rPr>
        <w:t>:</w:t>
      </w:r>
    </w:p>
    <w:p w14:paraId="75F7CC2A" w14:textId="0736B41C" w:rsidR="00DA7900" w:rsidRPr="00310C3A" w:rsidRDefault="00310C3A" w:rsidP="00310C3A">
      <w:pPr>
        <w:pStyle w:val="Akapitzlist"/>
        <w:widowControl w:val="0"/>
        <w:numPr>
          <w:ilvl w:val="0"/>
          <w:numId w:val="9"/>
        </w:numPr>
        <w:spacing w:line="264" w:lineRule="auto"/>
        <w:ind w:right="1"/>
        <w:jc w:val="both"/>
        <w:rPr>
          <w:b/>
          <w:sz w:val="20"/>
          <w:szCs w:val="20"/>
        </w:rPr>
      </w:pPr>
      <w:bookmarkStart w:id="1" w:name="_Hlk101437143"/>
      <w:r>
        <w:rPr>
          <w:b/>
          <w:sz w:val="20"/>
          <w:szCs w:val="20"/>
        </w:rPr>
        <w:t>p</w:t>
      </w:r>
      <w:r w:rsidR="00DA7900" w:rsidRPr="00310C3A">
        <w:rPr>
          <w:b/>
          <w:sz w:val="20"/>
          <w:szCs w:val="20"/>
        </w:rPr>
        <w:t>olskim</w:t>
      </w:r>
      <w:r>
        <w:rPr>
          <w:b/>
          <w:sz w:val="20"/>
          <w:szCs w:val="20"/>
        </w:rPr>
        <w:t xml:space="preserve">, angielskim i  ukraińskim- </w:t>
      </w:r>
      <w:r w:rsidRPr="00310C3A">
        <w:rPr>
          <w:b/>
          <w:sz w:val="20"/>
          <w:szCs w:val="20"/>
          <w:highlight w:val="yellow"/>
        </w:rPr>
        <w:t>TAK/NIE*</w:t>
      </w:r>
      <w:r>
        <w:rPr>
          <w:b/>
          <w:sz w:val="20"/>
          <w:szCs w:val="20"/>
        </w:rPr>
        <w:t xml:space="preserve"> </w:t>
      </w:r>
      <w:r w:rsidR="00DA7900" w:rsidRPr="00310C3A">
        <w:rPr>
          <w:b/>
          <w:i/>
          <w:iCs/>
          <w:sz w:val="20"/>
          <w:szCs w:val="20"/>
        </w:rPr>
        <w:t>(</w:t>
      </w:r>
      <w:r>
        <w:rPr>
          <w:b/>
          <w:i/>
          <w:iCs/>
          <w:sz w:val="20"/>
          <w:szCs w:val="20"/>
        </w:rPr>
        <w:t>niewłaściwe skreślić</w:t>
      </w:r>
      <w:r w:rsidR="00DA7900" w:rsidRPr="00310C3A">
        <w:rPr>
          <w:b/>
          <w:i/>
          <w:iCs/>
          <w:sz w:val="20"/>
          <w:szCs w:val="20"/>
        </w:rPr>
        <w:t xml:space="preserve"> )</w:t>
      </w:r>
    </w:p>
    <w:bookmarkEnd w:id="1"/>
    <w:p w14:paraId="58A84CDE" w14:textId="34EE9655" w:rsidR="00310C3A" w:rsidRPr="00310C3A" w:rsidRDefault="00310C3A" w:rsidP="00310C3A">
      <w:pPr>
        <w:pStyle w:val="Akapitzlist"/>
        <w:widowControl w:val="0"/>
        <w:numPr>
          <w:ilvl w:val="0"/>
          <w:numId w:val="9"/>
        </w:numPr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Pr="00310C3A">
        <w:rPr>
          <w:b/>
          <w:sz w:val="20"/>
          <w:szCs w:val="20"/>
        </w:rPr>
        <w:t>olskim</w:t>
      </w:r>
      <w:r>
        <w:rPr>
          <w:b/>
          <w:sz w:val="20"/>
          <w:szCs w:val="20"/>
        </w:rPr>
        <w:t xml:space="preserve"> i</w:t>
      </w:r>
      <w:r>
        <w:rPr>
          <w:b/>
          <w:sz w:val="20"/>
          <w:szCs w:val="20"/>
        </w:rPr>
        <w:t xml:space="preserve"> angielskim - </w:t>
      </w:r>
      <w:r w:rsidRPr="00310C3A">
        <w:rPr>
          <w:b/>
          <w:sz w:val="20"/>
          <w:szCs w:val="20"/>
          <w:highlight w:val="yellow"/>
        </w:rPr>
        <w:t>TAK/NIE*</w:t>
      </w:r>
      <w:r>
        <w:rPr>
          <w:b/>
          <w:sz w:val="20"/>
          <w:szCs w:val="20"/>
        </w:rPr>
        <w:t xml:space="preserve"> </w:t>
      </w:r>
      <w:r w:rsidRPr="00310C3A">
        <w:rPr>
          <w:b/>
          <w:i/>
          <w:iCs/>
          <w:sz w:val="20"/>
          <w:szCs w:val="20"/>
        </w:rPr>
        <w:t>(</w:t>
      </w:r>
      <w:r>
        <w:rPr>
          <w:b/>
          <w:i/>
          <w:iCs/>
          <w:sz w:val="20"/>
          <w:szCs w:val="20"/>
        </w:rPr>
        <w:t>niewłaściwe skreślić</w:t>
      </w:r>
      <w:r w:rsidRPr="00310C3A">
        <w:rPr>
          <w:b/>
          <w:i/>
          <w:iCs/>
          <w:sz w:val="20"/>
          <w:szCs w:val="20"/>
        </w:rPr>
        <w:t xml:space="preserve"> )</w:t>
      </w:r>
    </w:p>
    <w:p w14:paraId="10ADAB60" w14:textId="3433B9EB" w:rsidR="00DA7900" w:rsidRPr="00A741C5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2/ </w:t>
      </w:r>
      <w:r w:rsidRPr="00A741C5">
        <w:rPr>
          <w:b/>
          <w:sz w:val="20"/>
          <w:szCs w:val="20"/>
        </w:rPr>
        <w:t xml:space="preserve">Odległość </w:t>
      </w:r>
      <w:r>
        <w:rPr>
          <w:b/>
          <w:sz w:val="20"/>
          <w:szCs w:val="20"/>
        </w:rPr>
        <w:t>miejsca świadczenia usługi</w:t>
      </w:r>
      <w:r w:rsidRPr="00A741C5">
        <w:rPr>
          <w:b/>
          <w:sz w:val="20"/>
          <w:szCs w:val="20"/>
        </w:rPr>
        <w:t xml:space="preserve"> od </w:t>
      </w:r>
      <w:r w:rsidRPr="002B6866">
        <w:rPr>
          <w:b/>
          <w:sz w:val="20"/>
          <w:szCs w:val="20"/>
        </w:rPr>
        <w:t xml:space="preserve">Klubu STUDIO </w:t>
      </w:r>
      <w:r>
        <w:rPr>
          <w:b/>
          <w:sz w:val="20"/>
          <w:szCs w:val="20"/>
        </w:rPr>
        <w:t>na MS</w:t>
      </w:r>
      <w:r w:rsidRPr="00A741C5">
        <w:rPr>
          <w:b/>
          <w:sz w:val="20"/>
          <w:szCs w:val="20"/>
        </w:rPr>
        <w:t xml:space="preserve"> AGH</w:t>
      </w:r>
      <w:r>
        <w:rPr>
          <w:b/>
          <w:sz w:val="20"/>
          <w:szCs w:val="20"/>
        </w:rPr>
        <w:t xml:space="preserve"> </w:t>
      </w:r>
      <w:r w:rsidR="00D3569B">
        <w:rPr>
          <w:b/>
          <w:sz w:val="20"/>
          <w:szCs w:val="20"/>
        </w:rPr>
        <w:t xml:space="preserve">Kraków </w:t>
      </w:r>
      <w:r>
        <w:rPr>
          <w:b/>
          <w:sz w:val="20"/>
          <w:szCs w:val="20"/>
        </w:rPr>
        <w:t>(w linii prostej) - ……………km</w:t>
      </w:r>
      <w:r w:rsidR="00D3569B">
        <w:rPr>
          <w:b/>
          <w:sz w:val="20"/>
          <w:szCs w:val="20"/>
        </w:rPr>
        <w:t xml:space="preserve">,   </w:t>
      </w:r>
      <w:r>
        <w:rPr>
          <w:b/>
          <w:sz w:val="20"/>
          <w:szCs w:val="20"/>
        </w:rPr>
        <w:t>adres: ……………………………………………………………….</w:t>
      </w:r>
    </w:p>
    <w:p w14:paraId="71944F0C" w14:textId="5970CAFD" w:rsidR="00DA7900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3/ </w:t>
      </w:r>
      <w:r w:rsidRPr="00A741C5">
        <w:rPr>
          <w:b/>
          <w:sz w:val="20"/>
          <w:szCs w:val="20"/>
        </w:rPr>
        <w:t xml:space="preserve">Doświadczenie </w:t>
      </w:r>
      <w:r>
        <w:rPr>
          <w:b/>
          <w:sz w:val="20"/>
          <w:szCs w:val="20"/>
        </w:rPr>
        <w:t>osób wyznaczonych do realizacji zamówienia</w:t>
      </w:r>
      <w:r w:rsidRPr="00A741C5">
        <w:rPr>
          <w:b/>
          <w:sz w:val="20"/>
          <w:szCs w:val="20"/>
        </w:rPr>
        <w:t xml:space="preserve"> </w:t>
      </w:r>
    </w:p>
    <w:p w14:paraId="5728387B" w14:textId="3D0BA817" w:rsidR="00564A82" w:rsidRDefault="00564A82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C4AADAD" w14:textId="77777777" w:rsidR="00564A82" w:rsidRDefault="00564A82" w:rsidP="00564A82">
      <w:pPr>
        <w:autoSpaceDN w:val="0"/>
        <w:jc w:val="both"/>
        <w:textAlignment w:val="baseline"/>
        <w:rPr>
          <w:rFonts w:eastAsia="Tahoma"/>
          <w:kern w:val="3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7647"/>
      </w:tblGrid>
      <w:tr w:rsidR="00564A82" w14:paraId="3964AF80" w14:textId="77777777" w:rsidTr="00564A82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5A42E" w14:textId="02874E57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6CD9" w14:textId="442CB778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564A82" w14:paraId="2E9DB954" w14:textId="77777777" w:rsidTr="00564A82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A634" w14:textId="3B96E0E4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8D1D" w14:textId="3F185B6F" w:rsidR="00564A82" w:rsidRPr="00564A82" w:rsidRDefault="00564A82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 w:rsidRPr="00564A82">
              <w:rPr>
                <w:b/>
                <w:bCs/>
                <w:sz w:val="22"/>
                <w:szCs w:val="22"/>
                <w:u w:val="single"/>
              </w:rPr>
              <w:t>Posiada</w:t>
            </w:r>
            <w:r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598F125D" w14:textId="7F83D7E4" w:rsidR="00564A82" w:rsidRDefault="00564A82">
            <w:pPr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64A82">
              <w:rPr>
                <w:bCs/>
                <w:sz w:val="22"/>
                <w:szCs w:val="22"/>
              </w:rPr>
              <w:t xml:space="preserve">1/ </w:t>
            </w:r>
            <w:r w:rsidR="00310C3A"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bookmarkStart w:id="2" w:name="_Hlk63959313"/>
            <w:r w:rsidRPr="00564A82">
              <w:rPr>
                <w:bCs/>
                <w:sz w:val="22"/>
                <w:szCs w:val="22"/>
              </w:rPr>
              <w:t>w pr</w:t>
            </w:r>
            <w:r w:rsidRPr="00D14E04">
              <w:rPr>
                <w:bCs/>
                <w:sz w:val="22"/>
                <w:szCs w:val="22"/>
              </w:rPr>
              <w:t xml:space="preserve">acy </w:t>
            </w:r>
            <w:bookmarkEnd w:id="2"/>
            <w:r w:rsidRPr="00D14E04">
              <w:rPr>
                <w:bCs/>
                <w:sz w:val="22"/>
                <w:szCs w:val="22"/>
              </w:rPr>
              <w:t>ze studentami uczelni wyższych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r w:rsidRPr="00D14E04">
              <w:rPr>
                <w:bCs/>
                <w:sz w:val="22"/>
                <w:szCs w:val="22"/>
              </w:rPr>
              <w:t xml:space="preserve"> </w:t>
            </w:r>
          </w:p>
          <w:p w14:paraId="2ECDF787" w14:textId="282C9236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2/ </w:t>
            </w:r>
            <w:r w:rsidR="00310C3A"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D14E04">
              <w:rPr>
                <w:bCs/>
                <w:sz w:val="22"/>
                <w:szCs w:val="22"/>
              </w:rPr>
              <w:t>w pracy z młodzieżą w wieku szkolnym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</w:p>
        </w:tc>
      </w:tr>
      <w:tr w:rsidR="00564A82" w14:paraId="47F4C0FD" w14:textId="77777777" w:rsidTr="00564A82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F7F5" w14:textId="77777777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98A2" w14:textId="77777777" w:rsidR="00564A82" w:rsidRPr="00564A82" w:rsidRDefault="00564A82" w:rsidP="00564A82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 w:rsidRPr="00564A82">
              <w:rPr>
                <w:b/>
                <w:bCs/>
                <w:sz w:val="22"/>
                <w:szCs w:val="22"/>
                <w:u w:val="single"/>
              </w:rPr>
              <w:t>Posiada</w:t>
            </w:r>
            <w:r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61154826" w14:textId="77777777" w:rsidR="00310C3A" w:rsidRDefault="00310C3A" w:rsidP="00310C3A">
            <w:pPr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64A82">
              <w:rPr>
                <w:bCs/>
                <w:sz w:val="22"/>
                <w:szCs w:val="22"/>
              </w:rPr>
              <w:t xml:space="preserve">1/ </w:t>
            </w:r>
            <w:r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564A82">
              <w:rPr>
                <w:bCs/>
                <w:sz w:val="22"/>
                <w:szCs w:val="22"/>
              </w:rPr>
              <w:t>w pr</w:t>
            </w:r>
            <w:r w:rsidRPr="00D14E04">
              <w:rPr>
                <w:bCs/>
                <w:sz w:val="22"/>
                <w:szCs w:val="22"/>
              </w:rPr>
              <w:t>acy ze studentami uczelni wyższych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r w:rsidRPr="00D14E04">
              <w:rPr>
                <w:bCs/>
                <w:sz w:val="22"/>
                <w:szCs w:val="22"/>
              </w:rPr>
              <w:t xml:space="preserve"> </w:t>
            </w:r>
          </w:p>
          <w:p w14:paraId="70034180" w14:textId="087DC4F5" w:rsidR="00564A82" w:rsidRPr="00564A82" w:rsidRDefault="00310C3A" w:rsidP="00310C3A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 xml:space="preserve">2/ 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D14E04">
              <w:rPr>
                <w:bCs/>
                <w:sz w:val="22"/>
                <w:szCs w:val="22"/>
              </w:rPr>
              <w:t>w pracy z młodzieżą w wieku szkolnym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</w:p>
        </w:tc>
      </w:tr>
      <w:tr w:rsidR="00564A82" w14:paraId="77D03AF7" w14:textId="77777777" w:rsidTr="00564A82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091E" w14:textId="77777777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4E18" w14:textId="77777777" w:rsidR="00564A82" w:rsidRPr="00564A82" w:rsidRDefault="00564A82" w:rsidP="00564A82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 w:rsidRPr="00564A82">
              <w:rPr>
                <w:b/>
                <w:bCs/>
                <w:sz w:val="22"/>
                <w:szCs w:val="22"/>
                <w:u w:val="single"/>
              </w:rPr>
              <w:t>Posiada</w:t>
            </w:r>
            <w:r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10CBF72C" w14:textId="77777777" w:rsidR="00310C3A" w:rsidRDefault="00310C3A" w:rsidP="00310C3A">
            <w:pPr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64A82">
              <w:rPr>
                <w:bCs/>
                <w:sz w:val="22"/>
                <w:szCs w:val="22"/>
              </w:rPr>
              <w:t xml:space="preserve">1/ </w:t>
            </w:r>
            <w:r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564A82">
              <w:rPr>
                <w:bCs/>
                <w:sz w:val="22"/>
                <w:szCs w:val="22"/>
              </w:rPr>
              <w:t>w pr</w:t>
            </w:r>
            <w:r w:rsidRPr="00D14E04">
              <w:rPr>
                <w:bCs/>
                <w:sz w:val="22"/>
                <w:szCs w:val="22"/>
              </w:rPr>
              <w:t>acy ze studentami uczelni wyższych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r w:rsidRPr="00D14E04">
              <w:rPr>
                <w:bCs/>
                <w:sz w:val="22"/>
                <w:szCs w:val="22"/>
              </w:rPr>
              <w:t xml:space="preserve"> </w:t>
            </w:r>
          </w:p>
          <w:p w14:paraId="59CBBAF5" w14:textId="7BD604A9" w:rsidR="00564A82" w:rsidRPr="00564A82" w:rsidRDefault="00310C3A" w:rsidP="00310C3A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 xml:space="preserve">2/ 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D14E04">
              <w:rPr>
                <w:bCs/>
                <w:sz w:val="22"/>
                <w:szCs w:val="22"/>
              </w:rPr>
              <w:t>w pracy z młodzieżą w wieku szkolnym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bookmarkStart w:id="3" w:name="_GoBack"/>
            <w:bookmarkEnd w:id="3"/>
          </w:p>
        </w:tc>
      </w:tr>
    </w:tbl>
    <w:p w14:paraId="033C594B" w14:textId="3D3A4B0B" w:rsidR="00564A82" w:rsidRDefault="00564A82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C97DDE" w14:textId="77777777" w:rsidR="00D14E04" w:rsidRPr="00881804" w:rsidRDefault="00D14E04" w:rsidP="00DA7900">
      <w:pPr>
        <w:spacing w:before="60" w:after="120"/>
        <w:rPr>
          <w:bCs/>
          <w:sz w:val="22"/>
          <w:szCs w:val="22"/>
        </w:rPr>
      </w:pPr>
    </w:p>
    <w:p w14:paraId="473CB15C" w14:textId="0256741A" w:rsidR="00DA7900" w:rsidRPr="00D14E04" w:rsidRDefault="00DA7900" w:rsidP="00D14E0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4/ </w:t>
      </w:r>
      <w:r w:rsidRPr="00A741C5">
        <w:rPr>
          <w:b/>
          <w:sz w:val="20"/>
          <w:szCs w:val="20"/>
        </w:rPr>
        <w:t>Czas oczekiwania na konsultację</w:t>
      </w:r>
      <w:r w:rsidR="00D14E04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- ……… dni roboczych  (</w:t>
      </w:r>
      <w:r w:rsidRPr="00DC2418">
        <w:rPr>
          <w:i/>
          <w:iCs/>
          <w:sz w:val="20"/>
          <w:szCs w:val="20"/>
        </w:rPr>
        <w:t>proszę wpisać</w:t>
      </w:r>
      <w:r>
        <w:rPr>
          <w:b/>
          <w:sz w:val="20"/>
          <w:szCs w:val="20"/>
        </w:rPr>
        <w:t>) od zgłoszenia studenta.</w:t>
      </w:r>
    </w:p>
    <w:p w14:paraId="573EA418" w14:textId="49B0B474" w:rsidR="00DA7900" w:rsidRDefault="00DA7900" w:rsidP="00FE545C">
      <w:pPr>
        <w:rPr>
          <w:b/>
          <w:sz w:val="20"/>
          <w:szCs w:val="20"/>
          <w:u w:val="single"/>
        </w:rPr>
      </w:pPr>
    </w:p>
    <w:p w14:paraId="1B07AA06" w14:textId="77777777" w:rsidR="00D14E04" w:rsidRDefault="00D14E04" w:rsidP="00FE545C">
      <w:pPr>
        <w:rPr>
          <w:b/>
          <w:sz w:val="20"/>
          <w:szCs w:val="20"/>
          <w:u w:val="single"/>
        </w:rPr>
      </w:pP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422880" w14:textId="17166259" w:rsidR="00D3569B" w:rsidRPr="00D3569B" w:rsidRDefault="00D3569B" w:rsidP="00D3569B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BEFD2A" w14:textId="77777777" w:rsidR="00852481" w:rsidRDefault="00852481">
      <w:r>
        <w:separator/>
      </w:r>
    </w:p>
  </w:endnote>
  <w:endnote w:type="continuationSeparator" w:id="0">
    <w:p w14:paraId="78440927" w14:textId="77777777" w:rsidR="00852481" w:rsidRDefault="00852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215E0" w14:textId="77777777" w:rsidR="00852481" w:rsidRDefault="00852481">
      <w:r>
        <w:separator/>
      </w:r>
    </w:p>
  </w:footnote>
  <w:footnote w:type="continuationSeparator" w:id="0">
    <w:p w14:paraId="5D41ED2D" w14:textId="77777777" w:rsidR="00852481" w:rsidRDefault="00852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7EA64216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459C3"/>
    <w:rsid w:val="00165A31"/>
    <w:rsid w:val="001801DD"/>
    <w:rsid w:val="001D4612"/>
    <w:rsid w:val="00207E98"/>
    <w:rsid w:val="002100ED"/>
    <w:rsid w:val="002331CB"/>
    <w:rsid w:val="00266FA8"/>
    <w:rsid w:val="002723B0"/>
    <w:rsid w:val="002A48B7"/>
    <w:rsid w:val="003049BF"/>
    <w:rsid w:val="00310C3A"/>
    <w:rsid w:val="00315A4A"/>
    <w:rsid w:val="00317C81"/>
    <w:rsid w:val="00332F01"/>
    <w:rsid w:val="00363710"/>
    <w:rsid w:val="00371FF4"/>
    <w:rsid w:val="0037234E"/>
    <w:rsid w:val="003A226C"/>
    <w:rsid w:val="003B40D8"/>
    <w:rsid w:val="004244A9"/>
    <w:rsid w:val="00433715"/>
    <w:rsid w:val="00437572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64A82"/>
    <w:rsid w:val="0057219C"/>
    <w:rsid w:val="00595C87"/>
    <w:rsid w:val="005D2404"/>
    <w:rsid w:val="005D2C65"/>
    <w:rsid w:val="005E6D94"/>
    <w:rsid w:val="005F002D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60965"/>
    <w:rsid w:val="00962D25"/>
    <w:rsid w:val="00966299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E2CF7"/>
    <w:rsid w:val="00BF6F0A"/>
    <w:rsid w:val="00C1016D"/>
    <w:rsid w:val="00C81224"/>
    <w:rsid w:val="00C969A6"/>
    <w:rsid w:val="00CA7D36"/>
    <w:rsid w:val="00D03055"/>
    <w:rsid w:val="00D12C5C"/>
    <w:rsid w:val="00D14E04"/>
    <w:rsid w:val="00D223B9"/>
    <w:rsid w:val="00D24208"/>
    <w:rsid w:val="00D3569B"/>
    <w:rsid w:val="00D537A2"/>
    <w:rsid w:val="00D572B5"/>
    <w:rsid w:val="00D60C38"/>
    <w:rsid w:val="00D66893"/>
    <w:rsid w:val="00D90ACB"/>
    <w:rsid w:val="00DA7900"/>
    <w:rsid w:val="00DC1500"/>
    <w:rsid w:val="00DC2418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62026-78E5-4C8F-B8F1-F9D31AB8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593</Words>
  <Characters>4914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2022-04-05T12:38:00Z</cp:lastPrinted>
  <dcterms:created xsi:type="dcterms:W3CDTF">2022-04-21T10:43:00Z</dcterms:created>
  <dcterms:modified xsi:type="dcterms:W3CDTF">2022-04-21T10:43:00Z</dcterms:modified>
</cp:coreProperties>
</file>