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CC123" w14:textId="77777777" w:rsidR="00D665F5" w:rsidRDefault="000F6A6A" w:rsidP="00D665F5">
      <w:pPr>
        <w:spacing w:after="240"/>
        <w:jc w:val="right"/>
        <w:rPr>
          <w:sz w:val="22"/>
          <w:szCs w:val="22"/>
        </w:rPr>
      </w:pPr>
      <w:r w:rsidRPr="000F6A6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F6A6A">
        <w:rPr>
          <w:sz w:val="22"/>
          <w:szCs w:val="22"/>
        </w:rPr>
        <w:t>2022-04-25</w:t>
      </w:r>
    </w:p>
    <w:p w14:paraId="6E8A0B8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0E8C2CF" w14:textId="77777777" w:rsidR="000F6A6A" w:rsidRPr="000F6A6A" w:rsidRDefault="000F6A6A" w:rsidP="00577BC6">
      <w:pPr>
        <w:spacing w:after="40"/>
        <w:rPr>
          <w:b/>
          <w:bCs/>
          <w:sz w:val="22"/>
          <w:szCs w:val="22"/>
        </w:rPr>
      </w:pPr>
      <w:r w:rsidRPr="000F6A6A">
        <w:rPr>
          <w:b/>
          <w:bCs/>
          <w:sz w:val="22"/>
          <w:szCs w:val="22"/>
        </w:rPr>
        <w:t>Akademia Górniczo - Hutnicza</w:t>
      </w:r>
    </w:p>
    <w:p w14:paraId="3C8662C8" w14:textId="77777777" w:rsidR="000F6A6A" w:rsidRPr="000F6A6A" w:rsidRDefault="000F6A6A" w:rsidP="00577BC6">
      <w:pPr>
        <w:spacing w:after="40"/>
        <w:rPr>
          <w:b/>
          <w:bCs/>
          <w:sz w:val="22"/>
          <w:szCs w:val="22"/>
        </w:rPr>
      </w:pPr>
      <w:r w:rsidRPr="000F6A6A">
        <w:rPr>
          <w:b/>
          <w:bCs/>
          <w:sz w:val="22"/>
          <w:szCs w:val="22"/>
        </w:rPr>
        <w:t>im. Stanisława Staszica w Krakowie</w:t>
      </w:r>
    </w:p>
    <w:p w14:paraId="0A88557F" w14:textId="77777777" w:rsidR="00D665F5" w:rsidRPr="00D91931" w:rsidRDefault="000F6A6A" w:rsidP="00577BC6">
      <w:pPr>
        <w:spacing w:after="40"/>
        <w:rPr>
          <w:b/>
          <w:bCs/>
          <w:sz w:val="22"/>
          <w:szCs w:val="22"/>
        </w:rPr>
      </w:pPr>
      <w:r w:rsidRPr="000F6A6A">
        <w:rPr>
          <w:b/>
          <w:bCs/>
          <w:sz w:val="22"/>
          <w:szCs w:val="22"/>
        </w:rPr>
        <w:t>Dział Zamówień Publicznych</w:t>
      </w:r>
    </w:p>
    <w:p w14:paraId="2B449D83" w14:textId="77777777" w:rsidR="00D665F5" w:rsidRPr="00BD5546" w:rsidRDefault="000F6A6A" w:rsidP="00D665F5">
      <w:pPr>
        <w:rPr>
          <w:sz w:val="22"/>
          <w:szCs w:val="22"/>
        </w:rPr>
      </w:pPr>
      <w:r w:rsidRPr="000F6A6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F6A6A">
        <w:rPr>
          <w:sz w:val="22"/>
          <w:szCs w:val="22"/>
        </w:rPr>
        <w:t>30</w:t>
      </w:r>
    </w:p>
    <w:p w14:paraId="025B8329" w14:textId="77777777" w:rsidR="00D665F5" w:rsidRPr="00BD5546" w:rsidRDefault="000F6A6A" w:rsidP="00D665F5">
      <w:pPr>
        <w:rPr>
          <w:sz w:val="22"/>
          <w:szCs w:val="22"/>
        </w:rPr>
      </w:pPr>
      <w:r w:rsidRPr="000F6A6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F6A6A">
        <w:rPr>
          <w:sz w:val="22"/>
          <w:szCs w:val="22"/>
        </w:rPr>
        <w:t>Kraków</w:t>
      </w:r>
    </w:p>
    <w:p w14:paraId="0BC363D6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1D9B51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805854B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D77D85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3F700C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F6A6A" w:rsidRPr="000F6A6A">
        <w:rPr>
          <w:b/>
          <w:sz w:val="22"/>
          <w:szCs w:val="22"/>
        </w:rPr>
        <w:t>KC-</w:t>
      </w:r>
      <w:proofErr w:type="spellStart"/>
      <w:r w:rsidR="000F6A6A" w:rsidRPr="000F6A6A">
        <w:rPr>
          <w:b/>
          <w:sz w:val="22"/>
          <w:szCs w:val="22"/>
        </w:rPr>
        <w:t>zp</w:t>
      </w:r>
      <w:proofErr w:type="spellEnd"/>
      <w:r w:rsidR="000F6A6A" w:rsidRPr="000F6A6A">
        <w:rPr>
          <w:b/>
          <w:sz w:val="22"/>
          <w:szCs w:val="22"/>
        </w:rPr>
        <w:t>. 272-147/22</w:t>
      </w:r>
      <w:r w:rsidR="00A80738">
        <w:rPr>
          <w:sz w:val="24"/>
        </w:rPr>
        <w:tab/>
        <w:t xml:space="preserve"> </w:t>
      </w:r>
    </w:p>
    <w:p w14:paraId="05E4B0C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5D77E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CE0E6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0B0FF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071017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7E89629" w14:textId="77777777" w:rsidR="00215739" w:rsidRDefault="00C659E2" w:rsidP="00215739">
      <w:pPr>
        <w:spacing w:before="120" w:after="120"/>
        <w:jc w:val="both"/>
        <w:rPr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F6A6A" w:rsidRPr="000F6A6A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57D4315C" w14:textId="5CBE3448" w:rsidR="00A80738" w:rsidRPr="00577BC6" w:rsidRDefault="000F6A6A" w:rsidP="00215739">
      <w:pPr>
        <w:spacing w:before="120" w:after="120"/>
        <w:jc w:val="both"/>
        <w:rPr>
          <w:sz w:val="22"/>
          <w:szCs w:val="22"/>
        </w:rPr>
      </w:pPr>
      <w:r w:rsidRPr="000F6A6A">
        <w:rPr>
          <w:b/>
          <w:sz w:val="22"/>
          <w:szCs w:val="22"/>
        </w:rPr>
        <w:t>Dostaw</w:t>
      </w:r>
      <w:r w:rsidR="00215739">
        <w:rPr>
          <w:b/>
          <w:sz w:val="22"/>
          <w:szCs w:val="22"/>
        </w:rPr>
        <w:t>ę</w:t>
      </w:r>
      <w:r w:rsidRPr="000F6A6A">
        <w:rPr>
          <w:b/>
          <w:sz w:val="22"/>
          <w:szCs w:val="22"/>
        </w:rPr>
        <w:t xml:space="preserve"> drewnianych mebli (32 szt. komód i 7 szt. szaf) do ośrodka AGH w Łukęcinie - KC-</w:t>
      </w:r>
      <w:proofErr w:type="spellStart"/>
      <w:r w:rsidRPr="000F6A6A">
        <w:rPr>
          <w:b/>
          <w:sz w:val="22"/>
          <w:szCs w:val="22"/>
        </w:rPr>
        <w:t>zp</w:t>
      </w:r>
      <w:proofErr w:type="spellEnd"/>
      <w:r w:rsidRPr="000F6A6A">
        <w:rPr>
          <w:b/>
          <w:sz w:val="22"/>
          <w:szCs w:val="22"/>
        </w:rPr>
        <w:t>. 272-147/22</w:t>
      </w:r>
    </w:p>
    <w:p w14:paraId="02768D3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F6A6A" w:rsidRPr="000F6A6A">
        <w:rPr>
          <w:sz w:val="22"/>
          <w:szCs w:val="22"/>
        </w:rPr>
        <w:t>(</w:t>
      </w:r>
      <w:proofErr w:type="spellStart"/>
      <w:r w:rsidR="000F6A6A" w:rsidRPr="000F6A6A">
        <w:rPr>
          <w:sz w:val="22"/>
          <w:szCs w:val="22"/>
        </w:rPr>
        <w:t>t.j</w:t>
      </w:r>
      <w:proofErr w:type="spellEnd"/>
      <w:r w:rsidR="000F6A6A" w:rsidRPr="000F6A6A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9131A1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F6A6A" w:rsidRPr="000F6A6A">
        <w:rPr>
          <w:sz w:val="22"/>
          <w:szCs w:val="22"/>
        </w:rPr>
        <w:t>25/04/2022</w:t>
      </w:r>
      <w:r w:rsidR="00FF4AB1" w:rsidRPr="00577BC6">
        <w:rPr>
          <w:sz w:val="22"/>
          <w:szCs w:val="22"/>
        </w:rPr>
        <w:t xml:space="preserve"> o godz. </w:t>
      </w:r>
      <w:r w:rsidR="000F6A6A" w:rsidRPr="000F6A6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89EF55A" w14:textId="77777777" w:rsidTr="003F57CD">
        <w:tc>
          <w:tcPr>
            <w:tcW w:w="993" w:type="dxa"/>
            <w:shd w:val="clear" w:color="auto" w:fill="auto"/>
            <w:vAlign w:val="center"/>
          </w:tcPr>
          <w:p w14:paraId="0CDCD24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E7BCA2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081F2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F6A6A" w:rsidRPr="00493F8C" w14:paraId="3BFC866F" w14:textId="77777777" w:rsidTr="00DD330B">
        <w:tc>
          <w:tcPr>
            <w:tcW w:w="993" w:type="dxa"/>
            <w:shd w:val="clear" w:color="auto" w:fill="auto"/>
            <w:vAlign w:val="center"/>
          </w:tcPr>
          <w:p w14:paraId="653758A8" w14:textId="77777777" w:rsidR="000F6A6A" w:rsidRPr="00490DC0" w:rsidRDefault="000F6A6A" w:rsidP="00DD330B">
            <w:pPr>
              <w:spacing w:before="120" w:after="120"/>
              <w:jc w:val="center"/>
            </w:pPr>
            <w:r w:rsidRPr="000F6A6A">
              <w:t>1</w:t>
            </w:r>
          </w:p>
        </w:tc>
        <w:tc>
          <w:tcPr>
            <w:tcW w:w="5244" w:type="dxa"/>
            <w:shd w:val="clear" w:color="auto" w:fill="auto"/>
          </w:tcPr>
          <w:p w14:paraId="17511281" w14:textId="77777777" w:rsidR="000F6A6A" w:rsidRPr="00490DC0" w:rsidRDefault="000F6A6A" w:rsidP="00DD330B">
            <w:pPr>
              <w:spacing w:before="40"/>
            </w:pPr>
            <w:r w:rsidRPr="000F6A6A">
              <w:t>WAM Wojciech Smolak</w:t>
            </w:r>
          </w:p>
          <w:p w14:paraId="1C3FA0CD" w14:textId="77777777" w:rsidR="000F6A6A" w:rsidRPr="00490DC0" w:rsidRDefault="000F6A6A" w:rsidP="00DD330B">
            <w:r w:rsidRPr="000F6A6A">
              <w:t>Świlcza</w:t>
            </w:r>
            <w:r w:rsidRPr="00490DC0">
              <w:t xml:space="preserve"> </w:t>
            </w:r>
            <w:r w:rsidRPr="000F6A6A">
              <w:t>147K</w:t>
            </w:r>
            <w:r w:rsidRPr="00490DC0">
              <w:t xml:space="preserve"> </w:t>
            </w:r>
          </w:p>
          <w:p w14:paraId="5008AC51" w14:textId="77777777" w:rsidR="000F6A6A" w:rsidRPr="00490DC0" w:rsidRDefault="000F6A6A" w:rsidP="00DD330B">
            <w:pPr>
              <w:spacing w:after="40"/>
              <w:jc w:val="both"/>
            </w:pPr>
            <w:r w:rsidRPr="000F6A6A">
              <w:t>36-072</w:t>
            </w:r>
            <w:r w:rsidRPr="00490DC0">
              <w:t xml:space="preserve"> </w:t>
            </w:r>
            <w:r w:rsidRPr="000F6A6A">
              <w:t>Świlcza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C78314" w14:textId="77777777" w:rsidR="000F6A6A" w:rsidRPr="00490DC0" w:rsidRDefault="000F6A6A" w:rsidP="00DD330B">
            <w:pPr>
              <w:spacing w:before="120" w:after="120"/>
              <w:jc w:val="both"/>
            </w:pPr>
            <w:r w:rsidRPr="000F6A6A">
              <w:t>78 830.70 zł</w:t>
            </w:r>
          </w:p>
        </w:tc>
      </w:tr>
      <w:tr w:rsidR="000F6A6A" w:rsidRPr="00493F8C" w14:paraId="7324DBE4" w14:textId="77777777" w:rsidTr="00DD330B">
        <w:tc>
          <w:tcPr>
            <w:tcW w:w="993" w:type="dxa"/>
            <w:shd w:val="clear" w:color="auto" w:fill="auto"/>
            <w:vAlign w:val="center"/>
          </w:tcPr>
          <w:p w14:paraId="61BE2704" w14:textId="77777777" w:rsidR="000F6A6A" w:rsidRPr="00490DC0" w:rsidRDefault="000F6A6A" w:rsidP="00DD330B">
            <w:pPr>
              <w:spacing w:before="120" w:after="120"/>
              <w:jc w:val="center"/>
            </w:pPr>
            <w:r w:rsidRPr="000F6A6A">
              <w:t>2</w:t>
            </w:r>
          </w:p>
        </w:tc>
        <w:tc>
          <w:tcPr>
            <w:tcW w:w="5244" w:type="dxa"/>
            <w:shd w:val="clear" w:color="auto" w:fill="auto"/>
          </w:tcPr>
          <w:p w14:paraId="56EBA45C" w14:textId="77777777" w:rsidR="000F6A6A" w:rsidRPr="00490DC0" w:rsidRDefault="000F6A6A" w:rsidP="00DD330B">
            <w:pPr>
              <w:spacing w:before="40"/>
            </w:pPr>
            <w:r w:rsidRPr="000F6A6A">
              <w:t>P.H.U. BMS SP.J. Z. BIELECKI</w:t>
            </w:r>
          </w:p>
          <w:p w14:paraId="290D4A72" w14:textId="5E41B489" w:rsidR="000F6A6A" w:rsidRPr="00490DC0" w:rsidRDefault="00215739" w:rsidP="00DD330B">
            <w:r>
              <w:t xml:space="preserve">ul. </w:t>
            </w:r>
            <w:r w:rsidR="000F6A6A" w:rsidRPr="000F6A6A">
              <w:t>S</w:t>
            </w:r>
            <w:r w:rsidRPr="000F6A6A">
              <w:t>taszica</w:t>
            </w:r>
            <w:r w:rsidR="000F6A6A" w:rsidRPr="00490DC0">
              <w:t xml:space="preserve"> </w:t>
            </w:r>
            <w:r w:rsidR="000F6A6A" w:rsidRPr="000F6A6A">
              <w:t>22</w:t>
            </w:r>
            <w:r w:rsidR="000F6A6A" w:rsidRPr="00490DC0">
              <w:t xml:space="preserve"> </w:t>
            </w:r>
          </w:p>
          <w:p w14:paraId="7DEDB5E7" w14:textId="7EAF1E72" w:rsidR="000F6A6A" w:rsidRPr="00490DC0" w:rsidRDefault="000F6A6A" w:rsidP="00DD330B">
            <w:pPr>
              <w:spacing w:after="40"/>
              <w:jc w:val="both"/>
            </w:pPr>
            <w:r w:rsidRPr="000F6A6A">
              <w:t>82-500</w:t>
            </w:r>
            <w:r w:rsidRPr="00490DC0">
              <w:t xml:space="preserve"> </w:t>
            </w:r>
            <w:r w:rsidRPr="000F6A6A">
              <w:t>K</w:t>
            </w:r>
            <w:r w:rsidR="00215739" w:rsidRPr="000F6A6A">
              <w:t>widzyn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684B7E" w14:textId="77777777" w:rsidR="000F6A6A" w:rsidRPr="00490DC0" w:rsidRDefault="000F6A6A" w:rsidP="00DD330B">
            <w:pPr>
              <w:spacing w:before="120" w:after="120"/>
              <w:jc w:val="both"/>
            </w:pPr>
            <w:r w:rsidRPr="000F6A6A">
              <w:t>72 764.34 zł</w:t>
            </w:r>
          </w:p>
        </w:tc>
      </w:tr>
      <w:tr w:rsidR="000F6A6A" w:rsidRPr="00493F8C" w14:paraId="02F12609" w14:textId="77777777" w:rsidTr="00DD330B">
        <w:tc>
          <w:tcPr>
            <w:tcW w:w="993" w:type="dxa"/>
            <w:shd w:val="clear" w:color="auto" w:fill="auto"/>
            <w:vAlign w:val="center"/>
          </w:tcPr>
          <w:p w14:paraId="68149FBA" w14:textId="77777777" w:rsidR="000F6A6A" w:rsidRPr="00490DC0" w:rsidRDefault="000F6A6A" w:rsidP="00DD330B">
            <w:pPr>
              <w:spacing w:before="120" w:after="120"/>
              <w:jc w:val="center"/>
            </w:pPr>
            <w:r w:rsidRPr="000F6A6A">
              <w:t>3</w:t>
            </w:r>
          </w:p>
        </w:tc>
        <w:tc>
          <w:tcPr>
            <w:tcW w:w="5244" w:type="dxa"/>
            <w:shd w:val="clear" w:color="auto" w:fill="auto"/>
          </w:tcPr>
          <w:p w14:paraId="7A40A3F8" w14:textId="77777777" w:rsidR="000F6A6A" w:rsidRPr="00490DC0" w:rsidRDefault="000F6A6A" w:rsidP="00DD330B">
            <w:pPr>
              <w:spacing w:before="40"/>
            </w:pPr>
            <w:r w:rsidRPr="000F6A6A">
              <w:t xml:space="preserve">Toro </w:t>
            </w:r>
            <w:proofErr w:type="spellStart"/>
            <w:r w:rsidRPr="000F6A6A">
              <w:t>Jasnosz</w:t>
            </w:r>
            <w:proofErr w:type="spellEnd"/>
            <w:r w:rsidRPr="000F6A6A">
              <w:t xml:space="preserve"> Joanna</w:t>
            </w:r>
          </w:p>
          <w:p w14:paraId="1CDF5589" w14:textId="03E4BAD1" w:rsidR="000F6A6A" w:rsidRPr="00490DC0" w:rsidRDefault="00215739" w:rsidP="00DD330B">
            <w:r>
              <w:t>ul. Breń 64a</w:t>
            </w:r>
          </w:p>
          <w:p w14:paraId="3EE126BC" w14:textId="77777777" w:rsidR="000F6A6A" w:rsidRPr="00490DC0" w:rsidRDefault="000F6A6A" w:rsidP="00DD330B">
            <w:pPr>
              <w:spacing w:after="40"/>
              <w:jc w:val="both"/>
            </w:pPr>
            <w:r w:rsidRPr="000F6A6A">
              <w:t>33-140</w:t>
            </w:r>
            <w:r w:rsidRPr="00490DC0">
              <w:t xml:space="preserve"> </w:t>
            </w:r>
            <w:r w:rsidRPr="000F6A6A">
              <w:t>Lisia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97DC74" w14:textId="77777777" w:rsidR="000F6A6A" w:rsidRPr="00490DC0" w:rsidRDefault="000F6A6A" w:rsidP="00DD330B">
            <w:pPr>
              <w:spacing w:before="120" w:after="120"/>
              <w:jc w:val="both"/>
            </w:pPr>
            <w:r w:rsidRPr="000F6A6A">
              <w:t>50 922.00 zł</w:t>
            </w:r>
          </w:p>
        </w:tc>
      </w:tr>
    </w:tbl>
    <w:p w14:paraId="784CDD37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6A488851" w14:textId="55B406D2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C4620" w14:textId="77777777" w:rsidR="000E0237" w:rsidRDefault="000E0237">
      <w:r>
        <w:separator/>
      </w:r>
    </w:p>
  </w:endnote>
  <w:endnote w:type="continuationSeparator" w:id="0">
    <w:p w14:paraId="10A22858" w14:textId="77777777" w:rsidR="000E0237" w:rsidRDefault="000E0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95EA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F0A3F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CB4B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069FA5A">
        <v:line id="_x0000_s1025" style="position:absolute;left:0;text-align:left;z-index:251657728" from="-3.85pt,8.7pt" to="455.15pt,8.7pt"/>
      </w:pict>
    </w:r>
  </w:p>
  <w:p w14:paraId="741DF18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2923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1F2409" w14:textId="77777777" w:rsidR="009F189D" w:rsidRDefault="009F189D">
    <w:pPr>
      <w:pStyle w:val="Stopka"/>
      <w:tabs>
        <w:tab w:val="clear" w:pos="4536"/>
      </w:tabs>
      <w:jc w:val="center"/>
    </w:pPr>
  </w:p>
  <w:p w14:paraId="30B65CF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606215" w14:textId="77777777" w:rsidR="000E0237" w:rsidRDefault="000E0237">
      <w:r>
        <w:separator/>
      </w:r>
    </w:p>
  </w:footnote>
  <w:footnote w:type="continuationSeparator" w:id="0">
    <w:p w14:paraId="556CF8B2" w14:textId="77777777" w:rsidR="000E0237" w:rsidRDefault="000E02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00DA4" w14:textId="77777777" w:rsidR="000F6A6A" w:rsidRDefault="000F6A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79B4D" w14:textId="77777777" w:rsidR="000F6A6A" w:rsidRDefault="000F6A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8C563" w14:textId="77777777" w:rsidR="000F6A6A" w:rsidRDefault="000F6A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0237"/>
    <w:rsid w:val="00007727"/>
    <w:rsid w:val="00017720"/>
    <w:rsid w:val="00035488"/>
    <w:rsid w:val="000D7F25"/>
    <w:rsid w:val="000E00E5"/>
    <w:rsid w:val="000E0237"/>
    <w:rsid w:val="000F6A6A"/>
    <w:rsid w:val="001146A4"/>
    <w:rsid w:val="00173B20"/>
    <w:rsid w:val="001C69FF"/>
    <w:rsid w:val="00215739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00AA9B"/>
  <w15:chartTrackingRefBased/>
  <w15:docId w15:val="{989D270A-3157-46FE-8D2C-3EEDBDBE4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2022-04-25T09:04:00Z</cp:lastPrinted>
  <dcterms:created xsi:type="dcterms:W3CDTF">2022-04-25T09:04:00Z</dcterms:created>
  <dcterms:modified xsi:type="dcterms:W3CDTF">2022-04-25T09:04:00Z</dcterms:modified>
</cp:coreProperties>
</file>