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857" w:rsidRPr="00B66A62" w:rsidRDefault="00C01857" w:rsidP="00C01857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C01857" w:rsidRPr="00404400" w:rsidRDefault="00C01857" w:rsidP="00C01857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C01857" w:rsidRDefault="00C01857" w:rsidP="00C0185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C01857" w:rsidRPr="00475D3D" w:rsidRDefault="00C01857" w:rsidP="00C0185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C01857" w:rsidRPr="00404400" w:rsidRDefault="00C01857" w:rsidP="00C0185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C01857" w:rsidRPr="00404400" w:rsidRDefault="00C01857" w:rsidP="00C0185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C01857" w:rsidRPr="00404400" w:rsidRDefault="00C01857" w:rsidP="00C0185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C01857" w:rsidRPr="00404400" w:rsidRDefault="00C01857" w:rsidP="00C0185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C01857" w:rsidRPr="00B66A62" w:rsidRDefault="00C01857" w:rsidP="00C01857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C01857" w:rsidRPr="00B66A62" w:rsidRDefault="00C01857" w:rsidP="00C0185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C01857" w:rsidRPr="00B66A62" w:rsidRDefault="00C01857" w:rsidP="00C0185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C01857" w:rsidRPr="00B66A62" w:rsidRDefault="00C01857" w:rsidP="00C0185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C01857" w:rsidRPr="00B66A62" w:rsidRDefault="00C01857" w:rsidP="00C0185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C01857" w:rsidRDefault="00C01857" w:rsidP="00C01857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CE3497">
        <w:rPr>
          <w:b/>
          <w:bCs/>
          <w:sz w:val="22"/>
          <w:szCs w:val="22"/>
        </w:rPr>
        <w:t xml:space="preserve">Dostawa </w:t>
      </w:r>
      <w:proofErr w:type="spellStart"/>
      <w:r w:rsidRPr="00CE3497">
        <w:rPr>
          <w:b/>
          <w:bCs/>
          <w:sz w:val="22"/>
          <w:szCs w:val="22"/>
        </w:rPr>
        <w:t>tensjometru</w:t>
      </w:r>
      <w:proofErr w:type="spellEnd"/>
      <w:r w:rsidRPr="00CE3497">
        <w:rPr>
          <w:b/>
          <w:bCs/>
          <w:sz w:val="22"/>
          <w:szCs w:val="22"/>
        </w:rPr>
        <w:t xml:space="preserve">  dla </w:t>
      </w:r>
      <w:proofErr w:type="spellStart"/>
      <w:r w:rsidRPr="00CE3497">
        <w:rPr>
          <w:b/>
          <w:bCs/>
          <w:sz w:val="22"/>
          <w:szCs w:val="22"/>
        </w:rPr>
        <w:t>WIMiC</w:t>
      </w:r>
      <w:proofErr w:type="spellEnd"/>
      <w:r w:rsidRPr="00CE3497">
        <w:rPr>
          <w:b/>
          <w:bCs/>
          <w:sz w:val="22"/>
          <w:szCs w:val="22"/>
        </w:rPr>
        <w:t xml:space="preserve"> - KC-zp.272-212/22</w:t>
      </w:r>
      <w:r w:rsidRPr="00C9196D">
        <w:rPr>
          <w:b/>
          <w:bCs/>
          <w:sz w:val="22"/>
          <w:szCs w:val="22"/>
        </w:rPr>
        <w:t xml:space="preserve">, </w:t>
      </w:r>
      <w:r w:rsidRPr="00C9196D">
        <w:rPr>
          <w:sz w:val="22"/>
          <w:szCs w:val="22"/>
        </w:rPr>
        <w:t>oferuję realizację przedmiotu zamówienia, zgodnie z zasadami określonymi w specyfikacji warunków zamówienia.</w:t>
      </w:r>
    </w:p>
    <w:p w:rsidR="006331BE" w:rsidRPr="00EF0E3C" w:rsidRDefault="006331BE" w:rsidP="006331BE">
      <w:pPr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6331BE" w:rsidRPr="009F4F6C" w:rsidTr="00CC240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6331BE" w:rsidRPr="00930CA5" w:rsidRDefault="006331BE" w:rsidP="00CC2404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6331BE" w:rsidRPr="00930CA5" w:rsidRDefault="006331BE" w:rsidP="00CC2404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6331BE" w:rsidRPr="009F4F6C" w:rsidTr="00CC240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331BE" w:rsidRPr="00930CA5" w:rsidRDefault="006331BE" w:rsidP="00CC2404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6331BE" w:rsidRPr="009F4F6C" w:rsidTr="00CC24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proofErr w:type="spellStart"/>
            <w:r w:rsidRPr="00F669BD">
              <w:rPr>
                <w:sz w:val="18"/>
                <w:szCs w:val="18"/>
              </w:rPr>
              <w:t>Tensjometr</w:t>
            </w:r>
            <w:proofErr w:type="spellEnd"/>
            <w:r w:rsidRPr="00F669BD">
              <w:rPr>
                <w:sz w:val="18"/>
                <w:szCs w:val="18"/>
              </w:rPr>
              <w:t xml:space="preserve"> z wyposażeniem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color w:val="000000"/>
                <w:sz w:val="20"/>
                <w:szCs w:val="22"/>
              </w:rPr>
              <w:t>Tensjometr</w:t>
            </w:r>
            <w:proofErr w:type="spellEnd"/>
            <w:r w:rsidRPr="00930CA5">
              <w:rPr>
                <w:sz w:val="18"/>
                <w:szCs w:val="18"/>
                <w:lang w:eastAsia="zh-CN"/>
              </w:rPr>
              <w:t>:</w:t>
            </w:r>
          </w:p>
          <w:p w:rsidR="006331BE" w:rsidRPr="00930CA5" w:rsidRDefault="006331BE" w:rsidP="00CC240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………….</w:t>
            </w:r>
          </w:p>
          <w:p w:rsidR="006331BE" w:rsidRPr="00930CA5" w:rsidRDefault="006331BE" w:rsidP="00CC240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6331BE" w:rsidRPr="00930CA5" w:rsidRDefault="006331BE" w:rsidP="00CC240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</w:tr>
      <w:tr w:rsidR="006331BE" w:rsidRPr="009F4F6C" w:rsidTr="00CC24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331BE" w:rsidRPr="00F37EE4" w:rsidRDefault="006331BE" w:rsidP="00CC240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bookmarkStart w:id="1" w:name="_GoBack" w:colFirst="0" w:colLast="1"/>
            <w:r w:rsidRPr="00F37EE4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F37EE4" w:rsidRDefault="006331BE" w:rsidP="00CC2404">
            <w:pPr>
              <w:suppressAutoHyphens/>
              <w:spacing w:after="120"/>
              <w:rPr>
                <w:sz w:val="18"/>
                <w:szCs w:val="18"/>
              </w:rPr>
            </w:pPr>
            <w:r w:rsidRPr="00F37EE4">
              <w:rPr>
                <w:sz w:val="18"/>
                <w:szCs w:val="18"/>
              </w:rPr>
              <w:t xml:space="preserve">Zestaw komputera stacjonarnego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6B2A00" w:rsidRDefault="006331BE" w:rsidP="00CC240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Komputer stacjonarny:</w:t>
            </w:r>
          </w:p>
          <w:p w:rsidR="006331BE" w:rsidRPr="006B2A00" w:rsidRDefault="006331BE" w:rsidP="00CC240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6B2A00">
              <w:rPr>
                <w:sz w:val="18"/>
                <w:szCs w:val="16"/>
                <w:lang w:eastAsia="en-US"/>
              </w:rPr>
              <w:t>……………………..</w:t>
            </w:r>
          </w:p>
          <w:p w:rsidR="006331BE" w:rsidRPr="00930CA5" w:rsidRDefault="006331BE" w:rsidP="00CC240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</w:tr>
      <w:bookmarkEnd w:id="1"/>
      <w:tr w:rsidR="006331BE" w:rsidRPr="009F4F6C" w:rsidTr="00CC24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C0182F" w:rsidRDefault="006331BE" w:rsidP="00CC2404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 w:rsidRPr="00F646B5">
              <w:rPr>
                <w:sz w:val="18"/>
                <w:szCs w:val="16"/>
                <w:lang w:eastAsia="en-US"/>
              </w:rPr>
              <w:t xml:space="preserve">Dostawa, </w:t>
            </w:r>
            <w:r w:rsidRPr="00C0182F">
              <w:rPr>
                <w:sz w:val="18"/>
                <w:szCs w:val="16"/>
                <w:lang w:eastAsia="en-US"/>
              </w:rPr>
              <w:t>instalacja,</w:t>
            </w:r>
          </w:p>
          <w:p w:rsidR="006331BE" w:rsidRPr="00930CA5" w:rsidRDefault="006331BE" w:rsidP="00CC2404">
            <w:pPr>
              <w:suppressAutoHyphens/>
              <w:spacing w:after="120"/>
              <w:rPr>
                <w:sz w:val="18"/>
                <w:szCs w:val="18"/>
              </w:rPr>
            </w:pPr>
            <w:r w:rsidRPr="00C0182F">
              <w:rPr>
                <w:sz w:val="18"/>
                <w:szCs w:val="16"/>
                <w:lang w:eastAsia="en-US"/>
              </w:rPr>
              <w:t xml:space="preserve"> uruchomienie i szkolenie</w:t>
            </w:r>
          </w:p>
        </w:tc>
        <w:tc>
          <w:tcPr>
            <w:tcW w:w="24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komplet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</w:tr>
      <w:tr w:rsidR="006331BE" w:rsidRPr="009F4F6C" w:rsidTr="00CC240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  <w:p w:rsidR="006331BE" w:rsidRPr="00930CA5" w:rsidRDefault="006331BE" w:rsidP="00CC2404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</w:tr>
      <w:tr w:rsidR="006331BE" w:rsidRPr="009F4F6C" w:rsidTr="00CC240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6331BE" w:rsidRPr="00930CA5" w:rsidRDefault="006331BE" w:rsidP="00CC2404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31BE" w:rsidRPr="00930CA5" w:rsidRDefault="006331BE" w:rsidP="00CC2404">
            <w:pPr>
              <w:ind w:right="425"/>
              <w:rPr>
                <w:sz w:val="18"/>
                <w:szCs w:val="18"/>
              </w:rPr>
            </w:pPr>
          </w:p>
        </w:tc>
      </w:tr>
    </w:tbl>
    <w:p w:rsidR="00C01857" w:rsidRPr="009D17ED" w:rsidRDefault="00C01857" w:rsidP="00C0185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1857" w:rsidRPr="009D17ED" w:rsidRDefault="00C01857" w:rsidP="00C0185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Okres udzielonej gwarancji wynosi:</w:t>
      </w:r>
      <w:r w:rsidRPr="009D17ED">
        <w:rPr>
          <w:sz w:val="22"/>
          <w:szCs w:val="22"/>
        </w:rPr>
        <w:t xml:space="preserve"> </w:t>
      </w:r>
      <w:r w:rsidRPr="009D17ED">
        <w:rPr>
          <w:bCs/>
          <w:sz w:val="22"/>
          <w:szCs w:val="22"/>
        </w:rPr>
        <w:t xml:space="preserve">……………….  </w:t>
      </w:r>
      <w:r w:rsidRPr="009D17ED">
        <w:rPr>
          <w:b/>
          <w:sz w:val="22"/>
          <w:szCs w:val="22"/>
        </w:rPr>
        <w:t>miesięcy</w:t>
      </w:r>
      <w:r w:rsidR="003D182B" w:rsidRPr="009D17ED">
        <w:rPr>
          <w:b/>
          <w:sz w:val="22"/>
          <w:szCs w:val="22"/>
          <w:highlight w:val="yellow"/>
        </w:rPr>
        <w:t>(kryterium oceny ofert)</w:t>
      </w:r>
    </w:p>
    <w:p w:rsidR="00C01857" w:rsidRPr="009D17ED" w:rsidRDefault="00C01857" w:rsidP="00C0185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1857" w:rsidRPr="006331BE" w:rsidRDefault="00C01857" w:rsidP="006331B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 xml:space="preserve">Termin realizacji: do </w:t>
      </w:r>
      <w:r w:rsidR="006331BE">
        <w:rPr>
          <w:b/>
          <w:sz w:val="22"/>
          <w:szCs w:val="22"/>
        </w:rPr>
        <w:t xml:space="preserve">42 dni </w:t>
      </w:r>
      <w:r w:rsidRPr="009D17ED">
        <w:rPr>
          <w:b/>
          <w:sz w:val="22"/>
          <w:szCs w:val="22"/>
        </w:rPr>
        <w:t>od daty podpisania umowy</w:t>
      </w:r>
      <w:r w:rsidRPr="009D17ED">
        <w:rPr>
          <w:b/>
          <w:sz w:val="22"/>
          <w:szCs w:val="22"/>
          <w:highlight w:val="yellow"/>
        </w:rPr>
        <w:t xml:space="preserve"> </w:t>
      </w:r>
    </w:p>
    <w:p w:rsidR="00C01857" w:rsidRPr="008B31B0" w:rsidRDefault="00C01857" w:rsidP="00C01857">
      <w:pPr>
        <w:widowControl w:val="0"/>
        <w:ind w:right="1"/>
        <w:jc w:val="both"/>
        <w:rPr>
          <w:sz w:val="22"/>
          <w:szCs w:val="22"/>
        </w:rPr>
      </w:pPr>
    </w:p>
    <w:p w:rsidR="00C01857" w:rsidRDefault="00C01857" w:rsidP="00C0185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01857" w:rsidRDefault="00C01857" w:rsidP="00C01857">
      <w:pPr>
        <w:rPr>
          <w:b/>
          <w:sz w:val="22"/>
          <w:szCs w:val="20"/>
          <w:u w:val="single"/>
        </w:rPr>
      </w:pPr>
    </w:p>
    <w:p w:rsidR="00C01857" w:rsidRPr="00B66A62" w:rsidRDefault="00C01857" w:rsidP="00C01857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C01857" w:rsidRPr="00B66A62" w:rsidRDefault="00C01857" w:rsidP="00C018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C01857" w:rsidRDefault="00C01857" w:rsidP="00C018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F37EE4" w:rsidRDefault="00F37EE4" w:rsidP="00F37E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7F7342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7F7342">
        <w:rPr>
          <w:sz w:val="22"/>
          <w:szCs w:val="22"/>
        </w:rPr>
        <w:t>późn</w:t>
      </w:r>
      <w:proofErr w:type="spellEnd"/>
      <w:r w:rsidRPr="007F7342">
        <w:rPr>
          <w:sz w:val="22"/>
          <w:szCs w:val="22"/>
        </w:rPr>
        <w:t xml:space="preserve">. zm.) będzie się ubiegał o zastosowanie przy zakupie 0% stawki VAT </w:t>
      </w:r>
      <w:r w:rsidRPr="007F7342">
        <w:rPr>
          <w:b/>
          <w:bCs/>
          <w:sz w:val="22"/>
          <w:szCs w:val="22"/>
        </w:rPr>
        <w:t>na stacjonarny zestaw komputerowy</w:t>
      </w:r>
      <w:r w:rsidRPr="007F7342">
        <w:rPr>
          <w:sz w:val="22"/>
          <w:szCs w:val="22"/>
        </w:rPr>
        <w:t xml:space="preserve"> w zakresie objętym zwolnieniem – zgodnie z art. 83 ust</w:t>
      </w:r>
      <w:r>
        <w:rPr>
          <w:sz w:val="22"/>
          <w:szCs w:val="22"/>
        </w:rPr>
        <w:t xml:space="preserve">. 1 pkt 26 przywołanej ustawy. </w:t>
      </w:r>
    </w:p>
    <w:p w:rsidR="00F37EE4" w:rsidRPr="00F37EE4" w:rsidRDefault="00F37EE4" w:rsidP="00F37E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bCs/>
          <w:sz w:val="22"/>
          <w:szCs w:val="22"/>
        </w:rPr>
        <w:t>stacjonarny zestaw komputerowy</w:t>
      </w:r>
      <w:r>
        <w:rPr>
          <w:sz w:val="22"/>
          <w:szCs w:val="22"/>
        </w:rPr>
        <w:t xml:space="preserve"> </w:t>
      </w:r>
      <w:r w:rsidRPr="006F1C9A">
        <w:rPr>
          <w:sz w:val="22"/>
          <w:szCs w:val="22"/>
        </w:rPr>
        <w:t xml:space="preserve">przeznaczony jest dla placówki oświatowej - zgodnie z art. 83 ust. 1 pkt 26 ustawy z dnia 11 marca 2004 r. o podatku od towarów i usług (t. j. Dz. U. 2011 Nr 177 poz. 1054 z </w:t>
      </w:r>
      <w:proofErr w:type="spellStart"/>
      <w:r w:rsidRPr="006F1C9A">
        <w:rPr>
          <w:sz w:val="22"/>
          <w:szCs w:val="22"/>
        </w:rPr>
        <w:t>późn</w:t>
      </w:r>
      <w:proofErr w:type="spellEnd"/>
      <w:r w:rsidRPr="006F1C9A">
        <w:rPr>
          <w:sz w:val="22"/>
          <w:szCs w:val="22"/>
        </w:rPr>
        <w:t>. zm.)</w:t>
      </w:r>
    </w:p>
    <w:p w:rsidR="00C01857" w:rsidRPr="00B66A62" w:rsidRDefault="00C01857" w:rsidP="00C01857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1857" w:rsidRPr="00B66A62" w:rsidRDefault="00C01857" w:rsidP="00C0185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1857" w:rsidRPr="00B66A62" w:rsidRDefault="00C01857" w:rsidP="00C0185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1857" w:rsidRPr="00B66A62" w:rsidRDefault="00C01857" w:rsidP="00C01857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1857" w:rsidRPr="00B66A62" w:rsidTr="001E5C3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C01857" w:rsidRPr="00B66A62" w:rsidRDefault="00C01857" w:rsidP="001E5C3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C01857" w:rsidRPr="00B66A62" w:rsidTr="001E5C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C01857" w:rsidRPr="00B66A62" w:rsidTr="001E5C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857" w:rsidRPr="00B66A62" w:rsidRDefault="00C01857" w:rsidP="001E5C3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C01857" w:rsidRPr="00B66A62" w:rsidRDefault="00C01857" w:rsidP="00C0185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C01857" w:rsidRPr="00B66A62" w:rsidRDefault="00C01857" w:rsidP="00C01857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C01857" w:rsidRPr="00B66A62" w:rsidRDefault="00C01857" w:rsidP="00C018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C01857" w:rsidRPr="00B66A62" w:rsidRDefault="00C01857" w:rsidP="00C018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C01857" w:rsidRPr="00B66A62" w:rsidRDefault="00C01857" w:rsidP="00C018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C01857" w:rsidRPr="00B66A62" w:rsidRDefault="00C01857" w:rsidP="00C0185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C01857" w:rsidRPr="00B66A62" w:rsidRDefault="00C01857" w:rsidP="00C01857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C01857" w:rsidRPr="00B66A62" w:rsidRDefault="00C01857" w:rsidP="00C0185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C01857" w:rsidRPr="00B66A62" w:rsidRDefault="00C01857" w:rsidP="00C0185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C01857" w:rsidRPr="00B66A62" w:rsidRDefault="00C01857" w:rsidP="00C0185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C01857" w:rsidRPr="00ED0F4E" w:rsidRDefault="00C01857" w:rsidP="00C0185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..........................................................................................................................................</w:t>
      </w:r>
    </w:p>
    <w:p w:rsidR="00C01857" w:rsidRPr="00C9196D" w:rsidRDefault="00C01857" w:rsidP="00C01857">
      <w:pPr>
        <w:jc w:val="right"/>
        <w:rPr>
          <w:color w:val="FF0000"/>
          <w:sz w:val="20"/>
          <w:szCs w:val="20"/>
        </w:rPr>
      </w:pPr>
    </w:p>
    <w:p w:rsidR="00C01857" w:rsidRPr="00BB7187" w:rsidRDefault="00C01857" w:rsidP="00C01857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:rsidR="00C01857" w:rsidRPr="00A97F8D" w:rsidRDefault="00C01857" w:rsidP="00C01857"/>
    <w:p w:rsidR="00FE545C" w:rsidRPr="00C01857" w:rsidRDefault="00FE545C" w:rsidP="00C01857"/>
    <w:sectPr w:rsidR="00FE545C" w:rsidRPr="00C01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149" w:rsidRDefault="00B27149">
      <w:r>
        <w:separator/>
      </w:r>
    </w:p>
  </w:endnote>
  <w:endnote w:type="continuationSeparator" w:id="0">
    <w:p w:rsidR="00B27149" w:rsidRDefault="00B2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AB" w:rsidRDefault="004C1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AB" w:rsidRDefault="004C1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149" w:rsidRDefault="00B27149">
      <w:r>
        <w:separator/>
      </w:r>
    </w:p>
  </w:footnote>
  <w:footnote w:type="continuationSeparator" w:id="0">
    <w:p w:rsidR="00B27149" w:rsidRDefault="00B27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AB" w:rsidRDefault="004C13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3AB" w:rsidRDefault="004C13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14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0652"/>
    <w:rsid w:val="002723B0"/>
    <w:rsid w:val="00315A4A"/>
    <w:rsid w:val="003D182B"/>
    <w:rsid w:val="004B7300"/>
    <w:rsid w:val="004C13AB"/>
    <w:rsid w:val="004C6753"/>
    <w:rsid w:val="00595C87"/>
    <w:rsid w:val="005D2C65"/>
    <w:rsid w:val="005E6D94"/>
    <w:rsid w:val="006331B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7149"/>
    <w:rsid w:val="00B774DC"/>
    <w:rsid w:val="00C0185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7EE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9D24E"/>
  <w15:chartTrackingRefBased/>
  <w15:docId w15:val="{D575C208-044D-431D-A1F7-BE878CD4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18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538DA-6907-4EB4-A7F6-FC7FB905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627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2022-04-12T08:00:00Z</dcterms:created>
  <dcterms:modified xsi:type="dcterms:W3CDTF">2022-04-22T07:18:00Z</dcterms:modified>
</cp:coreProperties>
</file>