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EAF46A4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przeprowadzenie szkolenia </w:t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 zakresu symulacji dynamicznych w środowisku TRNSYS </w:t>
      </w:r>
      <w:r w:rsidR="00FF4F7F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dla pracowników naukowo-dydaktycznych </w:t>
      </w:r>
      <w:proofErr w:type="spellStart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WEiP</w:t>
      </w:r>
      <w:proofErr w:type="spellEnd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(3 osoby) - KC-</w:t>
      </w:r>
      <w:proofErr w:type="spellStart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="00FF4F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FF4F7F" w:rsidRPr="00FF4F7F">
        <w:rPr>
          <w:rFonts w:ascii="Arial" w:eastAsia="Times New Roman" w:hAnsi="Arial" w:cs="Arial"/>
          <w:b/>
          <w:sz w:val="20"/>
          <w:szCs w:val="20"/>
          <w:lang w:eastAsia="pl-PL"/>
        </w:rPr>
        <w:t>272-153/22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5035CB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F790F" w14:textId="77777777" w:rsidR="002B2D96" w:rsidRDefault="002B2D96" w:rsidP="0038231F">
      <w:pPr>
        <w:spacing w:after="0" w:line="240" w:lineRule="auto"/>
      </w:pPr>
      <w:r>
        <w:separator/>
      </w:r>
    </w:p>
  </w:endnote>
  <w:endnote w:type="continuationSeparator" w:id="0">
    <w:p w14:paraId="36F4C27E" w14:textId="77777777" w:rsidR="002B2D96" w:rsidRDefault="002B2D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5F07C" w14:textId="77777777" w:rsidR="002B2D96" w:rsidRDefault="002B2D96" w:rsidP="0038231F">
      <w:pPr>
        <w:spacing w:after="0" w:line="240" w:lineRule="auto"/>
      </w:pPr>
      <w:r>
        <w:separator/>
      </w:r>
    </w:p>
  </w:footnote>
  <w:footnote w:type="continuationSeparator" w:id="0">
    <w:p w14:paraId="39C48607" w14:textId="77777777" w:rsidR="002B2D96" w:rsidRDefault="002B2D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258F3A53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9D11" w14:textId="24A8EE3B" w:rsidR="005035CB" w:rsidRDefault="005035CB" w:rsidP="005035CB">
    <w:pPr>
      <w:pStyle w:val="Nagwek"/>
      <w:jc w:val="center"/>
    </w:pPr>
    <w:r w:rsidRPr="000317E2">
      <w:rPr>
        <w:noProof/>
      </w:rPr>
      <w:drawing>
        <wp:inline distT="0" distB="0" distL="0" distR="0" wp14:anchorId="7FC8010E" wp14:editId="36DD7C0F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035CB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  <w:rsid w:val="00FF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0606-8916-46A7-A3A0-ADEFD7BA1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2021-07-15T08:09:00Z</cp:lastPrinted>
  <dcterms:created xsi:type="dcterms:W3CDTF">2022-03-21T12:10:00Z</dcterms:created>
  <dcterms:modified xsi:type="dcterms:W3CDTF">2022-03-21T12:10:00Z</dcterms:modified>
</cp:coreProperties>
</file>