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5668C5" w14:textId="3BAE77F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1FE321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FD59FF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1666BE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C09FE1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1DC2648A" w14:textId="77777777" w:rsidR="00FA7B2F" w:rsidRPr="000526E2" w:rsidRDefault="00FA7B2F" w:rsidP="00FA7B2F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597C7E4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6ADC53C9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1873DAF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5C561932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6E117CF6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FF3D57D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3254D644" w14:textId="3851FA72" w:rsidR="008D2AB8" w:rsidRPr="0022732C" w:rsidRDefault="00FA7B2F" w:rsidP="00FA7B2F">
      <w:pPr>
        <w:tabs>
          <w:tab w:val="right" w:pos="9000"/>
        </w:tabs>
        <w:spacing w:line="360" w:lineRule="auto"/>
        <w:rPr>
          <w:sz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7BACCEF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F8D830C" w14:textId="77777777" w:rsidR="00A67362" w:rsidRPr="00A67362" w:rsidRDefault="00A67362" w:rsidP="008D2AB8">
      <w:pPr>
        <w:ind w:right="-110"/>
        <w:rPr>
          <w:b/>
        </w:rPr>
      </w:pPr>
      <w:r w:rsidRPr="00A67362">
        <w:rPr>
          <w:b/>
        </w:rPr>
        <w:t>Akademia Górniczo - Hutnicza</w:t>
      </w:r>
    </w:p>
    <w:p w14:paraId="62E9339B" w14:textId="77777777" w:rsidR="00A67362" w:rsidRPr="00A67362" w:rsidRDefault="00A67362" w:rsidP="008D2AB8">
      <w:pPr>
        <w:ind w:right="-110"/>
        <w:rPr>
          <w:b/>
        </w:rPr>
      </w:pPr>
      <w:r w:rsidRPr="00A67362">
        <w:rPr>
          <w:b/>
        </w:rPr>
        <w:t>im. Stanisława Staszica w Krakowie</w:t>
      </w:r>
    </w:p>
    <w:p w14:paraId="276DAFC1" w14:textId="77777777" w:rsidR="008D2AB8" w:rsidRDefault="00A67362" w:rsidP="008D2AB8">
      <w:pPr>
        <w:ind w:right="-110"/>
        <w:rPr>
          <w:b/>
        </w:rPr>
      </w:pPr>
      <w:r w:rsidRPr="00A6736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5FC4EEA" w14:textId="77777777" w:rsidR="008D2AB8" w:rsidRDefault="00A67362" w:rsidP="008D2AB8">
      <w:pPr>
        <w:ind w:right="-110"/>
        <w:rPr>
          <w:b/>
        </w:rPr>
      </w:pPr>
      <w:r w:rsidRPr="00A67362">
        <w:rPr>
          <w:b/>
        </w:rPr>
        <w:t>Al. Mickiewicza</w:t>
      </w:r>
      <w:r w:rsidR="008D2AB8">
        <w:rPr>
          <w:b/>
        </w:rPr>
        <w:t xml:space="preserve"> </w:t>
      </w:r>
      <w:r w:rsidRPr="00A67362">
        <w:rPr>
          <w:b/>
        </w:rPr>
        <w:t>30</w:t>
      </w:r>
      <w:r w:rsidR="008D2AB8">
        <w:rPr>
          <w:b/>
        </w:rPr>
        <w:t xml:space="preserve"> </w:t>
      </w:r>
    </w:p>
    <w:p w14:paraId="2B6C2BA5" w14:textId="77777777" w:rsidR="008D2AB8" w:rsidRDefault="00A67362" w:rsidP="008D2AB8">
      <w:pPr>
        <w:rPr>
          <w:b/>
        </w:rPr>
      </w:pPr>
      <w:r w:rsidRPr="00A67362">
        <w:rPr>
          <w:b/>
        </w:rPr>
        <w:t>30-059</w:t>
      </w:r>
      <w:r w:rsidR="008D2AB8">
        <w:rPr>
          <w:b/>
        </w:rPr>
        <w:t xml:space="preserve"> </w:t>
      </w:r>
      <w:r w:rsidRPr="00A67362">
        <w:rPr>
          <w:b/>
        </w:rPr>
        <w:t>Kraków</w:t>
      </w:r>
      <w:r w:rsidR="008D2AB8">
        <w:rPr>
          <w:b/>
        </w:rPr>
        <w:t xml:space="preserve">,  </w:t>
      </w:r>
    </w:p>
    <w:p w14:paraId="6FD31B1A" w14:textId="77777777" w:rsidR="008D2AB8" w:rsidRDefault="008D2AB8" w:rsidP="008D2AB8">
      <w:pPr>
        <w:ind w:firstLine="3969"/>
        <w:rPr>
          <w:b/>
        </w:rPr>
      </w:pPr>
    </w:p>
    <w:p w14:paraId="10C39D33" w14:textId="757C927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80184" w:rsidRPr="00380184">
        <w:rPr>
          <w:b/>
          <w:bCs/>
          <w:iCs/>
          <w:color w:val="000000"/>
        </w:rPr>
        <w:t xml:space="preserve">dostawa analizatorów wektorowych sieci dla Instytutu Elektroniki (2 szt.) </w:t>
      </w:r>
      <w:proofErr w:type="spellStart"/>
      <w:r w:rsidR="00380184" w:rsidRPr="00380184">
        <w:rPr>
          <w:b/>
          <w:bCs/>
          <w:iCs/>
          <w:color w:val="000000"/>
        </w:rPr>
        <w:t>WIEiT</w:t>
      </w:r>
      <w:proofErr w:type="spellEnd"/>
      <w:r w:rsidR="00380184" w:rsidRPr="00380184">
        <w:rPr>
          <w:b/>
          <w:bCs/>
          <w:iCs/>
          <w:color w:val="000000"/>
        </w:rPr>
        <w:t xml:space="preserve">- </w:t>
      </w:r>
      <w:r w:rsidR="00380184">
        <w:rPr>
          <w:b/>
          <w:bCs/>
          <w:iCs/>
          <w:color w:val="000000"/>
        </w:rPr>
        <w:br/>
      </w:r>
      <w:r w:rsidR="00380184" w:rsidRPr="00380184">
        <w:rPr>
          <w:b/>
          <w:bCs/>
          <w:iCs/>
          <w:color w:val="000000"/>
        </w:rPr>
        <w:t>KC-zp.272-200/22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3B725E9B" w14:textId="77777777" w:rsidR="008D2AB8" w:rsidRDefault="008D2AB8" w:rsidP="008D2AB8">
      <w:pPr>
        <w:tabs>
          <w:tab w:val="right" w:pos="9000"/>
        </w:tabs>
      </w:pPr>
    </w:p>
    <w:p w14:paraId="2DA4392D" w14:textId="7DE44236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FF5A3D">
        <w:rPr>
          <w:b/>
        </w:rPr>
        <w:t xml:space="preserve"> </w:t>
      </w:r>
      <w:r w:rsidR="00380184">
        <w:rPr>
          <w:b/>
        </w:rPr>
        <w:t>PLN</w:t>
      </w:r>
    </w:p>
    <w:p w14:paraId="1032372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717AE221" w14:textId="2BACBA20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FF5A3D">
        <w:rPr>
          <w:b/>
        </w:rPr>
        <w:t xml:space="preserve"> </w:t>
      </w:r>
      <w:r w:rsidR="00380184">
        <w:rPr>
          <w:b/>
        </w:rPr>
        <w:t>PLN</w:t>
      </w:r>
    </w:p>
    <w:p w14:paraId="1241FBB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622201" w14:textId="2AF437B6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066C1">
        <w:t xml:space="preserve"> </w:t>
      </w:r>
      <w:r w:rsidRPr="00FB1B4F">
        <w:t>.......................................................................................................................</w:t>
      </w:r>
    </w:p>
    <w:p w14:paraId="37BF2C4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C123DD7" w14:textId="4EBFB640" w:rsidR="008D2AB8" w:rsidRDefault="008D2AB8" w:rsidP="008D2AB8">
      <w:pPr>
        <w:pStyle w:val="Tekstpodstawowy"/>
      </w:pPr>
      <w:r>
        <w:t>Powyższa cena zawiera podatek VAT w wysokości .......... % tj.</w:t>
      </w:r>
      <w:r w:rsidR="004066C1">
        <w:t xml:space="preserve"> </w:t>
      </w:r>
      <w:r>
        <w:t>…………………….</w:t>
      </w:r>
      <w:r w:rsidR="004066C1">
        <w:t xml:space="preserve"> </w:t>
      </w:r>
      <w:r w:rsidR="00380184">
        <w:t>PLN</w:t>
      </w:r>
    </w:p>
    <w:p w14:paraId="22DB34BA" w14:textId="62E9DA08" w:rsidR="00FE545C" w:rsidRDefault="00971453" w:rsidP="008D2AB8">
      <w:pPr>
        <w:pStyle w:val="Tekstpodstawowy"/>
        <w:rPr>
          <w:b w:val="0"/>
        </w:rPr>
      </w:pPr>
      <w:r>
        <w:t>P</w:t>
      </w:r>
      <w:r w:rsidR="00FE545C">
        <w:t xml:space="preserve">roducent/model zaoferowanego </w:t>
      </w:r>
      <w:r w:rsidR="004066C1">
        <w:t>analizatora</w:t>
      </w:r>
      <w:r w:rsidR="00380184">
        <w:t xml:space="preserve"> nr 1</w:t>
      </w:r>
      <w:r w:rsidR="004066C1">
        <w:t xml:space="preserve">: </w:t>
      </w:r>
      <w:r w:rsidR="00FE545C">
        <w:t xml:space="preserve"> </w:t>
      </w:r>
      <w:r w:rsidR="00FE545C" w:rsidRPr="00FE545C">
        <w:rPr>
          <w:b w:val="0"/>
        </w:rPr>
        <w:t>………………………………………</w:t>
      </w:r>
    </w:p>
    <w:p w14:paraId="001D5790" w14:textId="37D480E4" w:rsidR="00380184" w:rsidRDefault="00380184" w:rsidP="00380184">
      <w:pPr>
        <w:pStyle w:val="Tekstpodstawowy"/>
      </w:pPr>
      <w:r>
        <w:t xml:space="preserve">Producent/model zaoferowanego analizatora nr 2:  </w:t>
      </w:r>
      <w:r w:rsidRPr="00FE545C">
        <w:rPr>
          <w:b w:val="0"/>
        </w:rPr>
        <w:t>………………………………………</w:t>
      </w:r>
    </w:p>
    <w:p w14:paraId="4E829252" w14:textId="4F926A59" w:rsidR="008D2AB8" w:rsidRPr="00380184" w:rsidRDefault="008D2AB8" w:rsidP="008D2AB8">
      <w:pPr>
        <w:widowControl w:val="0"/>
        <w:spacing w:line="360" w:lineRule="auto"/>
        <w:ind w:right="1"/>
        <w:jc w:val="both"/>
        <w:rPr>
          <w:b/>
          <w:color w:val="FF0000"/>
        </w:rPr>
      </w:pPr>
      <w:r>
        <w:rPr>
          <w:b/>
        </w:rPr>
        <w:t xml:space="preserve">Termin realizacji: </w:t>
      </w:r>
      <w:r w:rsidRPr="004066C1">
        <w:rPr>
          <w:b/>
          <w:bCs/>
        </w:rPr>
        <w:t>………</w:t>
      </w:r>
      <w:r w:rsidR="004066C1" w:rsidRPr="004066C1">
        <w:rPr>
          <w:b/>
          <w:bCs/>
        </w:rPr>
        <w:t xml:space="preserve"> </w:t>
      </w:r>
      <w:r w:rsidR="00380184">
        <w:rPr>
          <w:b/>
          <w:bCs/>
        </w:rPr>
        <w:t>miesięcy</w:t>
      </w:r>
      <w:r w:rsidR="004066C1" w:rsidRPr="004066C1">
        <w:rPr>
          <w:b/>
          <w:bCs/>
        </w:rPr>
        <w:t xml:space="preserve"> od daty podpisania umowy</w:t>
      </w:r>
      <w:r w:rsidR="004066C1">
        <w:t xml:space="preserve"> </w:t>
      </w:r>
      <w:r w:rsidR="00380184" w:rsidRPr="00380184">
        <w:rPr>
          <w:b/>
          <w:color w:val="FF0000"/>
        </w:rPr>
        <w:t>/</w:t>
      </w:r>
      <w:r w:rsidRPr="00380184">
        <w:rPr>
          <w:b/>
          <w:color w:val="FF0000"/>
        </w:rPr>
        <w:t>kryterium oceny ofert</w:t>
      </w:r>
      <w:r w:rsidR="00380184" w:rsidRPr="00380184">
        <w:rPr>
          <w:b/>
          <w:color w:val="FF0000"/>
        </w:rPr>
        <w:t>/</w:t>
      </w:r>
    </w:p>
    <w:p w14:paraId="18029B3F" w14:textId="77777777" w:rsidR="00380184" w:rsidRPr="00380184" w:rsidRDefault="008D2AB8" w:rsidP="00380184">
      <w:pPr>
        <w:widowControl w:val="0"/>
        <w:spacing w:line="360" w:lineRule="auto"/>
        <w:ind w:right="1"/>
        <w:jc w:val="both"/>
        <w:rPr>
          <w:b/>
          <w:color w:val="FF0000"/>
        </w:rPr>
      </w:pPr>
      <w:r>
        <w:rPr>
          <w:b/>
        </w:rPr>
        <w:t>Okres udzielonej gwarancji wynosi:</w:t>
      </w:r>
      <w:r w:rsidRPr="00FB1B4F">
        <w:t xml:space="preserve"> </w:t>
      </w:r>
      <w:r w:rsidRPr="004066C1">
        <w:rPr>
          <w:b/>
          <w:bCs/>
        </w:rPr>
        <w:t>……………</w:t>
      </w:r>
      <w:r w:rsidR="004066C1" w:rsidRPr="004066C1">
        <w:rPr>
          <w:b/>
          <w:bCs/>
        </w:rPr>
        <w:t xml:space="preserve"> miesięcy</w:t>
      </w:r>
      <w:r w:rsidR="004066C1">
        <w:t xml:space="preserve"> </w:t>
      </w:r>
      <w:r w:rsidR="00380184" w:rsidRPr="00380184">
        <w:rPr>
          <w:b/>
          <w:color w:val="FF0000"/>
        </w:rPr>
        <w:t>/kryterium oceny ofert/</w:t>
      </w:r>
    </w:p>
    <w:p w14:paraId="497AAFB6" w14:textId="3F2AE4F3" w:rsidR="001F2615" w:rsidRDefault="00380184" w:rsidP="001F2615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380184">
        <w:rPr>
          <w:b/>
        </w:rPr>
        <w:t>Kierunkowość analizatora w wymaganym paśmie pracy</w:t>
      </w:r>
      <w:r w:rsidR="001E42B6" w:rsidRPr="001E42B6">
        <w:rPr>
          <w:b/>
        </w:rPr>
        <w:t xml:space="preserve"> </w:t>
      </w:r>
      <w:r w:rsidR="001E42B6" w:rsidRPr="00380184">
        <w:rPr>
          <w:b/>
        </w:rPr>
        <w:t>analizatora nr 1</w:t>
      </w:r>
      <w:r w:rsidRPr="00380184">
        <w:rPr>
          <w:b/>
        </w:rPr>
        <w:t xml:space="preserve"> ……..</w:t>
      </w:r>
      <w:proofErr w:type="spellStart"/>
      <w:r w:rsidRPr="00380184">
        <w:rPr>
          <w:b/>
        </w:rPr>
        <w:t>dB</w:t>
      </w:r>
      <w:proofErr w:type="spellEnd"/>
      <w:r w:rsidR="001E42B6">
        <w:t xml:space="preserve"> </w:t>
      </w:r>
      <w:r w:rsidRPr="00380184">
        <w:rPr>
          <w:b/>
          <w:color w:val="FF0000"/>
        </w:rPr>
        <w:t>/kryterium oceny ofert/</w:t>
      </w:r>
    </w:p>
    <w:p w14:paraId="412D2AE6" w14:textId="6B9E1BC9" w:rsidR="001E42B6" w:rsidRDefault="001E42B6" w:rsidP="001F2615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380184">
        <w:rPr>
          <w:b/>
        </w:rPr>
        <w:t>Kierunkowość analizatora w wymaganym paśmie pracy</w:t>
      </w:r>
      <w:r w:rsidRPr="001E42B6">
        <w:rPr>
          <w:b/>
        </w:rPr>
        <w:t xml:space="preserve"> </w:t>
      </w:r>
      <w:r w:rsidRPr="00380184">
        <w:rPr>
          <w:b/>
        </w:rPr>
        <w:t xml:space="preserve">analizatora nr </w:t>
      </w:r>
      <w:r>
        <w:rPr>
          <w:b/>
        </w:rPr>
        <w:t>2</w:t>
      </w:r>
      <w:r w:rsidRPr="00380184">
        <w:rPr>
          <w:b/>
        </w:rPr>
        <w:t xml:space="preserve"> ……..</w:t>
      </w:r>
      <w:proofErr w:type="spellStart"/>
      <w:r w:rsidRPr="00380184">
        <w:rPr>
          <w:b/>
        </w:rPr>
        <w:t>dB</w:t>
      </w:r>
      <w:proofErr w:type="spellEnd"/>
      <w:r>
        <w:t xml:space="preserve"> </w:t>
      </w:r>
      <w:r w:rsidRPr="00380184">
        <w:rPr>
          <w:b/>
          <w:color w:val="FF0000"/>
        </w:rPr>
        <w:lastRenderedPageBreak/>
        <w:t>/kryterium oceny ofert/</w:t>
      </w:r>
    </w:p>
    <w:p w14:paraId="4AA0E719" w14:textId="0A9C77AE" w:rsidR="001F2615" w:rsidRPr="00380184" w:rsidRDefault="00380184" w:rsidP="008D2AB8">
      <w:pPr>
        <w:widowControl w:val="0"/>
        <w:spacing w:line="360" w:lineRule="auto"/>
        <w:ind w:right="1"/>
        <w:jc w:val="both"/>
        <w:rPr>
          <w:b/>
        </w:rPr>
      </w:pPr>
      <w:r w:rsidRPr="00380184">
        <w:rPr>
          <w:b/>
        </w:rPr>
        <w:t xml:space="preserve">Rozmiar wyświetlacza dotykowego analizatora nr 1…….” </w:t>
      </w:r>
      <w:r w:rsidRPr="00380184">
        <w:rPr>
          <w:b/>
          <w:color w:val="FF0000"/>
        </w:rPr>
        <w:t>/kryterium oceny ofert/</w:t>
      </w:r>
    </w:p>
    <w:p w14:paraId="1D879B23" w14:textId="5E8BA99F" w:rsidR="00380184" w:rsidRDefault="00380184" w:rsidP="008D2AB8">
      <w:pPr>
        <w:widowControl w:val="0"/>
        <w:spacing w:line="360" w:lineRule="auto"/>
        <w:ind w:right="1"/>
        <w:jc w:val="both"/>
        <w:rPr>
          <w:b/>
        </w:rPr>
      </w:pPr>
      <w:r w:rsidRPr="00380184">
        <w:rPr>
          <w:b/>
        </w:rPr>
        <w:t>Rozmiar wyświetlacza dotykowego analizatora nr 2 …….”</w:t>
      </w:r>
      <w:r>
        <w:t xml:space="preserve"> </w:t>
      </w:r>
      <w:r w:rsidRPr="00380184">
        <w:rPr>
          <w:b/>
          <w:color w:val="FF0000"/>
        </w:rPr>
        <w:t>/kryterium oceny ofert/</w:t>
      </w:r>
    </w:p>
    <w:p w14:paraId="263A7180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45D4DB1" w14:textId="77777777" w:rsidR="006619A2" w:rsidRPr="003636C0" w:rsidRDefault="008D2AB8" w:rsidP="00380184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6619A2"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C2E9A5D" w14:textId="3A7A7DA1" w:rsidR="008D2AB8" w:rsidRDefault="008D2AB8" w:rsidP="004066C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02E4BC9A" w14:textId="1D9C806B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075C6FC" w14:textId="77777777" w:rsidR="00F64D31" w:rsidRPr="000526E2" w:rsidRDefault="00F64D31" w:rsidP="00F64D3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15F938F" w14:textId="77777777" w:rsidR="00F64D31" w:rsidRPr="000526E2" w:rsidRDefault="00F64D31" w:rsidP="00F64D3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4AAC788A" w14:textId="77777777" w:rsidR="00F64D31" w:rsidRPr="000526E2" w:rsidRDefault="00F64D31" w:rsidP="00F64D31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5992AB0" w14:textId="78808509" w:rsidR="00F64D31" w:rsidRPr="000526E2" w:rsidRDefault="00F64D31" w:rsidP="00F64D31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</w:t>
      </w:r>
      <w:r w:rsidR="00380184">
        <w:rPr>
          <w:i/>
          <w:sz w:val="22"/>
          <w:szCs w:val="22"/>
        </w:rPr>
        <w:br/>
      </w:r>
      <w:r w:rsidRPr="000526E2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077E19" w14:textId="77777777" w:rsidR="00F64D31" w:rsidRPr="000526E2" w:rsidRDefault="00F64D31" w:rsidP="00F64D31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7D6EF4" w14:textId="77777777" w:rsidR="00F64D31" w:rsidRPr="000526E2" w:rsidRDefault="00F64D31" w:rsidP="00F64D3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64D31" w:rsidRPr="000526E2" w14:paraId="01A6EAD7" w14:textId="77777777" w:rsidTr="00C3639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679CE" w14:textId="77777777" w:rsidR="00F64D31" w:rsidRPr="000526E2" w:rsidRDefault="00F64D31" w:rsidP="00C363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BB4A5" w14:textId="77777777" w:rsidR="00F64D31" w:rsidRPr="000526E2" w:rsidRDefault="00F64D31" w:rsidP="00C363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595DEB7E" w14:textId="77777777" w:rsidR="00F64D31" w:rsidRPr="000526E2" w:rsidRDefault="00F64D31" w:rsidP="00C363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01A8B" w14:textId="77777777" w:rsidR="00F64D31" w:rsidRPr="000526E2" w:rsidRDefault="00F64D31" w:rsidP="00C363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F64D31" w:rsidRPr="000526E2" w14:paraId="36C6C0F2" w14:textId="77777777" w:rsidTr="00C3639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BF140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32F76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09B67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64D31" w:rsidRPr="000526E2" w14:paraId="2EBAB35B" w14:textId="77777777" w:rsidTr="00C3639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4C794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92D11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2B6C7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B7F7357" w14:textId="77777777" w:rsidR="00F64D31" w:rsidRPr="000526E2" w:rsidRDefault="00F64D31" w:rsidP="00F64D31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7378A84E" w14:textId="77777777" w:rsidR="00F64D31" w:rsidRPr="000526E2" w:rsidRDefault="00F64D31" w:rsidP="00F64D3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76DDBCCE" w14:textId="77777777" w:rsidR="00F64D31" w:rsidRPr="000526E2" w:rsidRDefault="00F64D31" w:rsidP="00F64D3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33A1306F" w14:textId="77777777" w:rsidR="00F64D31" w:rsidRPr="000526E2" w:rsidRDefault="00F64D31" w:rsidP="00F64D3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49CBE711" w14:textId="77777777" w:rsidR="00F64D31" w:rsidRPr="000526E2" w:rsidRDefault="00F64D31" w:rsidP="00F64D31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2E6C61BA" w14:textId="77777777" w:rsidR="00F64D31" w:rsidRPr="000526E2" w:rsidRDefault="00F64D31" w:rsidP="00F64D31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EEDDB4A" w14:textId="1021632B" w:rsidR="00F64D31" w:rsidRDefault="00F64D31" w:rsidP="00F64D31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6BE620AA" w14:textId="77777777" w:rsidR="00FE10B5" w:rsidRPr="000526E2" w:rsidRDefault="00FE10B5" w:rsidP="00FE10B5">
      <w:pPr>
        <w:ind w:left="360"/>
        <w:jc w:val="both"/>
        <w:rPr>
          <w:sz w:val="22"/>
          <w:szCs w:val="22"/>
        </w:rPr>
      </w:pPr>
    </w:p>
    <w:p w14:paraId="56025AA2" w14:textId="77777777" w:rsidR="00F64D31" w:rsidRPr="000526E2" w:rsidRDefault="00F64D31" w:rsidP="00F64D3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335BCDE5" w14:textId="77777777" w:rsidR="00F64D31" w:rsidRPr="000526E2" w:rsidRDefault="00F64D31" w:rsidP="00F64D3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63F6AA3F" w14:textId="77777777" w:rsidR="00F64D31" w:rsidRPr="000526E2" w:rsidRDefault="00F64D31" w:rsidP="00F64D31">
      <w:pPr>
        <w:jc w:val="both"/>
        <w:rPr>
          <w:b/>
          <w:color w:val="FF0000"/>
          <w:sz w:val="22"/>
          <w:szCs w:val="22"/>
        </w:rPr>
      </w:pPr>
    </w:p>
    <w:p w14:paraId="34619415" w14:textId="17F73BAD" w:rsidR="00F64D31" w:rsidRPr="000526E2" w:rsidRDefault="00F64D31" w:rsidP="00380184">
      <w:pPr>
        <w:jc w:val="both"/>
        <w:rPr>
          <w:b/>
          <w:sz w:val="22"/>
          <w:szCs w:val="22"/>
          <w:u w:val="single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406010EA" w14:textId="77777777" w:rsidR="00F64D31" w:rsidRDefault="00F64D31" w:rsidP="00FE545C">
      <w:pPr>
        <w:rPr>
          <w:b/>
          <w:sz w:val="22"/>
          <w:szCs w:val="22"/>
          <w:u w:val="single"/>
        </w:rPr>
      </w:pPr>
      <w:bookmarkStart w:id="0" w:name="_GoBack"/>
      <w:bookmarkEnd w:id="0"/>
    </w:p>
    <w:p w14:paraId="080D289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380184">
      <w:footerReference w:type="default" r:id="rId8"/>
      <w:pgSz w:w="11906" w:h="16838"/>
      <w:pgMar w:top="113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E81162" w14:textId="77777777" w:rsidR="00A409CE" w:rsidRDefault="00A409CE">
      <w:r>
        <w:separator/>
      </w:r>
    </w:p>
  </w:endnote>
  <w:endnote w:type="continuationSeparator" w:id="0">
    <w:p w14:paraId="06494E86" w14:textId="77777777" w:rsidR="00A409CE" w:rsidRDefault="00A40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3641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3D5FD" w14:textId="77777777" w:rsidR="00A409CE" w:rsidRDefault="00A409CE">
      <w:r>
        <w:separator/>
      </w:r>
    </w:p>
  </w:footnote>
  <w:footnote w:type="continuationSeparator" w:id="0">
    <w:p w14:paraId="52EC2E10" w14:textId="77777777" w:rsidR="00A409CE" w:rsidRDefault="00A409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509"/>
    <w:rsid w:val="0000555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42B6"/>
    <w:rsid w:val="001F2615"/>
    <w:rsid w:val="00207E98"/>
    <w:rsid w:val="002723B0"/>
    <w:rsid w:val="00315A4A"/>
    <w:rsid w:val="00380184"/>
    <w:rsid w:val="004066C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19A2"/>
    <w:rsid w:val="006815F6"/>
    <w:rsid w:val="00722DE9"/>
    <w:rsid w:val="007748F0"/>
    <w:rsid w:val="00784509"/>
    <w:rsid w:val="007A4321"/>
    <w:rsid w:val="007E1458"/>
    <w:rsid w:val="00833933"/>
    <w:rsid w:val="00853083"/>
    <w:rsid w:val="008B2F0C"/>
    <w:rsid w:val="008B4928"/>
    <w:rsid w:val="008D2AB8"/>
    <w:rsid w:val="008F1C66"/>
    <w:rsid w:val="00970FE4"/>
    <w:rsid w:val="00971453"/>
    <w:rsid w:val="00A0022B"/>
    <w:rsid w:val="00A346FE"/>
    <w:rsid w:val="00A409CE"/>
    <w:rsid w:val="00A47B4D"/>
    <w:rsid w:val="00A67362"/>
    <w:rsid w:val="00A83018"/>
    <w:rsid w:val="00B774DC"/>
    <w:rsid w:val="00C969A6"/>
    <w:rsid w:val="00CA7D36"/>
    <w:rsid w:val="00D24208"/>
    <w:rsid w:val="00D60C38"/>
    <w:rsid w:val="00D66893"/>
    <w:rsid w:val="00D878F3"/>
    <w:rsid w:val="00D90ACB"/>
    <w:rsid w:val="00DC1500"/>
    <w:rsid w:val="00E44371"/>
    <w:rsid w:val="00E949B0"/>
    <w:rsid w:val="00F00591"/>
    <w:rsid w:val="00F51688"/>
    <w:rsid w:val="00F53146"/>
    <w:rsid w:val="00F64D31"/>
    <w:rsid w:val="00F91018"/>
    <w:rsid w:val="00FA0F30"/>
    <w:rsid w:val="00FA51A4"/>
    <w:rsid w:val="00FA7B2F"/>
    <w:rsid w:val="00FE10B5"/>
    <w:rsid w:val="00FE545C"/>
    <w:rsid w:val="00FF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706E98"/>
  <w15:chartTrackingRefBased/>
  <w15:docId w15:val="{CD7B9EE5-8D3B-4DE9-9282-30C97CC7C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9E354-1366-4F2B-B0ED-C37E4AB49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530</Words>
  <Characters>4384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6</cp:revision>
  <cp:lastPrinted>1899-12-31T23:00:00Z</cp:lastPrinted>
  <dcterms:created xsi:type="dcterms:W3CDTF">2022-04-01T10:49:00Z</dcterms:created>
  <dcterms:modified xsi:type="dcterms:W3CDTF">2022-04-20T07:36:00Z</dcterms:modified>
</cp:coreProperties>
</file>