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9E609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15303F" w:rsidRPr="0015303F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6CDABDA9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EAAE6CC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5303F" w:rsidRPr="0015303F">
        <w:rPr>
          <w:rFonts w:ascii="Arial" w:hAnsi="Arial" w:cs="Arial"/>
          <w:b/>
          <w:sz w:val="24"/>
          <w:szCs w:val="24"/>
        </w:rPr>
        <w:t>CSKDZP-2375/11/04/02/2022</w:t>
      </w:r>
    </w:p>
    <w:p w14:paraId="1D64D0E4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3FAE77D2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23378796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459463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FE81CE1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A8963D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C988C56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34C817B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4910150A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5303F" w:rsidRPr="004B1027" w14:paraId="2C0F9AA5" w14:textId="77777777" w:rsidTr="004A7587">
        <w:tc>
          <w:tcPr>
            <w:tcW w:w="9104" w:type="dxa"/>
            <w:shd w:val="clear" w:color="auto" w:fill="D9D9D9"/>
          </w:tcPr>
          <w:p w14:paraId="0903F3CF" w14:textId="77777777" w:rsidR="0015303F" w:rsidRPr="004B1027" w:rsidRDefault="0015303F" w:rsidP="004A7587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7ACF123" w14:textId="77777777" w:rsidR="0015303F" w:rsidRPr="004B1027" w:rsidRDefault="0015303F" w:rsidP="004A7587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5303F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40ABBA9C" w14:textId="77777777" w:rsidR="0015303F" w:rsidRPr="004B1027" w:rsidRDefault="0015303F" w:rsidP="004A75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722C5EC" w14:textId="77777777" w:rsidR="0015303F" w:rsidRPr="004B1027" w:rsidRDefault="0015303F" w:rsidP="004A758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DAC7059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0B5F0052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569BF22D" w14:textId="77777777" w:rsidR="006E0FAA" w:rsidRPr="004B1027" w:rsidRDefault="0015303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5303F">
        <w:rPr>
          <w:rFonts w:ascii="Arial" w:hAnsi="Arial" w:cs="Arial"/>
          <w:b/>
          <w:sz w:val="24"/>
          <w:szCs w:val="24"/>
        </w:rPr>
        <w:t>Zakup i dostawa Aparatu RT-PCR wraz z oprogramowaniem</w:t>
      </w:r>
    </w:p>
    <w:p w14:paraId="37A67E84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9506373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6C03EFEB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6E17EC99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28584C5B" w14:textId="77777777" w:rsidTr="00C37CD2">
        <w:trPr>
          <w:trHeight w:val="321"/>
        </w:trPr>
        <w:tc>
          <w:tcPr>
            <w:tcW w:w="516" w:type="dxa"/>
          </w:tcPr>
          <w:p w14:paraId="26DCAEE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7B2DCCF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271D412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306F7F8F" w14:textId="77777777" w:rsidTr="009A4CD3">
        <w:tc>
          <w:tcPr>
            <w:tcW w:w="516" w:type="dxa"/>
          </w:tcPr>
          <w:p w14:paraId="5E760FD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724A30D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341DAB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59E67694" w14:textId="77777777" w:rsidTr="009A4CD3">
        <w:tc>
          <w:tcPr>
            <w:tcW w:w="516" w:type="dxa"/>
          </w:tcPr>
          <w:p w14:paraId="407D60D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4F84A4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445840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95FDF88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E0F6774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000C181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180C4F27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CFCF6" w14:textId="77777777" w:rsidR="000B63BF" w:rsidRDefault="000B63BF">
      <w:r>
        <w:separator/>
      </w:r>
    </w:p>
  </w:endnote>
  <w:endnote w:type="continuationSeparator" w:id="0">
    <w:p w14:paraId="0EAEDED8" w14:textId="77777777" w:rsidR="000B63BF" w:rsidRDefault="000B6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DAA7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E05E8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30E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3849A03" w14:textId="3052B7E9" w:rsidR="009A4CD3" w:rsidRDefault="00882C8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0DF55F" wp14:editId="52054C7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8A3D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11564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52571" w14:textId="77777777" w:rsidR="0015303F" w:rsidRDefault="00153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001A2" w14:textId="77777777" w:rsidR="000B63BF" w:rsidRDefault="000B63BF">
      <w:r>
        <w:separator/>
      </w:r>
    </w:p>
  </w:footnote>
  <w:footnote w:type="continuationSeparator" w:id="0">
    <w:p w14:paraId="464CE96F" w14:textId="77777777" w:rsidR="000B63BF" w:rsidRDefault="000B63BF">
      <w:r>
        <w:continuationSeparator/>
      </w:r>
    </w:p>
  </w:footnote>
  <w:footnote w:id="1">
    <w:p w14:paraId="6D8B2D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00BED" w14:textId="77777777" w:rsidR="0015303F" w:rsidRDefault="00153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2AB4" w14:textId="77777777" w:rsidR="0015303F" w:rsidRDefault="001530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45CF2" w14:textId="77777777" w:rsidR="0015303F" w:rsidRDefault="001530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9177591">
    <w:abstractNumId w:val="13"/>
  </w:num>
  <w:num w:numId="2" w16cid:durableId="2062361490">
    <w:abstractNumId w:val="0"/>
  </w:num>
  <w:num w:numId="3" w16cid:durableId="1438135939">
    <w:abstractNumId w:val="11"/>
  </w:num>
  <w:num w:numId="4" w16cid:durableId="2088189029">
    <w:abstractNumId w:val="8"/>
  </w:num>
  <w:num w:numId="5" w16cid:durableId="861557428">
    <w:abstractNumId w:val="7"/>
  </w:num>
  <w:num w:numId="6" w16cid:durableId="384989450">
    <w:abstractNumId w:val="1"/>
  </w:num>
  <w:num w:numId="7" w16cid:durableId="956523946">
    <w:abstractNumId w:val="6"/>
  </w:num>
  <w:num w:numId="8" w16cid:durableId="1833637699">
    <w:abstractNumId w:val="3"/>
  </w:num>
  <w:num w:numId="9" w16cid:durableId="437142345">
    <w:abstractNumId w:val="2"/>
  </w:num>
  <w:num w:numId="10" w16cid:durableId="318535984">
    <w:abstractNumId w:val="5"/>
  </w:num>
  <w:num w:numId="11" w16cid:durableId="1987078693">
    <w:abstractNumId w:val="10"/>
  </w:num>
  <w:num w:numId="12" w16cid:durableId="1437797821">
    <w:abstractNumId w:val="4"/>
  </w:num>
  <w:num w:numId="13" w16cid:durableId="1357268245">
    <w:abstractNumId w:val="9"/>
  </w:num>
  <w:num w:numId="14" w16cid:durableId="673847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3BF"/>
    <w:rsid w:val="0000184A"/>
    <w:rsid w:val="00012997"/>
    <w:rsid w:val="000621A2"/>
    <w:rsid w:val="000719DC"/>
    <w:rsid w:val="00075CEC"/>
    <w:rsid w:val="000B63BF"/>
    <w:rsid w:val="000E0467"/>
    <w:rsid w:val="00106AC7"/>
    <w:rsid w:val="00111985"/>
    <w:rsid w:val="00147532"/>
    <w:rsid w:val="0015303F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3546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C8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0260A3"/>
  <w15:chartTrackingRefBased/>
  <w15:docId w15:val="{C776F39A-8040-41D4-8575-8156F4306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TO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Tobiasz Agnieszka</dc:creator>
  <cp:keywords/>
  <cp:lastModifiedBy>Tobiasz Agnieszka</cp:lastModifiedBy>
  <cp:revision>2</cp:revision>
  <cp:lastPrinted>2010-01-07T09:39:00Z</cp:lastPrinted>
  <dcterms:created xsi:type="dcterms:W3CDTF">2022-04-13T14:51:00Z</dcterms:created>
  <dcterms:modified xsi:type="dcterms:W3CDTF">2022-04-13T14:51:00Z</dcterms:modified>
</cp:coreProperties>
</file>