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E1160" w14:textId="7E5E4EC5" w:rsidR="006676AE" w:rsidRPr="00541F5C" w:rsidRDefault="006676AE" w:rsidP="006676AE">
      <w:pPr>
        <w:pStyle w:val="Nagwek4"/>
        <w:rPr>
          <w:rFonts w:ascii="Arial" w:hAnsi="Arial" w:cs="Arial"/>
          <w:b/>
          <w:i w:val="0"/>
          <w:szCs w:val="24"/>
        </w:rPr>
      </w:pPr>
      <w:r w:rsidRPr="00541F5C">
        <w:rPr>
          <w:rFonts w:ascii="Arial" w:hAnsi="Arial" w:cs="Arial"/>
          <w:b/>
          <w:i w:val="0"/>
          <w:szCs w:val="24"/>
        </w:rPr>
        <w:t xml:space="preserve">Załącznik nr </w:t>
      </w:r>
      <w:r w:rsidR="00D4454F">
        <w:rPr>
          <w:rFonts w:ascii="Arial" w:hAnsi="Arial" w:cs="Arial"/>
          <w:b/>
          <w:i w:val="0"/>
          <w:szCs w:val="24"/>
        </w:rPr>
        <w:t>4</w:t>
      </w:r>
      <w:r w:rsidR="00B36ABD" w:rsidRPr="00541F5C">
        <w:rPr>
          <w:rFonts w:ascii="Arial" w:hAnsi="Arial" w:cs="Arial"/>
          <w:b/>
          <w:i w:val="0"/>
          <w:szCs w:val="24"/>
        </w:rPr>
        <w:t xml:space="preserve"> do S</w:t>
      </w:r>
      <w:r w:rsidR="00D4454F">
        <w:rPr>
          <w:rFonts w:ascii="Arial" w:hAnsi="Arial" w:cs="Arial"/>
          <w:b/>
          <w:i w:val="0"/>
          <w:szCs w:val="24"/>
        </w:rPr>
        <w:t>WZ</w:t>
      </w:r>
    </w:p>
    <w:p w14:paraId="262D6B84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782600D" w14:textId="77777777"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02E88" w:rsidRPr="00702E88">
        <w:rPr>
          <w:rFonts w:ascii="Arial" w:hAnsi="Arial" w:cs="Arial"/>
          <w:b/>
          <w:sz w:val="24"/>
          <w:szCs w:val="24"/>
        </w:rPr>
        <w:t>CSKDZP-2375/11/04/02/2022</w:t>
      </w:r>
    </w:p>
    <w:p w14:paraId="1FAB95F0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4A3C90B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02E88" w:rsidRPr="00702E88">
        <w:rPr>
          <w:rFonts w:ascii="Arial" w:hAnsi="Arial" w:cs="Arial"/>
        </w:rPr>
        <w:t>Centralny Szpital Kliniczny Ministerstwa Spraw Wewnętrznych i Administracji w Warszawie</w:t>
      </w:r>
    </w:p>
    <w:p w14:paraId="6A646EF4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02E88" w:rsidRPr="00702E88">
        <w:rPr>
          <w:rFonts w:ascii="Arial" w:hAnsi="Arial" w:cs="Arial"/>
        </w:rPr>
        <w:t>Wołoska</w:t>
      </w:r>
      <w:r w:rsidRPr="0012157F">
        <w:rPr>
          <w:rFonts w:ascii="Arial" w:hAnsi="Arial" w:cs="Arial"/>
        </w:rPr>
        <w:t xml:space="preserve"> </w:t>
      </w:r>
      <w:r w:rsidR="00702E88" w:rsidRPr="00702E88">
        <w:rPr>
          <w:rFonts w:ascii="Arial" w:hAnsi="Arial" w:cs="Arial"/>
        </w:rPr>
        <w:t>137</w:t>
      </w:r>
      <w:r w:rsidRPr="0012157F">
        <w:rPr>
          <w:rFonts w:ascii="Arial" w:hAnsi="Arial" w:cs="Arial"/>
        </w:rPr>
        <w:t xml:space="preserve"> </w:t>
      </w:r>
    </w:p>
    <w:p w14:paraId="2A017D2E" w14:textId="77777777"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02E88" w:rsidRPr="00702E88">
        <w:rPr>
          <w:rFonts w:ascii="Arial" w:hAnsi="Arial" w:cs="Arial"/>
        </w:rPr>
        <w:t>02-507</w:t>
      </w:r>
      <w:r w:rsidRPr="0012157F">
        <w:rPr>
          <w:rFonts w:ascii="Arial" w:hAnsi="Arial" w:cs="Arial"/>
        </w:rPr>
        <w:t xml:space="preserve"> </w:t>
      </w:r>
      <w:r w:rsidR="00702E88" w:rsidRPr="00702E88">
        <w:rPr>
          <w:rFonts w:ascii="Arial" w:hAnsi="Arial" w:cs="Arial"/>
        </w:rPr>
        <w:t>Warszawa</w:t>
      </w:r>
    </w:p>
    <w:p w14:paraId="162C0ED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3418893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42133A9" w14:textId="77777777"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14:paraId="38C7C671" w14:textId="77777777"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6314B431" w14:textId="77777777"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C519F28" w14:textId="77777777"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25395D3" w14:textId="77777777"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14:paraId="6BA7A6C0" w14:textId="77777777"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19B5118F" w14:textId="77777777"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526F4D86" w14:textId="77777777"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02E88" w:rsidRPr="0012157F" w14:paraId="7E151EE7" w14:textId="77777777" w:rsidTr="004A7587">
        <w:tc>
          <w:tcPr>
            <w:tcW w:w="9212" w:type="dxa"/>
            <w:shd w:val="clear" w:color="auto" w:fill="D9D9D9"/>
          </w:tcPr>
          <w:p w14:paraId="12FDFED3" w14:textId="77777777" w:rsidR="00702E88" w:rsidRPr="0012157F" w:rsidRDefault="00702E88" w:rsidP="004A7587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525A2C5" w14:textId="77777777" w:rsidR="00702E88" w:rsidRPr="0012157F" w:rsidRDefault="00702E88" w:rsidP="004A758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02E8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02E8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02E88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7FE2294B" w14:textId="77777777" w:rsidR="00702E88" w:rsidRPr="0012157F" w:rsidRDefault="00702E88" w:rsidP="004A758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22571843" w14:textId="77777777" w:rsidR="00702E88" w:rsidRPr="0012157F" w:rsidRDefault="00702E88" w:rsidP="004A758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14:paraId="024A791E" w14:textId="77777777" w:rsidR="00702E88" w:rsidRPr="0012157F" w:rsidRDefault="00702E88" w:rsidP="004A758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0B4F8E2B" w14:textId="77777777"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060DB09C" w14:textId="77777777"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63D11DC" w14:textId="77777777"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702E88" w:rsidRPr="00702E88">
        <w:rPr>
          <w:rFonts w:ascii="Arial" w:hAnsi="Arial" w:cs="Arial"/>
          <w:b/>
          <w:sz w:val="24"/>
          <w:szCs w:val="24"/>
        </w:rPr>
        <w:t>Centralny Szpital Kliniczny Ministerstwa Spraw Wewnętrznych i Administracji w Warszawie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14:paraId="7FE2FFCE" w14:textId="77777777" w:rsidR="005434B3" w:rsidRPr="0012157F" w:rsidRDefault="00702E88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02E88">
        <w:rPr>
          <w:rFonts w:ascii="Arial" w:hAnsi="Arial" w:cs="Arial"/>
          <w:b/>
          <w:sz w:val="24"/>
          <w:szCs w:val="24"/>
        </w:rPr>
        <w:t>Zakup i dostawa Aparatu RT-PCR wraz z oprogramowaniem</w:t>
      </w:r>
    </w:p>
    <w:p w14:paraId="427C8EB4" w14:textId="77777777"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3F7B5573" w14:textId="77777777"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989F03F" w14:textId="77777777" w:rsidR="002426FF" w:rsidRPr="0012157F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14:paraId="3BD28810" w14:textId="77777777" w:rsidR="00710937" w:rsidRPr="0012157F" w:rsidRDefault="00710937" w:rsidP="005E24AA">
      <w:pPr>
        <w:rPr>
          <w:rFonts w:ascii="Arial" w:hAnsi="Arial" w:cs="Arial"/>
          <w:sz w:val="24"/>
          <w:szCs w:val="24"/>
        </w:rPr>
      </w:pPr>
    </w:p>
    <w:p w14:paraId="16BAAC4D" w14:textId="77777777" w:rsidR="00023477" w:rsidRPr="0012157F" w:rsidRDefault="00023477" w:rsidP="00950F2A">
      <w:pPr>
        <w:pStyle w:val="Akapitzlist"/>
        <w:spacing w:after="0" w:line="276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14:paraId="1270BB53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09CF1F38" w14:textId="77777777"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69ED666E" w14:textId="77777777" w:rsidR="0012157F" w:rsidRPr="0012157F" w:rsidRDefault="0012157F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14:paraId="537F87EA" w14:textId="77777777"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E8E02CF" w14:textId="77777777"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090EA122" w14:textId="77777777"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11485857" w14:textId="77777777"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14:paraId="1F71C3EB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14:paraId="6A75DEB1" w14:textId="77777777"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46ED21B7" w14:textId="77777777"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12333529" w14:textId="77777777"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18B2AE7" w14:textId="77777777"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62F9C4EB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230465E2" w14:textId="77777777" w:rsidR="00D2702A" w:rsidRPr="0012157F" w:rsidRDefault="004F23F7" w:rsidP="000857C0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CCF5E2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541E6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E1A99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2C452EE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B369D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AECF7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D71A7F5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5245583" w14:textId="77777777" w:rsidR="00D2702A" w:rsidRPr="0012157F" w:rsidRDefault="00D2702A" w:rsidP="00D2702A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</w:p>
    <w:p w14:paraId="0DF17263" w14:textId="77777777" w:rsidR="0012157F" w:rsidRDefault="00025C8D" w:rsidP="00025C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02BDF3BF" w14:textId="77777777" w:rsidR="00025C8D" w:rsidRPr="0012157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4C3C8734" w14:textId="77777777" w:rsidR="00025C8D" w:rsidRPr="0012157F" w:rsidRDefault="00025C8D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91BC529" w14:textId="77777777" w:rsidR="00F8042D" w:rsidRPr="0012157F" w:rsidRDefault="00025C8D" w:rsidP="00F90CD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49679C9F" w14:textId="77777777"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14:paraId="26F05ABA" w14:textId="77777777"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DD558AD" w14:textId="77777777"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2CB7CD26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245FEA7" w14:textId="77777777"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24709F5" w14:textId="77777777"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B8F1E" w14:textId="77777777" w:rsidR="00E707A1" w:rsidRDefault="00E707A1" w:rsidP="0038231F">
      <w:pPr>
        <w:spacing w:after="0" w:line="240" w:lineRule="auto"/>
      </w:pPr>
      <w:r>
        <w:separator/>
      </w:r>
    </w:p>
  </w:endnote>
  <w:endnote w:type="continuationSeparator" w:id="0">
    <w:p w14:paraId="3E20FECE" w14:textId="77777777" w:rsidR="00E707A1" w:rsidRDefault="00E707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05B37" w14:textId="77777777" w:rsidR="00702E88" w:rsidRDefault="00702E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5C8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72B375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9669A" w14:textId="77777777" w:rsidR="00702E88" w:rsidRDefault="00702E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59C5E" w14:textId="77777777" w:rsidR="00E707A1" w:rsidRDefault="00E707A1" w:rsidP="0038231F">
      <w:pPr>
        <w:spacing w:after="0" w:line="240" w:lineRule="auto"/>
      </w:pPr>
      <w:r>
        <w:separator/>
      </w:r>
    </w:p>
  </w:footnote>
  <w:footnote w:type="continuationSeparator" w:id="0">
    <w:p w14:paraId="22D0350F" w14:textId="77777777" w:rsidR="00E707A1" w:rsidRDefault="00E707A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65564" w14:textId="77777777" w:rsidR="00702E88" w:rsidRDefault="00702E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804B5" w14:textId="77777777" w:rsidR="00702E88" w:rsidRDefault="00702E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9CC29" w14:textId="77777777" w:rsidR="00702E88" w:rsidRDefault="00702E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467142">
    <w:abstractNumId w:val="8"/>
  </w:num>
  <w:num w:numId="2" w16cid:durableId="958561060">
    <w:abstractNumId w:val="0"/>
  </w:num>
  <w:num w:numId="3" w16cid:durableId="1768304666">
    <w:abstractNumId w:val="7"/>
  </w:num>
  <w:num w:numId="4" w16cid:durableId="342556748">
    <w:abstractNumId w:val="10"/>
  </w:num>
  <w:num w:numId="5" w16cid:durableId="66534412">
    <w:abstractNumId w:val="9"/>
  </w:num>
  <w:num w:numId="6" w16cid:durableId="1540970802">
    <w:abstractNumId w:val="6"/>
  </w:num>
  <w:num w:numId="7" w16cid:durableId="371999394">
    <w:abstractNumId w:val="1"/>
  </w:num>
  <w:num w:numId="8" w16cid:durableId="272791111">
    <w:abstractNumId w:val="4"/>
  </w:num>
  <w:num w:numId="9" w16cid:durableId="1662653762">
    <w:abstractNumId w:val="2"/>
  </w:num>
  <w:num w:numId="10" w16cid:durableId="1034380411">
    <w:abstractNumId w:val="5"/>
  </w:num>
  <w:num w:numId="11" w16cid:durableId="21390309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7A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39D2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1F5C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02E88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454F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07A1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C9086D"/>
  <w15:docId w15:val="{F0A170D9-D2FB-44D8-AFF8-8FD9C8E0A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TOB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Tobiasz Agnieszka</dc:creator>
  <cp:keywords/>
  <cp:lastModifiedBy>Tobiasz Agnieszka</cp:lastModifiedBy>
  <cp:revision>2</cp:revision>
  <cp:lastPrinted>2016-07-26T10:32:00Z</cp:lastPrinted>
  <dcterms:created xsi:type="dcterms:W3CDTF">2022-04-15T06:49:00Z</dcterms:created>
  <dcterms:modified xsi:type="dcterms:W3CDTF">2022-04-15T06:49:00Z</dcterms:modified>
</cp:coreProperties>
</file>