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56319" w14:textId="75B04B9E" w:rsidR="00025386" w:rsidRPr="00443883" w:rsidRDefault="00B770E1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D8367F3" wp14:editId="44E8098F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8CCF092" w14:textId="77777777" w:rsidR="00025386" w:rsidRDefault="00025386" w:rsidP="00025386"/>
                          <w:p w14:paraId="69360F84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9FE2C2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6F15912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73F2CD25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44B4FAD4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E07708D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E75D3C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949306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7D306D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8367F3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78CCF092" w14:textId="77777777" w:rsidR="00025386" w:rsidRDefault="00025386" w:rsidP="00025386"/>
                    <w:p w14:paraId="69360F84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9FE2C2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6F15912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73F2CD25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44B4FAD4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E07708D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E75D3C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949306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07D306D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 w:rsidRPr="00443883">
        <w:rPr>
          <w:b/>
          <w:i w:val="0"/>
          <w:sz w:val="22"/>
          <w:szCs w:val="22"/>
        </w:rPr>
        <w:t>Załączni</w:t>
      </w:r>
      <w:r w:rsidR="00025386" w:rsidRPr="006D4DE5">
        <w:rPr>
          <w:b/>
          <w:i w:val="0"/>
          <w:sz w:val="22"/>
          <w:szCs w:val="22"/>
        </w:rPr>
        <w:t xml:space="preserve">k nr </w:t>
      </w:r>
      <w:r w:rsidR="006D4DE5" w:rsidRPr="006D4DE5">
        <w:rPr>
          <w:b/>
          <w:i w:val="0"/>
          <w:sz w:val="22"/>
          <w:szCs w:val="22"/>
        </w:rPr>
        <w:t>2 do SWZ</w:t>
      </w:r>
    </w:p>
    <w:p w14:paraId="2EB75DA5" w14:textId="77777777" w:rsidR="00025386" w:rsidRDefault="00025386"/>
    <w:p w14:paraId="4B90592F" w14:textId="77777777" w:rsidR="00025386" w:rsidRPr="00025386" w:rsidRDefault="00025386" w:rsidP="00025386"/>
    <w:p w14:paraId="7BBA3C88" w14:textId="77777777" w:rsidR="00025386" w:rsidRPr="00025386" w:rsidRDefault="00025386" w:rsidP="00025386"/>
    <w:p w14:paraId="32B13328" w14:textId="77777777"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E93FC6" w:rsidRPr="00E93FC6">
        <w:rPr>
          <w:rFonts w:ascii="Times New Roman" w:eastAsia="Times New Roman" w:hAnsi="Times New Roman"/>
          <w:b/>
          <w:lang w:eastAsia="pl-PL"/>
        </w:rPr>
        <w:t>CSKDZP-2375/11/04/02/2022</w:t>
      </w:r>
    </w:p>
    <w:p w14:paraId="530441D9" w14:textId="77777777" w:rsidR="00025386" w:rsidRPr="00025386" w:rsidRDefault="00025386" w:rsidP="00025386"/>
    <w:p w14:paraId="655F0423" w14:textId="77777777" w:rsidR="00025386" w:rsidRDefault="00025386" w:rsidP="00025386"/>
    <w:p w14:paraId="092E988C" w14:textId="77777777"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14:paraId="5B9EE090" w14:textId="77777777"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14:paraId="7919ECDE" w14:textId="77777777"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14:paraId="72A10AD0" w14:textId="77777777"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14:paraId="2728CBAB" w14:textId="77777777"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14:paraId="631A2D92" w14:textId="77777777"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14:paraId="7E531AB1" w14:textId="77777777"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553404A4" w14:textId="0405F4F0"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>kładając ofertę w postępowaniu o udzielenie zamówienia publicznego prowadzonym w</w:t>
      </w:r>
      <w:r w:rsidR="0098301B">
        <w:rPr>
          <w:rFonts w:ascii="Times New Roman" w:eastAsia="Times New Roman" w:hAnsi="Times New Roman"/>
          <w:lang w:eastAsia="pl-PL"/>
        </w:rPr>
        <w:t xml:space="preserve"> </w:t>
      </w:r>
      <w:r w:rsidR="0098301B" w:rsidRPr="0098301B">
        <w:rPr>
          <w:rFonts w:ascii="Times New Roman" w:eastAsia="Times New Roman" w:hAnsi="Times New Roman"/>
          <w:b/>
          <w:bCs/>
          <w:lang w:eastAsia="pl-PL"/>
        </w:rPr>
        <w:t>t</w:t>
      </w:r>
      <w:r w:rsidR="00E93FC6" w:rsidRPr="0098301B">
        <w:rPr>
          <w:rFonts w:ascii="Times New Roman" w:eastAsia="Times New Roman" w:hAnsi="Times New Roman"/>
          <w:b/>
          <w:bCs/>
          <w:lang w:eastAsia="pl-PL"/>
        </w:rPr>
        <w:t>r</w:t>
      </w:r>
      <w:r w:rsidR="00E93FC6" w:rsidRPr="00E93FC6">
        <w:rPr>
          <w:rFonts w:ascii="Times New Roman" w:eastAsia="Times New Roman" w:hAnsi="Times New Roman"/>
          <w:b/>
          <w:lang w:eastAsia="pl-PL"/>
        </w:rPr>
        <w:t>yb</w:t>
      </w:r>
      <w:r w:rsidR="0098301B">
        <w:rPr>
          <w:rFonts w:ascii="Times New Roman" w:eastAsia="Times New Roman" w:hAnsi="Times New Roman"/>
          <w:b/>
          <w:lang w:eastAsia="pl-PL"/>
        </w:rPr>
        <w:t>ie</w:t>
      </w:r>
      <w:r w:rsidR="00E93FC6" w:rsidRPr="00E93FC6">
        <w:rPr>
          <w:rFonts w:ascii="Times New Roman" w:eastAsia="Times New Roman" w:hAnsi="Times New Roman"/>
          <w:b/>
          <w:lang w:eastAsia="pl-PL"/>
        </w:rPr>
        <w:t xml:space="preserve"> podstawowy</w:t>
      </w:r>
      <w:r w:rsidR="0098301B">
        <w:rPr>
          <w:rFonts w:ascii="Times New Roman" w:eastAsia="Times New Roman" w:hAnsi="Times New Roman"/>
          <w:b/>
          <w:lang w:eastAsia="pl-PL"/>
        </w:rPr>
        <w:t>m</w:t>
      </w:r>
      <w:r w:rsidR="00E93FC6" w:rsidRPr="00E93FC6">
        <w:rPr>
          <w:rFonts w:ascii="Times New Roman" w:eastAsia="Times New Roman" w:hAnsi="Times New Roman"/>
          <w:b/>
          <w:lang w:eastAsia="pl-PL"/>
        </w:rPr>
        <w:t xml:space="preserve"> bez negocjacji - art. 275 pkt. 1 ustawy </w:t>
      </w:r>
      <w:proofErr w:type="spellStart"/>
      <w:r w:rsidR="00E93FC6" w:rsidRPr="00E93FC6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14:paraId="47A2E9A9" w14:textId="77777777" w:rsidR="00A56A6F" w:rsidRPr="00443883" w:rsidRDefault="00E93FC6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E93FC6">
        <w:rPr>
          <w:rFonts w:ascii="Times New Roman" w:eastAsia="Times New Roman" w:hAnsi="Times New Roman"/>
          <w:b/>
          <w:lang w:eastAsia="pl-PL"/>
        </w:rPr>
        <w:t>Zakup i dostawa Aparatu RT-PCR wraz z oprogramowaniem</w:t>
      </w:r>
    </w:p>
    <w:p w14:paraId="4FEAC951" w14:textId="77777777"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7D3A08DB" w14:textId="77777777"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14:paraId="3672B0FF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14:paraId="260D800D" w14:textId="77777777" w:rsidTr="00443883">
        <w:tc>
          <w:tcPr>
            <w:tcW w:w="522" w:type="dxa"/>
            <w:shd w:val="clear" w:color="auto" w:fill="auto"/>
          </w:tcPr>
          <w:p w14:paraId="68FCEECA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4A61B88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14:paraId="21F06078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DB19E22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14:paraId="420C3D37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6A955007" w14:textId="77777777"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D2C0FB4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14:paraId="1E637390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14:paraId="685528DC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14:paraId="2D45F188" w14:textId="77777777" w:rsidTr="00254EBF">
        <w:trPr>
          <w:trHeight w:val="1509"/>
        </w:trPr>
        <w:tc>
          <w:tcPr>
            <w:tcW w:w="522" w:type="dxa"/>
            <w:shd w:val="clear" w:color="auto" w:fill="auto"/>
          </w:tcPr>
          <w:p w14:paraId="6EF63D6C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14:paraId="779F5C1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379D6C06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F4FAF9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F10351B" w14:textId="77777777"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0BD23364" w14:textId="77777777"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14:paraId="1A0A29FE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2F9C4A0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2F8EF51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301AAF3" w14:textId="77777777"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20812C8" w14:textId="77777777"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14:paraId="2AC548B7" w14:textId="77777777"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70282" w14:textId="77777777" w:rsidR="00FC7A4B" w:rsidRDefault="00FC7A4B" w:rsidP="00025386">
      <w:pPr>
        <w:spacing w:after="0" w:line="240" w:lineRule="auto"/>
      </w:pPr>
      <w:r>
        <w:separator/>
      </w:r>
    </w:p>
  </w:endnote>
  <w:endnote w:type="continuationSeparator" w:id="0">
    <w:p w14:paraId="2F83B4FD" w14:textId="77777777" w:rsidR="00FC7A4B" w:rsidRDefault="00FC7A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557FC" w14:textId="77777777" w:rsidR="00E93FC6" w:rsidRDefault="00E93F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58E95" w14:textId="5EEDDBB5" w:rsidR="00025386" w:rsidRDefault="00B770E1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BC8FE34" wp14:editId="7CD3A8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1B536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08BC35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CD2D3C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0E891" w14:textId="77777777" w:rsidR="00E93FC6" w:rsidRDefault="00E93F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102B5" w14:textId="77777777" w:rsidR="00FC7A4B" w:rsidRDefault="00FC7A4B" w:rsidP="00025386">
      <w:pPr>
        <w:spacing w:after="0" w:line="240" w:lineRule="auto"/>
      </w:pPr>
      <w:r>
        <w:separator/>
      </w:r>
    </w:p>
  </w:footnote>
  <w:footnote w:type="continuationSeparator" w:id="0">
    <w:p w14:paraId="1AB4F3EC" w14:textId="77777777" w:rsidR="00FC7A4B" w:rsidRDefault="00FC7A4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3B8BF" w14:textId="77777777" w:rsidR="00E93FC6" w:rsidRDefault="00E93F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2E02B" w14:textId="77777777" w:rsidR="00E93FC6" w:rsidRDefault="00E93F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75954" w14:textId="77777777" w:rsidR="00E93FC6" w:rsidRDefault="00E93F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460025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C99"/>
    <w:rsid w:val="00025386"/>
    <w:rsid w:val="001527B3"/>
    <w:rsid w:val="001B232E"/>
    <w:rsid w:val="001C2314"/>
    <w:rsid w:val="001D27A6"/>
    <w:rsid w:val="00254EBF"/>
    <w:rsid w:val="00443883"/>
    <w:rsid w:val="0047653F"/>
    <w:rsid w:val="005624D8"/>
    <w:rsid w:val="00627E8E"/>
    <w:rsid w:val="006D4DE5"/>
    <w:rsid w:val="008F2498"/>
    <w:rsid w:val="0098301B"/>
    <w:rsid w:val="00A56A6F"/>
    <w:rsid w:val="00B770E1"/>
    <w:rsid w:val="00D55FC4"/>
    <w:rsid w:val="00DC2A7F"/>
    <w:rsid w:val="00DC6C99"/>
    <w:rsid w:val="00E93FC6"/>
    <w:rsid w:val="00FB7BA7"/>
    <w:rsid w:val="00FC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0676E6"/>
  <w15:chartTrackingRefBased/>
  <w15:docId w15:val="{CA9D68FE-D53A-4F0D-9485-88F725C2A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TOB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Tobiasz Agnieszka</dc:creator>
  <cp:keywords/>
  <dc:description/>
  <cp:lastModifiedBy>Tobiasz Agnieszka</cp:lastModifiedBy>
  <cp:revision>2</cp:revision>
  <dcterms:created xsi:type="dcterms:W3CDTF">2022-04-15T06:49:00Z</dcterms:created>
  <dcterms:modified xsi:type="dcterms:W3CDTF">2022-04-15T06:49:00Z</dcterms:modified>
</cp:coreProperties>
</file>