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DD69F1" w:rsidRPr="00DD69F1">
        <w:rPr>
          <w:rFonts w:ascii="Arial" w:hAnsi="Arial" w:cs="Arial"/>
          <w:bCs/>
          <w:i w:val="0"/>
          <w:szCs w:val="24"/>
        </w:rPr>
        <w:t>2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DD69F1" w:rsidRPr="00DD69F1">
        <w:rPr>
          <w:rFonts w:ascii="Arial" w:hAnsi="Arial" w:cs="Arial"/>
          <w:b/>
          <w:sz w:val="24"/>
          <w:szCs w:val="24"/>
        </w:rPr>
        <w:t>FER.271.6.2022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DD69F1" w:rsidRPr="004B1027" w:rsidTr="00E40DE4">
        <w:tc>
          <w:tcPr>
            <w:tcW w:w="9104" w:type="dxa"/>
            <w:shd w:val="clear" w:color="auto" w:fill="D9D9D9"/>
          </w:tcPr>
          <w:p w:rsidR="00DD69F1" w:rsidRPr="004B1027" w:rsidRDefault="00DD69F1" w:rsidP="00E40DE4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DD69F1" w:rsidRPr="004B1027" w:rsidRDefault="00DD69F1" w:rsidP="00E40DE4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DD69F1">
              <w:rPr>
                <w:rFonts w:ascii="Arial" w:hAnsi="Arial" w:cs="Arial"/>
                <w:sz w:val="22"/>
                <w:szCs w:val="22"/>
              </w:rPr>
              <w:t>(t.j.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:rsidR="00DD69F1" w:rsidRPr="004B1027" w:rsidRDefault="00DD69F1" w:rsidP="00E40D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DD69F1" w:rsidRPr="004B1027" w:rsidRDefault="00DD69F1" w:rsidP="00E40DE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DD69F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DD69F1">
        <w:rPr>
          <w:rFonts w:ascii="Arial" w:hAnsi="Arial" w:cs="Arial"/>
          <w:b/>
          <w:sz w:val="24"/>
          <w:szCs w:val="24"/>
        </w:rPr>
        <w:t>Remont drogi gminnej nr 200644K Ołpiny-Rożnowice w km 0+000 do 0+945 w miejscowości Ołpiny, Gmina Szerzyny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2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0937" w:rsidRDefault="000A0937">
      <w:r>
        <w:separator/>
      </w:r>
    </w:p>
  </w:endnote>
  <w:endnote w:type="continuationSeparator" w:id="1">
    <w:p w:rsidR="000A0937" w:rsidRDefault="000A0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5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5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1" w:rsidRDefault="00DD69F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0937" w:rsidRDefault="000A0937">
      <w:r>
        <w:separator/>
      </w:r>
    </w:p>
  </w:footnote>
  <w:footnote w:type="continuationSeparator" w:id="1">
    <w:p w:rsidR="000A0937" w:rsidRDefault="000A0937">
      <w:r>
        <w:continuationSeparator/>
      </w:r>
    </w:p>
  </w:footnote>
  <w:footnote w:id="2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1" w:rsidRDefault="00DD69F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1" w:rsidRDefault="00DD69F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1" w:rsidRDefault="00DD69F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D69F1"/>
    <w:rsid w:val="0000184A"/>
    <w:rsid w:val="00012997"/>
    <w:rsid w:val="000621A2"/>
    <w:rsid w:val="000719DC"/>
    <w:rsid w:val="00075CEC"/>
    <w:rsid w:val="000A0937"/>
    <w:rsid w:val="000E0467"/>
    <w:rsid w:val="00106AC7"/>
    <w:rsid w:val="00111985"/>
    <w:rsid w:val="00147532"/>
    <w:rsid w:val="001614BA"/>
    <w:rsid w:val="00177A05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B0570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6EB1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D69F1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177A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77A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2022-04-21T12:40:00Z</cp:lastPrinted>
  <dcterms:created xsi:type="dcterms:W3CDTF">2022-04-21T12:40:00Z</dcterms:created>
  <dcterms:modified xsi:type="dcterms:W3CDTF">2022-04-21T12:40:00Z</dcterms:modified>
</cp:coreProperties>
</file>