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50FCC" w:rsidRPr="00350FCC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50FCC" w:rsidRPr="00350FCC">
        <w:rPr>
          <w:rFonts w:ascii="Arial" w:hAnsi="Arial" w:cs="Arial"/>
          <w:b/>
          <w:sz w:val="24"/>
          <w:szCs w:val="24"/>
        </w:rPr>
        <w:t>FER.271.6.2022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50FCC" w:rsidRPr="00350FCC">
        <w:rPr>
          <w:rFonts w:ascii="Arial" w:hAnsi="Arial" w:cs="Arial"/>
        </w:rPr>
        <w:t>Gmina Szerzyny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50FCC" w:rsidRPr="00350FCC">
        <w:rPr>
          <w:rFonts w:ascii="Arial" w:hAnsi="Arial" w:cs="Arial"/>
        </w:rPr>
        <w:t>Szerzyny</w:t>
      </w:r>
      <w:r w:rsidRPr="0012157F">
        <w:rPr>
          <w:rFonts w:ascii="Arial" w:hAnsi="Arial" w:cs="Arial"/>
        </w:rPr>
        <w:t xml:space="preserve"> </w:t>
      </w:r>
      <w:r w:rsidR="00350FCC" w:rsidRPr="00350FCC">
        <w:rPr>
          <w:rFonts w:ascii="Arial" w:hAnsi="Arial" w:cs="Arial"/>
        </w:rPr>
        <w:t>521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50FCC" w:rsidRPr="00350FCC">
        <w:rPr>
          <w:rFonts w:ascii="Arial" w:hAnsi="Arial" w:cs="Arial"/>
        </w:rPr>
        <w:t>38-246</w:t>
      </w:r>
      <w:r w:rsidRPr="0012157F">
        <w:rPr>
          <w:rFonts w:ascii="Arial" w:hAnsi="Arial" w:cs="Arial"/>
        </w:rPr>
        <w:t xml:space="preserve"> </w:t>
      </w:r>
      <w:r w:rsidR="00350FCC" w:rsidRPr="00350FCC">
        <w:rPr>
          <w:rFonts w:ascii="Arial" w:hAnsi="Arial" w:cs="Arial"/>
        </w:rPr>
        <w:t>Szerzyny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50FCC" w:rsidRPr="0012157F" w:rsidTr="00E40DE4">
        <w:tc>
          <w:tcPr>
            <w:tcW w:w="9212" w:type="dxa"/>
            <w:shd w:val="clear" w:color="auto" w:fill="D9D9D9"/>
          </w:tcPr>
          <w:p w:rsidR="00350FCC" w:rsidRPr="0012157F" w:rsidRDefault="00350FCC" w:rsidP="00E40DE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350FCC" w:rsidRPr="0012157F" w:rsidRDefault="00350FCC" w:rsidP="00E40D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50FC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50FC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50FCC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350FCC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350FCC">
              <w:rPr>
                <w:rFonts w:ascii="Arial" w:hAnsi="Arial" w:cs="Arial"/>
                <w:sz w:val="24"/>
                <w:szCs w:val="24"/>
              </w:rPr>
              <w:t>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50FCC" w:rsidRPr="0012157F" w:rsidRDefault="00350FCC" w:rsidP="00E40DE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350FCC" w:rsidRPr="0012157F" w:rsidRDefault="00350FCC" w:rsidP="00E40DE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350FCC" w:rsidRPr="0012157F" w:rsidRDefault="00350FCC" w:rsidP="00E40DE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350FCC" w:rsidRPr="00350FCC">
        <w:rPr>
          <w:rFonts w:ascii="Arial" w:hAnsi="Arial" w:cs="Arial"/>
          <w:b/>
          <w:sz w:val="24"/>
          <w:szCs w:val="24"/>
        </w:rPr>
        <w:t>Gmina Szerzyny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350FCC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50FCC">
        <w:rPr>
          <w:rFonts w:ascii="Arial" w:hAnsi="Arial" w:cs="Arial"/>
          <w:b/>
          <w:sz w:val="24"/>
          <w:szCs w:val="24"/>
        </w:rPr>
        <w:t>Remont drogi gminnej nr 200644K Ołpiny-Rożnowice w km 0+000 do 0+945 w miejscowości Ołpiny, Gmina Szerzyny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350FCC" w:rsidRPr="0012157F" w:rsidRDefault="00350FCC" w:rsidP="00350FCC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426FF" w:rsidRPr="0012157F" w:rsidRDefault="00350FCC" w:rsidP="00350FCC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350FCC" w:rsidRPr="0012157F" w:rsidRDefault="00350FCC" w:rsidP="00350F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50FCC" w:rsidRPr="0012157F" w:rsidRDefault="00350FCC" w:rsidP="009B185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1</w:t>
      </w:r>
      <w:r w:rsidR="009B1851">
        <w:rPr>
          <w:rFonts w:ascii="Arial" w:hAnsi="Arial" w:cs="Arial"/>
          <w:b/>
          <w:sz w:val="24"/>
          <w:szCs w:val="24"/>
        </w:rPr>
        <w:t xml:space="preserve">:  </w:t>
      </w: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2157F">
        <w:rPr>
          <w:rFonts w:ascii="Arial" w:hAnsi="Arial" w:cs="Arial"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9B1851" w:rsidRPr="0012157F" w:rsidRDefault="009B1851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9B1851" w:rsidRPr="0012157F" w:rsidRDefault="009B1851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50FCC" w:rsidRPr="0012157F" w:rsidTr="00E40D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FCC" w:rsidRPr="0012157F" w:rsidRDefault="00350FCC" w:rsidP="00E40D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F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FCC" w:rsidRPr="0012157F" w:rsidRDefault="00350FCC" w:rsidP="00E40D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0FC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50FCC" w:rsidRPr="00350FCC" w:rsidRDefault="00350FCC" w:rsidP="00E40D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FC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350FCC" w:rsidRPr="0012157F" w:rsidRDefault="00350FCC" w:rsidP="00E40D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FCC">
              <w:rPr>
                <w:rFonts w:ascii="Arial" w:hAnsi="Arial" w:cs="Arial"/>
                <w:sz w:val="24"/>
                <w:szCs w:val="24"/>
              </w:rPr>
              <w:t>Wykonawca spełni wa</w:t>
            </w:r>
            <w:r w:rsidR="009B1851">
              <w:rPr>
                <w:rFonts w:ascii="Arial" w:hAnsi="Arial" w:cs="Arial"/>
                <w:sz w:val="24"/>
                <w:szCs w:val="24"/>
              </w:rPr>
              <w:t>runek udziału w postę</w:t>
            </w:r>
            <w:r w:rsidRPr="00350FCC">
              <w:rPr>
                <w:rFonts w:ascii="Arial" w:hAnsi="Arial" w:cs="Arial"/>
                <w:sz w:val="24"/>
                <w:szCs w:val="24"/>
              </w:rPr>
              <w:t>powaniu dotyczący sytuacji ekonomicznej lub fi</w:t>
            </w:r>
            <w:r w:rsidR="009B1851">
              <w:rPr>
                <w:rFonts w:ascii="Arial" w:hAnsi="Arial" w:cs="Arial"/>
                <w:sz w:val="24"/>
                <w:szCs w:val="24"/>
              </w:rPr>
              <w:t>nansowej, jeżeli wykaże, że pos</w:t>
            </w:r>
            <w:r w:rsidRPr="00350FCC">
              <w:rPr>
                <w:rFonts w:ascii="Arial" w:hAnsi="Arial" w:cs="Arial"/>
                <w:sz w:val="24"/>
                <w:szCs w:val="24"/>
              </w:rPr>
              <w:t>ia</w:t>
            </w:r>
            <w:r w:rsidR="009B1851">
              <w:rPr>
                <w:rFonts w:ascii="Arial" w:hAnsi="Arial" w:cs="Arial"/>
                <w:sz w:val="24"/>
                <w:szCs w:val="24"/>
              </w:rPr>
              <w:t>da środki finansowe lub zdolność</w:t>
            </w:r>
            <w:r w:rsidRPr="00350FCC">
              <w:rPr>
                <w:rFonts w:ascii="Arial" w:hAnsi="Arial" w:cs="Arial"/>
                <w:sz w:val="24"/>
                <w:szCs w:val="24"/>
              </w:rPr>
              <w:t xml:space="preserve"> kredytową w wysokości nie mniejszej jak 500.000,00 złotych.</w:t>
            </w:r>
          </w:p>
        </w:tc>
      </w:tr>
    </w:tbl>
    <w:p w:rsidR="009B1851" w:rsidRDefault="009B1851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1851" w:rsidRPr="0012157F" w:rsidRDefault="009B185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E12" w:rsidRDefault="00642E12" w:rsidP="0038231F">
      <w:pPr>
        <w:spacing w:after="0" w:line="240" w:lineRule="auto"/>
      </w:pPr>
      <w:r>
        <w:separator/>
      </w:r>
    </w:p>
  </w:endnote>
  <w:endnote w:type="continuationSeparator" w:id="1">
    <w:p w:rsidR="00642E12" w:rsidRDefault="00642E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FCC" w:rsidRDefault="00350F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01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01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FCC" w:rsidRDefault="00350F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E12" w:rsidRDefault="00642E12" w:rsidP="0038231F">
      <w:pPr>
        <w:spacing w:after="0" w:line="240" w:lineRule="auto"/>
      </w:pPr>
      <w:r>
        <w:separator/>
      </w:r>
    </w:p>
  </w:footnote>
  <w:footnote w:type="continuationSeparator" w:id="1">
    <w:p w:rsidR="00642E12" w:rsidRDefault="00642E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FCC" w:rsidRDefault="00350F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FCC" w:rsidRDefault="00350F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FCC" w:rsidRDefault="00350F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350FC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0FCC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42E12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1851"/>
    <w:rsid w:val="009C7756"/>
    <w:rsid w:val="00A10194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1C8D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2022-04-21T12:39:00Z</cp:lastPrinted>
  <dcterms:created xsi:type="dcterms:W3CDTF">2022-04-21T12:39:00Z</dcterms:created>
  <dcterms:modified xsi:type="dcterms:W3CDTF">2022-04-21T12:39:00Z</dcterms:modified>
</cp:coreProperties>
</file>