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099F" w14:textId="77777777" w:rsidR="006676AE" w:rsidRPr="00806158" w:rsidRDefault="006676AE" w:rsidP="006676AE">
      <w:pPr>
        <w:pStyle w:val="Nagwek4"/>
        <w:rPr>
          <w:bCs/>
          <w:i w:val="0"/>
          <w:sz w:val="22"/>
          <w:szCs w:val="22"/>
        </w:rPr>
      </w:pPr>
      <w:r w:rsidRPr="00806158">
        <w:rPr>
          <w:bCs/>
          <w:i w:val="0"/>
          <w:sz w:val="22"/>
          <w:szCs w:val="22"/>
        </w:rPr>
        <w:t xml:space="preserve">Załącznik nr </w:t>
      </w:r>
      <w:r w:rsidR="006070FB">
        <w:rPr>
          <w:bCs/>
          <w:i w:val="0"/>
          <w:sz w:val="22"/>
          <w:szCs w:val="22"/>
        </w:rPr>
        <w:t>10</w:t>
      </w:r>
      <w:r w:rsidR="00B36ABD" w:rsidRPr="00806158">
        <w:rPr>
          <w:bCs/>
          <w:i w:val="0"/>
          <w:sz w:val="22"/>
          <w:szCs w:val="22"/>
        </w:rPr>
        <w:t xml:space="preserve"> do SWZ</w:t>
      </w:r>
    </w:p>
    <w:p w14:paraId="3361F8E5" w14:textId="77777777" w:rsidR="005103B9" w:rsidRDefault="005103B9" w:rsidP="005103B9">
      <w:pPr>
        <w:spacing w:after="0" w:line="480" w:lineRule="auto"/>
        <w:rPr>
          <w:b/>
        </w:rPr>
      </w:pPr>
    </w:p>
    <w:p w14:paraId="509644C1" w14:textId="6954A14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586D31">
        <w:rPr>
          <w:rFonts w:ascii="Times New Roman" w:hAnsi="Times New Roman"/>
          <w:b/>
        </w:rPr>
        <w:t>15</w:t>
      </w:r>
      <w:r w:rsidR="00E71950" w:rsidRPr="00E71950">
        <w:rPr>
          <w:rFonts w:ascii="Times New Roman" w:hAnsi="Times New Roman"/>
          <w:b/>
        </w:rPr>
        <w:t>/202</w:t>
      </w:r>
      <w:r w:rsidR="00586D31">
        <w:rPr>
          <w:rFonts w:ascii="Times New Roman" w:hAnsi="Times New Roman"/>
          <w:b/>
        </w:rPr>
        <w:t>2</w:t>
      </w:r>
    </w:p>
    <w:p w14:paraId="2FD8789B" w14:textId="77777777"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799A5" w14:textId="77777777"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14:paraId="38EDFF6C" w14:textId="77777777"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14:paraId="1D6C99B8" w14:textId="77777777"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14:paraId="6A51E642" w14:textId="77777777"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14:paraId="62FB579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F5BAE4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B3A51C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7612E8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642604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B73A9C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F4617E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F0FF17A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AFB933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60B84F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14:paraId="45DC4ADA" w14:textId="77777777" w:rsidTr="00E83201">
        <w:tc>
          <w:tcPr>
            <w:tcW w:w="9212" w:type="dxa"/>
            <w:shd w:val="clear" w:color="auto" w:fill="D9D9D9"/>
          </w:tcPr>
          <w:p w14:paraId="628BA648" w14:textId="77777777"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2771477" w14:textId="77777777"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D58D9D1" w14:textId="77777777"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4A916CB" w14:textId="77777777"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2F30769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1437B0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D42133" w14:textId="77777777" w:rsidR="005434B3" w:rsidRPr="00FD1A1C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90A7107" w14:textId="77777777" w:rsidR="00B03617" w:rsidRDefault="00371258" w:rsidP="00371258">
      <w:pPr>
        <w:spacing w:after="0" w:line="276" w:lineRule="auto"/>
        <w:jc w:val="center"/>
        <w:rPr>
          <w:rFonts w:ascii="Times New Roman" w:hAnsi="Times New Roman"/>
          <w:b/>
        </w:rPr>
      </w:pPr>
      <w:r w:rsidRPr="00371258">
        <w:rPr>
          <w:rFonts w:ascii="Times New Roman" w:hAnsi="Times New Roman"/>
          <w:b/>
        </w:rPr>
        <w:t>Usługa utrzymania czystości i porządku na terenie zewnętrznym Szpitala wraz z całodobowym utrzymaniem czystości na terenie lądowiska dla helikopterów</w:t>
      </w:r>
    </w:p>
    <w:p w14:paraId="409EE8AB" w14:textId="77777777" w:rsidR="00371258" w:rsidRDefault="00371258" w:rsidP="00371258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2B50BAC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319D87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2191BF85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F6D21F0" w14:textId="77777777" w:rsidR="00710937" w:rsidRPr="00292198" w:rsidRDefault="00710937" w:rsidP="005E24AA">
      <w:pPr>
        <w:rPr>
          <w:rFonts w:ascii="Times New Roman" w:hAnsi="Times New Roman"/>
        </w:rPr>
      </w:pPr>
    </w:p>
    <w:p w14:paraId="48BBDF1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A6B16C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56AA5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CD091D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87873B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FFD438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2143D0D" w14:textId="77777777"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3D76FFC1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14:paraId="193E556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75EEC1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F9322F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AB2237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F069699" w14:textId="77777777"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ACC1851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2CD9FC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76C87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8F65CA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E4CFBB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98438" w14:textId="77777777"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14:paraId="5FE166F7" w14:textId="77777777"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4BCA7" w14:textId="77777777"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388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D12A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E9114" w14:textId="77777777"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3450" w14:textId="77777777"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14:paraId="45418F8F" w14:textId="77777777"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62FD4" w14:textId="77777777"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FA93" w14:textId="77777777"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7E788" w14:textId="77777777"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7125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D31"/>
    <w:rsid w:val="005C39CA"/>
    <w:rsid w:val="005E176A"/>
    <w:rsid w:val="005E24AA"/>
    <w:rsid w:val="006070FB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15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9F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1A1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8095B5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20F23-24B2-457A-AE23-45DDBDC1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9</cp:revision>
  <cp:lastPrinted>2021-04-02T07:01:00Z</cp:lastPrinted>
  <dcterms:created xsi:type="dcterms:W3CDTF">2021-03-03T06:48:00Z</dcterms:created>
  <dcterms:modified xsi:type="dcterms:W3CDTF">2022-04-13T07:17:00Z</dcterms:modified>
</cp:coreProperties>
</file>