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69582" w14:textId="7EED7A92" w:rsidR="007E331F" w:rsidRPr="001F6A96" w:rsidRDefault="00623B62" w:rsidP="00623B62">
      <w:pPr>
        <w:pStyle w:val="Nagwek4"/>
        <w:tabs>
          <w:tab w:val="left" w:pos="5120"/>
          <w:tab w:val="right" w:pos="9072"/>
        </w:tabs>
        <w:spacing w:before="0" w:after="360"/>
        <w:rPr>
          <w:rFonts w:ascii="Times New Roman" w:hAnsi="Times New Roman"/>
          <w:bCs w:val="0"/>
          <w:sz w:val="22"/>
          <w:szCs w:val="22"/>
        </w:rPr>
      </w:pPr>
      <w:r>
        <w:rPr>
          <w:rFonts w:ascii="Times New Roman" w:hAnsi="Times New Roman"/>
          <w:bCs w:val="0"/>
          <w:sz w:val="22"/>
          <w:szCs w:val="22"/>
        </w:rPr>
        <w:tab/>
      </w:r>
      <w:r>
        <w:rPr>
          <w:rFonts w:ascii="Times New Roman" w:hAnsi="Times New Roman"/>
          <w:bCs w:val="0"/>
          <w:sz w:val="22"/>
          <w:szCs w:val="22"/>
        </w:rPr>
        <w:tab/>
      </w:r>
      <w:r w:rsidR="007E331F" w:rsidRPr="001F6A96">
        <w:rPr>
          <w:rFonts w:ascii="Times New Roman" w:hAnsi="Times New Roman"/>
          <w:bCs w:val="0"/>
          <w:sz w:val="22"/>
          <w:szCs w:val="22"/>
        </w:rPr>
        <w:t xml:space="preserve">Załącznik nr </w:t>
      </w:r>
      <w:r w:rsidR="00AB6632" w:rsidRPr="001F6A96">
        <w:rPr>
          <w:rFonts w:ascii="Times New Roman" w:hAnsi="Times New Roman"/>
          <w:bCs w:val="0"/>
          <w:sz w:val="22"/>
          <w:szCs w:val="22"/>
        </w:rPr>
        <w:t>1</w:t>
      </w:r>
      <w:r w:rsidR="00390C98">
        <w:rPr>
          <w:rFonts w:ascii="Times New Roman" w:hAnsi="Times New Roman"/>
          <w:bCs w:val="0"/>
          <w:sz w:val="22"/>
          <w:szCs w:val="22"/>
        </w:rPr>
        <w:t>.1</w:t>
      </w:r>
      <w:r w:rsidR="007E331F"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4231E241" w14:textId="77777777" w:rsidR="004558CB" w:rsidRDefault="004558CB" w:rsidP="004558CB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0EC1AED5" w14:textId="77777777" w:rsidR="004558CB" w:rsidRDefault="004558CB" w:rsidP="004558CB">
      <w:pPr>
        <w:ind w:left="-180"/>
        <w:jc w:val="center"/>
        <w:rPr>
          <w:b/>
        </w:rPr>
      </w:pPr>
    </w:p>
    <w:p w14:paraId="375CE557" w14:textId="77777777" w:rsidR="004558CB" w:rsidRDefault="004558CB" w:rsidP="004558CB">
      <w:pPr>
        <w:rPr>
          <w:b/>
          <w:sz w:val="20"/>
          <w:szCs w:val="20"/>
        </w:rPr>
      </w:pPr>
      <w:r>
        <w:rPr>
          <w:b/>
        </w:rPr>
        <w:t>Wykonawca:</w:t>
      </w:r>
    </w:p>
    <w:p w14:paraId="01D70AC8" w14:textId="75E2C915" w:rsidR="004558CB" w:rsidRDefault="004558CB" w:rsidP="004558CB">
      <w:r>
        <w:t>…………………………………….</w:t>
      </w:r>
    </w:p>
    <w:p w14:paraId="31C55BC5" w14:textId="27F30634" w:rsidR="004558CB" w:rsidRDefault="004558CB" w:rsidP="004558CB">
      <w:pPr>
        <w:ind w:right="5528"/>
        <w:rPr>
          <w:sz w:val="21"/>
          <w:szCs w:val="21"/>
        </w:rPr>
      </w:pPr>
      <w:r>
        <w:t>……………………………………</w:t>
      </w:r>
    </w:p>
    <w:p w14:paraId="7B5E687C" w14:textId="77777777" w:rsidR="004558CB" w:rsidRDefault="004558CB" w:rsidP="004558CB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6FDB5EAC" w14:textId="77777777" w:rsidR="004558CB" w:rsidRDefault="004558CB" w:rsidP="004558CB">
      <w:pPr>
        <w:rPr>
          <w:sz w:val="20"/>
          <w:szCs w:val="20"/>
          <w:u w:val="single"/>
        </w:rPr>
      </w:pPr>
      <w:r>
        <w:rPr>
          <w:u w:val="single"/>
        </w:rPr>
        <w:t>reprezentowany przez:</w:t>
      </w:r>
    </w:p>
    <w:p w14:paraId="4DCBCF9D" w14:textId="184913FB" w:rsidR="004558CB" w:rsidRDefault="004558CB" w:rsidP="004558CB">
      <w:pPr>
        <w:ind w:right="5528"/>
      </w:pPr>
      <w:r>
        <w:t>……………………………………</w:t>
      </w:r>
    </w:p>
    <w:p w14:paraId="1EE89FDD" w14:textId="469046A5" w:rsidR="004558CB" w:rsidRDefault="004558CB" w:rsidP="004558CB">
      <w:pPr>
        <w:ind w:right="5528"/>
      </w:pPr>
      <w:r>
        <w:t>……………………………………</w:t>
      </w:r>
    </w:p>
    <w:p w14:paraId="0EF113CF" w14:textId="77777777" w:rsidR="004558CB" w:rsidRDefault="004558CB" w:rsidP="004558CB">
      <w:pPr>
        <w:rPr>
          <w:b/>
        </w:rPr>
      </w:pPr>
      <w:r>
        <w:rPr>
          <w:i/>
          <w:sz w:val="16"/>
          <w:szCs w:val="16"/>
        </w:rPr>
        <w:t>(imię, nazwisko, stanowisko/podstawa do reprezentacji</w:t>
      </w:r>
      <w:r>
        <w:rPr>
          <w:b/>
        </w:rPr>
        <w:tab/>
      </w:r>
    </w:p>
    <w:p w14:paraId="5D49B55A" w14:textId="5192FC97" w:rsidR="004558CB" w:rsidRDefault="004558CB" w:rsidP="004558CB">
      <w:pPr>
        <w:rPr>
          <w:b/>
        </w:rPr>
      </w:pPr>
      <w:r>
        <w:rPr>
          <w:b/>
        </w:rPr>
        <w:tab/>
        <w:t xml:space="preserve">    </w:t>
      </w:r>
    </w:p>
    <w:p w14:paraId="6FBF3641" w14:textId="77777777" w:rsidR="004558CB" w:rsidRDefault="004558CB" w:rsidP="004558CB">
      <w:pPr>
        <w:ind w:left="-180"/>
        <w:rPr>
          <w:b/>
          <w:sz w:val="22"/>
          <w:szCs w:val="22"/>
        </w:rPr>
      </w:pPr>
    </w:p>
    <w:p w14:paraId="15913F6C" w14:textId="5F7122CC" w:rsidR="004558CB" w:rsidRDefault="004558CB" w:rsidP="004558CB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>Znak Sprawy: ZP.271.</w:t>
      </w:r>
      <w:r w:rsidR="0086443D"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>.202</w:t>
      </w:r>
      <w:r w:rsidR="0086443D">
        <w:rPr>
          <w:b/>
          <w:sz w:val="22"/>
          <w:szCs w:val="22"/>
        </w:rPr>
        <w:t xml:space="preserve">2 </w:t>
      </w:r>
    </w:p>
    <w:p w14:paraId="26125C84" w14:textId="318DB737" w:rsidR="007E331F" w:rsidRDefault="006F30EE" w:rsidP="006F30EE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7027B1C6" w14:textId="47A91DDC" w:rsidR="006F30EE" w:rsidRPr="006F30EE" w:rsidRDefault="006F30EE" w:rsidP="00390C98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 w:rsidR="00E777B3">
        <w:rPr>
          <w:b/>
          <w:bCs/>
        </w:rPr>
        <w:t>ł</w:t>
      </w:r>
      <w:r w:rsidRPr="006F30EE">
        <w:rPr>
          <w:b/>
          <w:bCs/>
        </w:rPr>
        <w:t>omice</w:t>
      </w:r>
    </w:p>
    <w:p w14:paraId="35857914" w14:textId="68E064E6" w:rsidR="006F30EE" w:rsidRPr="006F30EE" w:rsidRDefault="006F30EE" w:rsidP="00390C98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038BAF83" w14:textId="068A7919" w:rsidR="006F30EE" w:rsidRDefault="006F30EE" w:rsidP="00390C98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 w:rsidR="00E777B3">
        <w:rPr>
          <w:b/>
          <w:bCs/>
        </w:rPr>
        <w:t>ł</w:t>
      </w:r>
      <w:r w:rsidRPr="006F30EE">
        <w:rPr>
          <w:b/>
          <w:bCs/>
        </w:rPr>
        <w:t>omice</w:t>
      </w:r>
    </w:p>
    <w:p w14:paraId="1D520967" w14:textId="77777777" w:rsidR="0086283B" w:rsidRPr="006F30EE" w:rsidRDefault="0086283B" w:rsidP="006F30EE">
      <w:pPr>
        <w:ind w:left="4248" w:firstLine="708"/>
        <w:rPr>
          <w:b/>
          <w:bCs/>
        </w:rPr>
      </w:pPr>
    </w:p>
    <w:p w14:paraId="4D07EB82" w14:textId="77777777" w:rsidR="006F30EE" w:rsidRPr="006F30EE" w:rsidRDefault="006F30EE" w:rsidP="006F30EE">
      <w:pPr>
        <w:rPr>
          <w:b/>
          <w:bCs/>
        </w:rPr>
      </w:pPr>
    </w:p>
    <w:p w14:paraId="7E95A9AF" w14:textId="77777777" w:rsidR="00056C73" w:rsidRDefault="00056C73" w:rsidP="00056C73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1528E258" w14:textId="77777777" w:rsidR="00056C73" w:rsidRPr="00275E1D" w:rsidRDefault="00056C73" w:rsidP="00056C73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 w:rsidRPr="00275E1D">
        <w:rPr>
          <w:sz w:val="20"/>
          <w:szCs w:val="20"/>
        </w:rPr>
        <w:t xml:space="preserve">” </w:t>
      </w:r>
    </w:p>
    <w:p w14:paraId="448E59CD" w14:textId="3832ED2B" w:rsidR="00056C73" w:rsidRDefault="00056C73" w:rsidP="00056C73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2417D674" w14:textId="77777777" w:rsidR="00056C73" w:rsidRDefault="00056C73" w:rsidP="00056C73">
      <w:pPr>
        <w:pStyle w:val="Lista"/>
        <w:spacing w:line="360" w:lineRule="auto"/>
        <w:ind w:left="0" w:firstLine="0"/>
        <w:jc w:val="both"/>
        <w:rPr>
          <w:b/>
        </w:rPr>
      </w:pPr>
    </w:p>
    <w:p w14:paraId="418AF6D5" w14:textId="2AAF1CF2" w:rsidR="00056C73" w:rsidRDefault="00056C73" w:rsidP="00056C73">
      <w:pPr>
        <w:pStyle w:val="Lista"/>
        <w:ind w:left="0" w:firstLine="0"/>
        <w:jc w:val="both"/>
        <w:rPr>
          <w:rStyle w:val="Hipercze"/>
          <w:lang w:eastAsia="ar-SA"/>
        </w:rPr>
      </w:pPr>
      <w:r>
        <w:rPr>
          <w:b/>
        </w:rPr>
        <w:t xml:space="preserve">Zadanie częściowe nr 1: </w:t>
      </w:r>
      <w:r>
        <w:rPr>
          <w:rStyle w:val="Hipercze"/>
          <w:lang w:eastAsia="ar-SA"/>
        </w:rPr>
        <w:t>Ocieplenie ścian zewnętrznych</w:t>
      </w:r>
    </w:p>
    <w:p w14:paraId="1AF63959" w14:textId="77777777" w:rsidR="00D42D63" w:rsidRDefault="00D42D63" w:rsidP="00056C73">
      <w:pPr>
        <w:pStyle w:val="Lista"/>
        <w:ind w:left="0" w:firstLine="0"/>
        <w:jc w:val="both"/>
        <w:rPr>
          <w:b/>
        </w:rPr>
      </w:pPr>
    </w:p>
    <w:p w14:paraId="0B2C294A" w14:textId="61F85F02" w:rsidR="00056C73" w:rsidRDefault="00056C73" w:rsidP="00056C73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3838C28A" w14:textId="77777777" w:rsidR="00056C73" w:rsidRDefault="00056C73" w:rsidP="00056C73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748C0CFC" w14:textId="77777777" w:rsidR="00056C73" w:rsidRDefault="00056C73" w:rsidP="00056C73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  <w:lang w:val="pl-PL"/>
        </w:rPr>
      </w:pPr>
      <w:r>
        <w:rPr>
          <w:b/>
          <w:bCs/>
          <w:sz w:val="20"/>
        </w:rPr>
        <w:t>Cena zawiera podatek VAT.</w:t>
      </w:r>
    </w:p>
    <w:p w14:paraId="3BDB0C1E" w14:textId="77777777" w:rsidR="00056C73" w:rsidRDefault="00056C73" w:rsidP="00056C73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5D6CBC61" w14:textId="3599A303" w:rsidR="00056C73" w:rsidRPr="00275E1D" w:rsidRDefault="00056C73" w:rsidP="00056C73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2F83BB24" w14:textId="77777777" w:rsidR="00056C73" w:rsidRPr="00275E1D" w:rsidRDefault="00056C73" w:rsidP="00056C73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6BAF2F1D" w14:textId="64C135F0" w:rsidR="00056C73" w:rsidRPr="00275E1D" w:rsidRDefault="00056C73" w:rsidP="00056C73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 w:rsidR="00322500"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3AAF5FF9" w14:textId="77777777" w:rsidR="00056C73" w:rsidRPr="00275E1D" w:rsidRDefault="00056C73" w:rsidP="00056C73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 xml:space="preserve">  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7501B7C8" w14:textId="77777777" w:rsidR="00056C73" w:rsidRPr="00275E1D" w:rsidRDefault="00056C73" w:rsidP="00056C73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5DF47C2D" w14:textId="77777777" w:rsidR="00056C73" w:rsidRPr="00275E1D" w:rsidRDefault="00056C73" w:rsidP="00056C73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074CA264" w14:textId="77777777" w:rsidR="00056C73" w:rsidRPr="00275E1D" w:rsidRDefault="00056C73" w:rsidP="00056C73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21FE9A37" w14:textId="77777777" w:rsidR="00056C73" w:rsidRPr="00275E1D" w:rsidRDefault="00056C73" w:rsidP="00056C73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056C73" w:rsidRPr="00275E1D" w14:paraId="2AB40D61" w14:textId="77777777" w:rsidTr="00056C7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F6EF930" w14:textId="77777777" w:rsidR="00056C73" w:rsidRPr="00275E1D" w:rsidRDefault="00056C7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F5A6BAC" w14:textId="77777777" w:rsidR="00056C73" w:rsidRPr="00275E1D" w:rsidRDefault="00056C7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6AE17907" w14:textId="77777777" w:rsidR="00056C73" w:rsidRPr="00275E1D" w:rsidRDefault="00056C7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6ECEFAF" w14:textId="77777777" w:rsidR="00056C73" w:rsidRPr="00275E1D" w:rsidRDefault="00056C7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056C73" w:rsidRPr="00275E1D" w14:paraId="47DD891D" w14:textId="77777777" w:rsidTr="00056C73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1FEEE" w14:textId="77777777" w:rsidR="00056C73" w:rsidRPr="00275E1D" w:rsidRDefault="00056C7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DCF3F" w14:textId="77777777" w:rsidR="00056C73" w:rsidRPr="00275E1D" w:rsidRDefault="00056C7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4751C" w14:textId="77777777" w:rsidR="00056C73" w:rsidRPr="00275E1D" w:rsidRDefault="00056C7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056C73" w:rsidRPr="00275E1D" w14:paraId="0124E3F7" w14:textId="77777777" w:rsidTr="00056C73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2047D" w14:textId="77777777" w:rsidR="00056C73" w:rsidRPr="00275E1D" w:rsidRDefault="00056C7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2F8EA" w14:textId="77777777" w:rsidR="00056C73" w:rsidRPr="00275E1D" w:rsidRDefault="00056C7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40A1E" w14:textId="77777777" w:rsidR="00056C73" w:rsidRPr="00275E1D" w:rsidRDefault="00056C7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F4A1DA5" w14:textId="77777777" w:rsidR="00056C73" w:rsidRPr="00275E1D" w:rsidRDefault="00056C73" w:rsidP="00056C73">
      <w:pPr>
        <w:spacing w:line="276" w:lineRule="auto"/>
        <w:ind w:left="1587"/>
        <w:jc w:val="both"/>
        <w:rPr>
          <w:sz w:val="20"/>
          <w:szCs w:val="20"/>
        </w:rPr>
      </w:pPr>
    </w:p>
    <w:p w14:paraId="59603582" w14:textId="77777777" w:rsidR="00056C73" w:rsidRPr="00275E1D" w:rsidRDefault="00056C73" w:rsidP="00056C73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5AF19743" w14:textId="77777777" w:rsidR="00056C73" w:rsidRPr="00275E1D" w:rsidRDefault="00056C73" w:rsidP="00056C73">
      <w:pPr>
        <w:pStyle w:val="Lista"/>
        <w:spacing w:line="276" w:lineRule="auto"/>
        <w:ind w:left="0" w:firstLine="0"/>
        <w:jc w:val="both"/>
      </w:pPr>
    </w:p>
    <w:p w14:paraId="0144D9C8" w14:textId="77777777" w:rsidR="00056C73" w:rsidRPr="00275E1D" w:rsidRDefault="00056C73" w:rsidP="00056C73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49638B79" w14:textId="77777777" w:rsidR="00056C73" w:rsidRPr="00275E1D" w:rsidRDefault="00056C73" w:rsidP="00056C73">
      <w:pPr>
        <w:pStyle w:val="Lista"/>
        <w:spacing w:line="276" w:lineRule="auto"/>
        <w:jc w:val="both"/>
      </w:pPr>
      <w:r w:rsidRPr="00275E1D">
        <w:t xml:space="preserve">     </w:t>
      </w:r>
    </w:p>
    <w:p w14:paraId="0AEA752E" w14:textId="77777777" w:rsidR="00056C73" w:rsidRPr="00275E1D" w:rsidRDefault="00056C73" w:rsidP="00056C73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5F9E2AF1" w14:textId="77777777" w:rsidR="00056C73" w:rsidRPr="00275E1D" w:rsidRDefault="00056C73" w:rsidP="00056C73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1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2"/>
      </w:r>
      <w:r w:rsidRPr="00275E1D">
        <w:t xml:space="preserve">. </w:t>
      </w:r>
    </w:p>
    <w:p w14:paraId="51E25975" w14:textId="77777777" w:rsidR="00056C73" w:rsidRPr="00275E1D" w:rsidRDefault="00056C73" w:rsidP="00056C73">
      <w:pPr>
        <w:pStyle w:val="Lista"/>
        <w:spacing w:line="276" w:lineRule="auto"/>
        <w:jc w:val="both"/>
      </w:pPr>
      <w:r w:rsidRPr="00275E1D">
        <w:t xml:space="preserve">5. Przedstawicielem    do  kontaktu przy realizacji umowy  ze strony  Wykonawcy  </w:t>
      </w:r>
      <w:r w:rsidRPr="00275E1D">
        <w:br/>
        <w:t xml:space="preserve">      z   Zamawiającym będzie:  …………………tel. ……………e-mail ………………………</w:t>
      </w:r>
    </w:p>
    <w:p w14:paraId="738ECBA5" w14:textId="77777777" w:rsidR="00056C73" w:rsidRPr="00275E1D" w:rsidRDefault="00056C73" w:rsidP="00056C73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48277998" w14:textId="77777777" w:rsidR="00056C73" w:rsidRPr="00275E1D" w:rsidRDefault="00056C73" w:rsidP="00056C73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2D70916A" w14:textId="77777777" w:rsidR="00056C73" w:rsidRPr="00275E1D" w:rsidRDefault="00056C73" w:rsidP="00056C73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52875723" w14:textId="77777777" w:rsidR="00056C73" w:rsidRPr="00275E1D" w:rsidRDefault="00056C73" w:rsidP="00056C73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2D26CC6E" w14:textId="77777777" w:rsidR="00056C73" w:rsidRPr="00275E1D" w:rsidRDefault="00056C73" w:rsidP="00056C73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447D7552" w14:textId="77777777" w:rsidR="00056C73" w:rsidRPr="00275E1D" w:rsidRDefault="00056C73" w:rsidP="00056C73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1C0AB112" w14:textId="77777777" w:rsidR="00056C73" w:rsidRPr="00275E1D" w:rsidRDefault="00056C73" w:rsidP="00056C73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6137B0B1" w14:textId="77777777" w:rsidR="00056C73" w:rsidRPr="00275E1D" w:rsidRDefault="00056C73" w:rsidP="00056C73">
      <w:pPr>
        <w:pStyle w:val="Lista"/>
        <w:numPr>
          <w:ilvl w:val="0"/>
          <w:numId w:val="9"/>
        </w:numPr>
        <w:spacing w:line="276" w:lineRule="auto"/>
        <w:jc w:val="both"/>
      </w:pPr>
      <w:r w:rsidRPr="00275E1D">
        <w:t xml:space="preserve">   </w:t>
      </w:r>
    </w:p>
    <w:p w14:paraId="30825623" w14:textId="77777777" w:rsidR="00056C73" w:rsidRPr="00275E1D" w:rsidRDefault="00056C73" w:rsidP="00056C73">
      <w:pPr>
        <w:pStyle w:val="Lista"/>
        <w:numPr>
          <w:ilvl w:val="0"/>
          <w:numId w:val="9"/>
        </w:numPr>
        <w:spacing w:line="276" w:lineRule="auto"/>
        <w:jc w:val="both"/>
      </w:pPr>
      <w:r w:rsidRPr="00275E1D">
        <w:t xml:space="preserve">        </w:t>
      </w:r>
    </w:p>
    <w:p w14:paraId="0570A902" w14:textId="139362AA" w:rsidR="00D42D63" w:rsidRDefault="00D42D63" w:rsidP="00D42D63">
      <w:pPr>
        <w:pStyle w:val="Tekstpodstawowy3"/>
        <w:shd w:val="clear" w:color="auto" w:fill="E0E0E0"/>
        <w:spacing w:line="360" w:lineRule="auto"/>
        <w:ind w:left="360"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formularz cenowy </w:t>
      </w:r>
      <w:r w:rsidR="007E3219">
        <w:rPr>
          <w:bCs/>
          <w:sz w:val="20"/>
          <w:lang w:val="pl-PL"/>
        </w:rPr>
        <w:t>dotyczący danej części</w:t>
      </w:r>
      <w:r>
        <w:rPr>
          <w:bCs/>
          <w:sz w:val="20"/>
          <w:lang w:val="pl-PL"/>
        </w:rPr>
        <w:t xml:space="preserve"> ( zał. do formularz oferty).</w:t>
      </w:r>
    </w:p>
    <w:p w14:paraId="4E105744" w14:textId="19A18CE1" w:rsidR="00D42D63" w:rsidRDefault="00D42D63" w:rsidP="00D42D63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Cs/>
          <w:sz w:val="20"/>
          <w:lang w:val="pl-PL"/>
        </w:rPr>
        <w:t xml:space="preserve">       Oferta nie zwierająca ww. formularza lub w przypadku nie wypełnionego w całości będzie odrzucona.</w:t>
      </w:r>
    </w:p>
    <w:p w14:paraId="42EA4AAC" w14:textId="77777777" w:rsidR="00D42D63" w:rsidRDefault="00D42D63" w:rsidP="00056C73">
      <w:pPr>
        <w:spacing w:line="276" w:lineRule="auto"/>
        <w:jc w:val="both"/>
        <w:rPr>
          <w:sz w:val="20"/>
          <w:szCs w:val="20"/>
        </w:rPr>
      </w:pPr>
    </w:p>
    <w:p w14:paraId="132F3C68" w14:textId="40C78FF4" w:rsidR="00056C73" w:rsidRPr="00275E1D" w:rsidRDefault="00056C73" w:rsidP="00056C73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162D2465" w14:textId="77777777" w:rsidR="00056C73" w:rsidRPr="00275E1D" w:rsidRDefault="00056C73" w:rsidP="00056C73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5CD9FC86" w14:textId="77777777" w:rsidR="00056C73" w:rsidRPr="00275E1D" w:rsidRDefault="00056C73" w:rsidP="00056C73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31B9859C" w14:textId="77777777" w:rsidR="00056C73" w:rsidRPr="00275E1D" w:rsidRDefault="00056C73" w:rsidP="00056C73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35477ED9" w14:textId="77777777" w:rsidR="00056C73" w:rsidRPr="00275E1D" w:rsidRDefault="00056C73" w:rsidP="00056C73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12DA281F" w14:textId="77777777" w:rsidR="00056C73" w:rsidRPr="00275E1D" w:rsidRDefault="00056C73" w:rsidP="00056C73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5641E635" w14:textId="77777777" w:rsidR="00056C73" w:rsidRPr="00275E1D" w:rsidRDefault="00056C73" w:rsidP="00056C73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39295AE4" w14:textId="77777777" w:rsidR="00056C73" w:rsidRPr="00275E1D" w:rsidRDefault="00056C73" w:rsidP="00056C73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0290BC4A" w14:textId="77777777" w:rsidR="00056C73" w:rsidRPr="00275E1D" w:rsidRDefault="00056C73" w:rsidP="00056C73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05942619" w14:textId="77777777" w:rsidR="00056C73" w:rsidRPr="00275E1D" w:rsidRDefault="00056C73" w:rsidP="00056C73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1F863DF1" w14:textId="77777777" w:rsidR="00056C73" w:rsidRDefault="00056C73" w:rsidP="00056C73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7C02FB23" w14:textId="77777777" w:rsidR="00056C73" w:rsidRDefault="00056C73" w:rsidP="00056C7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1969724E" w14:textId="77777777" w:rsidR="00056C73" w:rsidRDefault="00056C73" w:rsidP="00056C7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7D52CA83" w14:textId="77777777" w:rsidR="00056C73" w:rsidRDefault="00056C73" w:rsidP="00056C7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6C2FFBEC" w14:textId="77777777" w:rsidR="00056C73" w:rsidRDefault="00056C73" w:rsidP="00056C7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07E08227" w14:textId="77777777" w:rsidR="00056C73" w:rsidRDefault="00056C73" w:rsidP="00056C7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54E4A370" w14:textId="77777777" w:rsidR="0049411E" w:rsidRPr="00275E1D" w:rsidRDefault="0049411E" w:rsidP="0049411E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625EEA62" w14:textId="419D8DA0" w:rsidR="0049411E" w:rsidRDefault="0049411E" w:rsidP="0049411E">
      <w:pPr>
        <w:spacing w:line="276" w:lineRule="auto"/>
        <w:ind w:right="-993"/>
        <w:jc w:val="both"/>
        <w:rPr>
          <w:sz w:val="22"/>
          <w:szCs w:val="22"/>
        </w:rPr>
      </w:pPr>
      <w:r w:rsidRPr="00275E1D">
        <w:rPr>
          <w:sz w:val="20"/>
          <w:szCs w:val="20"/>
        </w:rPr>
        <w:t>............................, dn. _ _ . _ _ . 2022 r.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6E52A49D" w14:textId="77777777" w:rsidR="0049411E" w:rsidRDefault="0049411E" w:rsidP="0049411E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>Podpis osób uprawnionych</w:t>
      </w:r>
    </w:p>
    <w:p w14:paraId="73821444" w14:textId="77777777" w:rsidR="0049411E" w:rsidRDefault="0049411E" w:rsidP="0049411E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do składania świadczeń woli </w:t>
      </w:r>
    </w:p>
    <w:p w14:paraId="60507102" w14:textId="77777777" w:rsidR="0049411E" w:rsidRDefault="0049411E" w:rsidP="0049411E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w imieniu Wykonawcy </w:t>
      </w:r>
    </w:p>
    <w:p w14:paraId="090C40C2" w14:textId="77777777" w:rsidR="0049411E" w:rsidRDefault="0049411E" w:rsidP="0049411E">
      <w:pPr>
        <w:ind w:left="6372"/>
        <w:rPr>
          <w:i/>
          <w:sz w:val="18"/>
          <w:szCs w:val="18"/>
        </w:rPr>
      </w:pPr>
    </w:p>
    <w:p w14:paraId="6F84CF33" w14:textId="5242E78C" w:rsidR="00D42D63" w:rsidRPr="001F6A96" w:rsidRDefault="00D42D63" w:rsidP="00D42D63">
      <w:pPr>
        <w:pStyle w:val="Nagwek4"/>
        <w:tabs>
          <w:tab w:val="left" w:pos="5120"/>
          <w:tab w:val="right" w:pos="9072"/>
        </w:tabs>
        <w:spacing w:before="0" w:after="360"/>
        <w:jc w:val="right"/>
        <w:rPr>
          <w:rFonts w:ascii="Times New Roman" w:hAnsi="Times New Roman"/>
          <w:bCs w:val="0"/>
          <w:sz w:val="22"/>
          <w:szCs w:val="22"/>
        </w:rPr>
      </w:pPr>
      <w:r w:rsidRPr="001F6A96">
        <w:rPr>
          <w:rFonts w:ascii="Times New Roman" w:hAnsi="Times New Roman"/>
          <w:bCs w:val="0"/>
          <w:sz w:val="22"/>
          <w:szCs w:val="22"/>
        </w:rPr>
        <w:lastRenderedPageBreak/>
        <w:t>Załącznik nr 1</w:t>
      </w:r>
      <w:r>
        <w:rPr>
          <w:rFonts w:ascii="Times New Roman" w:hAnsi="Times New Roman"/>
          <w:bCs w:val="0"/>
          <w:sz w:val="22"/>
          <w:szCs w:val="22"/>
        </w:rPr>
        <w:t>.2</w:t>
      </w:r>
      <w:r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550DD230" w14:textId="77777777" w:rsidR="00D42D63" w:rsidRDefault="00D42D63" w:rsidP="00D42D63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0E45532F" w14:textId="77777777" w:rsidR="00D42D63" w:rsidRDefault="00D42D63" w:rsidP="00D42D63">
      <w:pPr>
        <w:ind w:left="-180"/>
        <w:jc w:val="center"/>
        <w:rPr>
          <w:b/>
        </w:rPr>
      </w:pPr>
    </w:p>
    <w:p w14:paraId="1494DA17" w14:textId="77777777" w:rsidR="00D42D63" w:rsidRDefault="00D42D63" w:rsidP="00D42D63">
      <w:pPr>
        <w:rPr>
          <w:b/>
          <w:sz w:val="20"/>
          <w:szCs w:val="20"/>
        </w:rPr>
      </w:pPr>
      <w:r>
        <w:rPr>
          <w:b/>
        </w:rPr>
        <w:t>Wykonawca:</w:t>
      </w:r>
    </w:p>
    <w:p w14:paraId="2D7F57AF" w14:textId="77777777" w:rsidR="00D42D63" w:rsidRDefault="00D42D63" w:rsidP="00D42D63">
      <w:r>
        <w:t>…………………………………….</w:t>
      </w:r>
    </w:p>
    <w:p w14:paraId="09539850" w14:textId="77777777" w:rsidR="00D42D63" w:rsidRDefault="00D42D63" w:rsidP="00D42D63">
      <w:pPr>
        <w:ind w:right="5528"/>
        <w:rPr>
          <w:sz w:val="21"/>
          <w:szCs w:val="21"/>
        </w:rPr>
      </w:pPr>
      <w:r>
        <w:t>……………………………………</w:t>
      </w:r>
    </w:p>
    <w:p w14:paraId="6706F054" w14:textId="77777777" w:rsidR="00D42D63" w:rsidRDefault="00D42D63" w:rsidP="00D42D63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103EBA5C" w14:textId="77777777" w:rsidR="00D42D63" w:rsidRDefault="00D42D63" w:rsidP="00D42D63">
      <w:pPr>
        <w:rPr>
          <w:sz w:val="20"/>
          <w:szCs w:val="20"/>
          <w:u w:val="single"/>
        </w:rPr>
      </w:pPr>
      <w:r>
        <w:rPr>
          <w:u w:val="single"/>
        </w:rPr>
        <w:t>reprezentowany przez:</w:t>
      </w:r>
    </w:p>
    <w:p w14:paraId="518007DB" w14:textId="77777777" w:rsidR="00D42D63" w:rsidRDefault="00D42D63" w:rsidP="00D42D63">
      <w:pPr>
        <w:ind w:right="5528"/>
      </w:pPr>
      <w:r>
        <w:t>……………………………………</w:t>
      </w:r>
    </w:p>
    <w:p w14:paraId="37BA2B62" w14:textId="77777777" w:rsidR="00D42D63" w:rsidRDefault="00D42D63" w:rsidP="00D42D63">
      <w:pPr>
        <w:ind w:right="5528"/>
      </w:pPr>
      <w:r>
        <w:t>……………………………………</w:t>
      </w:r>
    </w:p>
    <w:p w14:paraId="7C1F2BBC" w14:textId="77777777" w:rsidR="00D42D63" w:rsidRDefault="00D42D63" w:rsidP="00D42D63">
      <w:pPr>
        <w:rPr>
          <w:b/>
        </w:rPr>
      </w:pPr>
      <w:r>
        <w:rPr>
          <w:i/>
          <w:sz w:val="16"/>
          <w:szCs w:val="16"/>
        </w:rPr>
        <w:t>(imię, nazwisko, stanowisko/podstawa do reprezentacji</w:t>
      </w:r>
      <w:r>
        <w:rPr>
          <w:b/>
        </w:rPr>
        <w:tab/>
      </w:r>
    </w:p>
    <w:p w14:paraId="52DDC308" w14:textId="77777777" w:rsidR="00D42D63" w:rsidRDefault="00D42D63" w:rsidP="00D42D63">
      <w:pPr>
        <w:rPr>
          <w:b/>
        </w:rPr>
      </w:pPr>
      <w:r>
        <w:rPr>
          <w:b/>
        </w:rPr>
        <w:tab/>
        <w:t xml:space="preserve">    </w:t>
      </w:r>
    </w:p>
    <w:p w14:paraId="208FEDF0" w14:textId="77777777" w:rsidR="00D42D63" w:rsidRDefault="00D42D63" w:rsidP="00D42D63">
      <w:pPr>
        <w:ind w:left="-180"/>
        <w:rPr>
          <w:b/>
          <w:sz w:val="22"/>
          <w:szCs w:val="22"/>
        </w:rPr>
      </w:pPr>
    </w:p>
    <w:p w14:paraId="4CA7D678" w14:textId="77777777" w:rsidR="00D42D63" w:rsidRDefault="00D42D63" w:rsidP="00D42D63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Znak Sprawy: ZP.271.12.2022 </w:t>
      </w:r>
    </w:p>
    <w:p w14:paraId="5DDBA1F8" w14:textId="77777777" w:rsidR="00D42D63" w:rsidRDefault="00D42D63" w:rsidP="00D42D63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4DE181E8" w14:textId="77777777" w:rsidR="00D42D63" w:rsidRPr="006F30EE" w:rsidRDefault="00D42D63" w:rsidP="00D42D63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5F4180D0" w14:textId="77777777" w:rsidR="00D42D63" w:rsidRPr="006F30EE" w:rsidRDefault="00D42D63" w:rsidP="00D42D63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6EF79C1A" w14:textId="77777777" w:rsidR="00D42D63" w:rsidRDefault="00D42D63" w:rsidP="00D42D63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2C2C8AE8" w14:textId="77777777" w:rsidR="00D42D63" w:rsidRPr="006F30EE" w:rsidRDefault="00D42D63" w:rsidP="00D42D63">
      <w:pPr>
        <w:ind w:left="4248" w:firstLine="708"/>
        <w:rPr>
          <w:b/>
          <w:bCs/>
        </w:rPr>
      </w:pPr>
    </w:p>
    <w:p w14:paraId="43D9AAB1" w14:textId="77777777" w:rsidR="00D42D63" w:rsidRPr="006F30EE" w:rsidRDefault="00D42D63" w:rsidP="00D42D63">
      <w:pPr>
        <w:rPr>
          <w:b/>
          <w:bCs/>
        </w:rPr>
      </w:pPr>
    </w:p>
    <w:p w14:paraId="10761BED" w14:textId="77777777" w:rsidR="00D42D63" w:rsidRDefault="00D42D63" w:rsidP="00D42D63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1E19FB7D" w14:textId="77777777" w:rsidR="00D42D63" w:rsidRPr="00275E1D" w:rsidRDefault="00D42D63" w:rsidP="00D42D63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 w:rsidRPr="00275E1D">
        <w:rPr>
          <w:sz w:val="20"/>
          <w:szCs w:val="20"/>
        </w:rPr>
        <w:t xml:space="preserve">” </w:t>
      </w:r>
    </w:p>
    <w:p w14:paraId="65D19A36" w14:textId="77777777" w:rsidR="00D42D63" w:rsidRDefault="00D42D63" w:rsidP="00D42D63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3516057A" w14:textId="77777777" w:rsidR="00D42D63" w:rsidRDefault="00D42D63" w:rsidP="00D42D63">
      <w:pPr>
        <w:pStyle w:val="Lista"/>
        <w:spacing w:line="360" w:lineRule="auto"/>
        <w:ind w:left="0" w:firstLine="0"/>
        <w:jc w:val="both"/>
        <w:rPr>
          <w:b/>
        </w:rPr>
      </w:pPr>
    </w:p>
    <w:p w14:paraId="28DCD677" w14:textId="349F2F3E" w:rsidR="00D42D63" w:rsidRDefault="00D42D63" w:rsidP="00D42D63">
      <w:pPr>
        <w:pStyle w:val="Lista"/>
        <w:ind w:left="0" w:firstLine="0"/>
        <w:jc w:val="both"/>
        <w:rPr>
          <w:rStyle w:val="Hipercze"/>
          <w:lang w:eastAsia="ar-SA"/>
        </w:rPr>
      </w:pPr>
      <w:r>
        <w:rPr>
          <w:b/>
        </w:rPr>
        <w:t xml:space="preserve">Zadanie częściowe nr 1: </w:t>
      </w:r>
      <w:r w:rsidR="0014234D">
        <w:rPr>
          <w:rStyle w:val="Hipercze"/>
          <w:lang w:eastAsia="ar-SA"/>
        </w:rPr>
        <w:t>Ocieplenie podłogi poddasza</w:t>
      </w:r>
    </w:p>
    <w:p w14:paraId="3B1C4F19" w14:textId="77777777" w:rsidR="00D42D63" w:rsidRDefault="00D42D63" w:rsidP="00D42D63">
      <w:pPr>
        <w:pStyle w:val="Lista"/>
        <w:ind w:left="0" w:firstLine="0"/>
        <w:jc w:val="both"/>
        <w:rPr>
          <w:b/>
        </w:rPr>
      </w:pPr>
    </w:p>
    <w:p w14:paraId="481350F1" w14:textId="77777777" w:rsidR="00D42D63" w:rsidRDefault="00D42D63" w:rsidP="00D42D63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281505BE" w14:textId="77777777" w:rsidR="00D42D63" w:rsidRDefault="00D42D63" w:rsidP="00D42D63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498A1BD8" w14:textId="77777777" w:rsidR="00D42D63" w:rsidRDefault="00D42D63" w:rsidP="00D42D63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  <w:lang w:val="pl-PL"/>
        </w:rPr>
      </w:pPr>
      <w:r>
        <w:rPr>
          <w:b/>
          <w:bCs/>
          <w:sz w:val="20"/>
        </w:rPr>
        <w:t>Cena zawiera podatek VAT.</w:t>
      </w:r>
    </w:p>
    <w:p w14:paraId="525B14CB" w14:textId="77777777" w:rsidR="00D42D63" w:rsidRDefault="00D42D63" w:rsidP="00D42D63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0B399C19" w14:textId="77777777" w:rsidR="00D42D63" w:rsidRPr="00275E1D" w:rsidRDefault="00D42D63" w:rsidP="00D42D63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3C261139" w14:textId="77777777" w:rsidR="00D42D63" w:rsidRPr="00275E1D" w:rsidRDefault="00D42D63" w:rsidP="00D42D63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1B6F7CA5" w14:textId="2C1A9EAB" w:rsidR="00D42D63" w:rsidRPr="00275E1D" w:rsidRDefault="00D42D63" w:rsidP="00D42D63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 w:rsidR="00322500"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>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1F0D7D9E" w14:textId="77777777" w:rsidR="00D42D63" w:rsidRPr="00275E1D" w:rsidRDefault="00D42D63" w:rsidP="00D42D63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 xml:space="preserve">  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6398C84D" w14:textId="77777777" w:rsidR="00D42D63" w:rsidRPr="00275E1D" w:rsidRDefault="00D42D63" w:rsidP="00D42D63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77490AC2" w14:textId="77777777" w:rsidR="00D42D63" w:rsidRPr="00275E1D" w:rsidRDefault="00D42D63" w:rsidP="00D42D63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482EBE0B" w14:textId="77777777" w:rsidR="00D42D63" w:rsidRPr="00275E1D" w:rsidRDefault="00D42D63" w:rsidP="00D42D63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443D98B8" w14:textId="77777777" w:rsidR="00D42D63" w:rsidRPr="00275E1D" w:rsidRDefault="00D42D63" w:rsidP="00D42D63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D42D63" w:rsidRPr="00275E1D" w14:paraId="4AB7E08B" w14:textId="77777777" w:rsidTr="009854FC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1893D4" w14:textId="77777777" w:rsidR="00D42D63" w:rsidRPr="00275E1D" w:rsidRDefault="00D42D63" w:rsidP="009854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EBDC58" w14:textId="77777777" w:rsidR="00D42D63" w:rsidRPr="00275E1D" w:rsidRDefault="00D42D63" w:rsidP="009854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5270FBE0" w14:textId="77777777" w:rsidR="00D42D63" w:rsidRPr="00275E1D" w:rsidRDefault="00D42D63" w:rsidP="009854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7BAD65" w14:textId="77777777" w:rsidR="00D42D63" w:rsidRPr="00275E1D" w:rsidRDefault="00D42D63" w:rsidP="009854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D42D63" w:rsidRPr="00275E1D" w14:paraId="1AAF05F9" w14:textId="77777777" w:rsidTr="009854FC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E2112" w14:textId="77777777" w:rsidR="00D42D63" w:rsidRPr="00275E1D" w:rsidRDefault="00D42D63" w:rsidP="009854F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76A96" w14:textId="77777777" w:rsidR="00D42D63" w:rsidRPr="00275E1D" w:rsidRDefault="00D42D63" w:rsidP="009854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0B510" w14:textId="77777777" w:rsidR="00D42D63" w:rsidRPr="00275E1D" w:rsidRDefault="00D42D63" w:rsidP="009854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D42D63" w:rsidRPr="00275E1D" w14:paraId="3972C33D" w14:textId="77777777" w:rsidTr="009854FC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4EF28" w14:textId="77777777" w:rsidR="00D42D63" w:rsidRPr="00275E1D" w:rsidRDefault="00D42D63" w:rsidP="009854F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7B93B" w14:textId="77777777" w:rsidR="00D42D63" w:rsidRPr="00275E1D" w:rsidRDefault="00D42D63" w:rsidP="009854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9F542" w14:textId="77777777" w:rsidR="00D42D63" w:rsidRPr="00275E1D" w:rsidRDefault="00D42D63" w:rsidP="009854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2B8C1F9" w14:textId="77777777" w:rsidR="00D42D63" w:rsidRPr="00275E1D" w:rsidRDefault="00D42D63" w:rsidP="00D42D63">
      <w:pPr>
        <w:spacing w:line="276" w:lineRule="auto"/>
        <w:ind w:left="1587"/>
        <w:jc w:val="both"/>
        <w:rPr>
          <w:sz w:val="20"/>
          <w:szCs w:val="20"/>
        </w:rPr>
      </w:pPr>
    </w:p>
    <w:p w14:paraId="04F61386" w14:textId="77777777" w:rsidR="00D42D63" w:rsidRPr="00275E1D" w:rsidRDefault="00D42D63" w:rsidP="00D42D63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F57B9A5" w14:textId="77777777" w:rsidR="00D42D63" w:rsidRPr="00275E1D" w:rsidRDefault="00D42D63" w:rsidP="00D42D63">
      <w:pPr>
        <w:pStyle w:val="Lista"/>
        <w:spacing w:line="276" w:lineRule="auto"/>
        <w:ind w:left="0" w:firstLine="0"/>
        <w:jc w:val="both"/>
      </w:pPr>
    </w:p>
    <w:p w14:paraId="1379E818" w14:textId="77777777" w:rsidR="00D42D63" w:rsidRPr="00275E1D" w:rsidRDefault="00D42D63" w:rsidP="00D42D63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46C9A055" w14:textId="77777777" w:rsidR="00D42D63" w:rsidRPr="00275E1D" w:rsidRDefault="00D42D63" w:rsidP="00D42D63">
      <w:pPr>
        <w:pStyle w:val="Lista"/>
        <w:spacing w:line="276" w:lineRule="auto"/>
        <w:jc w:val="both"/>
      </w:pPr>
      <w:r w:rsidRPr="00275E1D">
        <w:t xml:space="preserve">     </w:t>
      </w:r>
    </w:p>
    <w:p w14:paraId="4018BEE3" w14:textId="77777777" w:rsidR="00D42D63" w:rsidRPr="00275E1D" w:rsidRDefault="00D42D63" w:rsidP="00D42D63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105FD46C" w14:textId="77777777" w:rsidR="00D42D63" w:rsidRPr="00275E1D" w:rsidRDefault="00D42D63" w:rsidP="00D42D63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3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4"/>
      </w:r>
      <w:r w:rsidRPr="00275E1D">
        <w:t xml:space="preserve">. </w:t>
      </w:r>
    </w:p>
    <w:p w14:paraId="4764F16D" w14:textId="77777777" w:rsidR="00D42D63" w:rsidRPr="00275E1D" w:rsidRDefault="00D42D63" w:rsidP="00D42D63">
      <w:pPr>
        <w:pStyle w:val="Lista"/>
        <w:spacing w:line="276" w:lineRule="auto"/>
        <w:jc w:val="both"/>
      </w:pPr>
      <w:r w:rsidRPr="00275E1D">
        <w:t xml:space="preserve">5. Przedstawicielem    do  kontaktu przy realizacji umowy  ze strony  Wykonawcy  </w:t>
      </w:r>
      <w:r w:rsidRPr="00275E1D">
        <w:br/>
        <w:t xml:space="preserve">      z   Zamawiającym będzie:  …………………tel. ……………e-mail ………………………</w:t>
      </w:r>
    </w:p>
    <w:p w14:paraId="068EB34D" w14:textId="77777777" w:rsidR="00D42D63" w:rsidRPr="00275E1D" w:rsidRDefault="00D42D63" w:rsidP="00D42D63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2B813623" w14:textId="77777777" w:rsidR="00D42D63" w:rsidRPr="00275E1D" w:rsidRDefault="00D42D63" w:rsidP="00D42D63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1706BA27" w14:textId="77777777" w:rsidR="00D42D63" w:rsidRPr="00275E1D" w:rsidRDefault="00D42D63" w:rsidP="00D42D63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7820310C" w14:textId="77777777" w:rsidR="00D42D63" w:rsidRPr="00275E1D" w:rsidRDefault="00D42D63" w:rsidP="00D42D63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0606931F" w14:textId="77777777" w:rsidR="00D42D63" w:rsidRPr="00275E1D" w:rsidRDefault="00D42D63" w:rsidP="00D42D63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4546C62E" w14:textId="77777777" w:rsidR="00D42D63" w:rsidRPr="00275E1D" w:rsidRDefault="00D42D63" w:rsidP="00D42D63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472DBC36" w14:textId="77777777" w:rsidR="00D42D63" w:rsidRPr="00275E1D" w:rsidRDefault="00D42D63" w:rsidP="00D42D63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409A33DE" w14:textId="77777777" w:rsidR="00D42D63" w:rsidRPr="00275E1D" w:rsidRDefault="00D42D63" w:rsidP="00D42D63">
      <w:pPr>
        <w:pStyle w:val="Lista"/>
        <w:numPr>
          <w:ilvl w:val="0"/>
          <w:numId w:val="9"/>
        </w:numPr>
        <w:spacing w:line="276" w:lineRule="auto"/>
        <w:jc w:val="both"/>
      </w:pPr>
      <w:r w:rsidRPr="00275E1D">
        <w:t xml:space="preserve">   </w:t>
      </w:r>
    </w:p>
    <w:p w14:paraId="76C493BA" w14:textId="77777777" w:rsidR="00D42D63" w:rsidRPr="0014234D" w:rsidRDefault="00D42D63" w:rsidP="00D42D63">
      <w:pPr>
        <w:pStyle w:val="Lista"/>
        <w:numPr>
          <w:ilvl w:val="0"/>
          <w:numId w:val="9"/>
        </w:numPr>
        <w:spacing w:line="276" w:lineRule="auto"/>
        <w:jc w:val="both"/>
      </w:pPr>
      <w:r w:rsidRPr="0014234D">
        <w:t xml:space="preserve">        </w:t>
      </w:r>
    </w:p>
    <w:p w14:paraId="6E643CBB" w14:textId="7726C748" w:rsidR="00D42D63" w:rsidRPr="0014234D" w:rsidRDefault="00D42D63" w:rsidP="00D42D63">
      <w:pPr>
        <w:pStyle w:val="Tekstpodstawowy3"/>
        <w:shd w:val="clear" w:color="auto" w:fill="E0E0E0"/>
        <w:spacing w:line="360" w:lineRule="auto"/>
        <w:ind w:left="360" w:right="68"/>
        <w:rPr>
          <w:bCs/>
          <w:sz w:val="20"/>
          <w:lang w:val="pl-PL"/>
        </w:rPr>
      </w:pPr>
      <w:r w:rsidRPr="0014234D">
        <w:rPr>
          <w:b/>
          <w:bCs/>
          <w:sz w:val="20"/>
          <w:lang w:val="pl-PL"/>
        </w:rPr>
        <w:t xml:space="preserve">Uwaga: </w:t>
      </w:r>
      <w:r w:rsidRPr="0014234D">
        <w:rPr>
          <w:bCs/>
          <w:sz w:val="20"/>
          <w:lang w:val="pl-PL"/>
        </w:rPr>
        <w:t xml:space="preserve">Do oferty należy dołączyć wypełniony formularz cenowy </w:t>
      </w:r>
      <w:r w:rsidR="0014234D">
        <w:rPr>
          <w:bCs/>
          <w:sz w:val="20"/>
          <w:lang w:val="pl-PL"/>
        </w:rPr>
        <w:t>dotyczący danej cz</w:t>
      </w:r>
      <w:r w:rsidR="007E3219">
        <w:rPr>
          <w:bCs/>
          <w:sz w:val="20"/>
          <w:lang w:val="pl-PL"/>
        </w:rPr>
        <w:t>ę</w:t>
      </w:r>
      <w:r w:rsidR="0014234D">
        <w:rPr>
          <w:bCs/>
          <w:sz w:val="20"/>
          <w:lang w:val="pl-PL"/>
        </w:rPr>
        <w:t>ści</w:t>
      </w:r>
      <w:r w:rsidRPr="0014234D">
        <w:rPr>
          <w:bCs/>
          <w:sz w:val="20"/>
          <w:lang w:val="pl-PL"/>
        </w:rPr>
        <w:t xml:space="preserve"> ( zał. do formularz oferty).</w:t>
      </w:r>
    </w:p>
    <w:p w14:paraId="167ABD02" w14:textId="77777777" w:rsidR="00D42D63" w:rsidRPr="0014234D" w:rsidRDefault="00D42D63" w:rsidP="00D42D63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 w:rsidRPr="0014234D">
        <w:rPr>
          <w:bCs/>
          <w:sz w:val="20"/>
          <w:lang w:val="pl-PL"/>
        </w:rPr>
        <w:t xml:space="preserve">       Oferta nie zwierająca ww. formularza lub w przypadku nie wypełnionego w całości będzie odrzucona.</w:t>
      </w:r>
    </w:p>
    <w:p w14:paraId="7DB1BEEE" w14:textId="77777777" w:rsidR="00D42D63" w:rsidRDefault="00D42D63" w:rsidP="00D42D63">
      <w:pPr>
        <w:spacing w:line="276" w:lineRule="auto"/>
        <w:jc w:val="both"/>
        <w:rPr>
          <w:sz w:val="20"/>
          <w:szCs w:val="20"/>
        </w:rPr>
      </w:pPr>
    </w:p>
    <w:p w14:paraId="26F69C0F" w14:textId="77777777" w:rsidR="00D42D63" w:rsidRPr="00275E1D" w:rsidRDefault="00D42D63" w:rsidP="00D42D63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5DCDBEFE" w14:textId="77777777" w:rsidR="00D42D63" w:rsidRPr="00275E1D" w:rsidRDefault="00D42D63" w:rsidP="00D42D63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3925046B" w14:textId="77777777" w:rsidR="00D42D63" w:rsidRPr="00275E1D" w:rsidRDefault="00D42D63" w:rsidP="00D42D63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5C275729" w14:textId="77777777" w:rsidR="00D42D63" w:rsidRPr="00275E1D" w:rsidRDefault="00D42D63" w:rsidP="00D42D63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6C479503" w14:textId="77777777" w:rsidR="00D42D63" w:rsidRPr="00275E1D" w:rsidRDefault="00D42D63" w:rsidP="00D42D63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112C7B1F" w14:textId="77777777" w:rsidR="00D42D63" w:rsidRPr="00275E1D" w:rsidRDefault="00D42D63" w:rsidP="00D42D63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727BFE72" w14:textId="77777777" w:rsidR="00D42D63" w:rsidRPr="00275E1D" w:rsidRDefault="00D42D63" w:rsidP="00D42D63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19DD3F5F" w14:textId="77777777" w:rsidR="00D42D63" w:rsidRPr="00275E1D" w:rsidRDefault="00D42D63" w:rsidP="00D42D63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57D4DEFA" w14:textId="77777777" w:rsidR="00D42D63" w:rsidRPr="00275E1D" w:rsidRDefault="00D42D63" w:rsidP="00D42D63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1C7AF0E4" w14:textId="77777777" w:rsidR="00D42D63" w:rsidRPr="00275E1D" w:rsidRDefault="00D42D63" w:rsidP="00D42D63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33782D07" w14:textId="77777777" w:rsidR="00D42D63" w:rsidRDefault="00D42D63" w:rsidP="00D42D63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246422FC" w14:textId="77777777" w:rsidR="00D42D63" w:rsidRDefault="00D42D63" w:rsidP="00D42D6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309EF54A" w14:textId="77777777" w:rsidR="00D42D63" w:rsidRDefault="00D42D63" w:rsidP="00D42D6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5D34E642" w14:textId="77777777" w:rsidR="00D42D63" w:rsidRDefault="00D42D63" w:rsidP="00D42D6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51724BAA" w14:textId="77777777" w:rsidR="00D42D63" w:rsidRDefault="00D42D63" w:rsidP="00D42D6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28CDA2DC" w14:textId="77777777" w:rsidR="00D42D63" w:rsidRDefault="00D42D63" w:rsidP="00D42D6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3ED8D30" w14:textId="77777777" w:rsidR="00D42D63" w:rsidRPr="00275E1D" w:rsidRDefault="00D42D63" w:rsidP="00D42D63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7B4E5E46" w14:textId="77777777" w:rsidR="00D42D63" w:rsidRDefault="00D42D63" w:rsidP="00D42D63">
      <w:pPr>
        <w:spacing w:line="276" w:lineRule="auto"/>
        <w:ind w:right="-993"/>
        <w:jc w:val="both"/>
        <w:rPr>
          <w:sz w:val="22"/>
          <w:szCs w:val="22"/>
        </w:rPr>
      </w:pPr>
      <w:r w:rsidRPr="00275E1D">
        <w:rPr>
          <w:sz w:val="20"/>
          <w:szCs w:val="20"/>
        </w:rPr>
        <w:t>............................, dn. _ _ . _ _ . 2022 r.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08839CBE" w14:textId="77777777" w:rsidR="00D42D63" w:rsidRDefault="00D42D63" w:rsidP="00D42D63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>Podpis osób uprawnionych</w:t>
      </w:r>
    </w:p>
    <w:p w14:paraId="3C20DB7F" w14:textId="77777777" w:rsidR="00D42D63" w:rsidRDefault="00D42D63" w:rsidP="00D42D63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do składania świadczeń woli </w:t>
      </w:r>
    </w:p>
    <w:p w14:paraId="539172FF" w14:textId="77777777" w:rsidR="00D42D63" w:rsidRDefault="00D42D63" w:rsidP="00D42D63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w imieniu Wykonawcy </w:t>
      </w:r>
    </w:p>
    <w:p w14:paraId="0DF59501" w14:textId="77777777" w:rsidR="00D42D63" w:rsidRDefault="00D42D63" w:rsidP="00D42D63">
      <w:pPr>
        <w:ind w:left="6372"/>
        <w:rPr>
          <w:i/>
          <w:sz w:val="18"/>
          <w:szCs w:val="18"/>
        </w:rPr>
      </w:pPr>
    </w:p>
    <w:p w14:paraId="6E166119" w14:textId="122ED2F0" w:rsidR="0014234D" w:rsidRPr="001F6A96" w:rsidRDefault="0014234D" w:rsidP="0014234D">
      <w:pPr>
        <w:pStyle w:val="Nagwek4"/>
        <w:tabs>
          <w:tab w:val="left" w:pos="5120"/>
          <w:tab w:val="right" w:pos="9072"/>
        </w:tabs>
        <w:spacing w:before="0" w:after="360"/>
        <w:jc w:val="right"/>
        <w:rPr>
          <w:rFonts w:ascii="Times New Roman" w:hAnsi="Times New Roman"/>
          <w:bCs w:val="0"/>
          <w:sz w:val="22"/>
          <w:szCs w:val="22"/>
        </w:rPr>
      </w:pPr>
      <w:r w:rsidRPr="001F6A96">
        <w:rPr>
          <w:rFonts w:ascii="Times New Roman" w:hAnsi="Times New Roman"/>
          <w:bCs w:val="0"/>
          <w:sz w:val="22"/>
          <w:szCs w:val="22"/>
        </w:rPr>
        <w:lastRenderedPageBreak/>
        <w:t>Załącznik nr 1</w:t>
      </w:r>
      <w:r>
        <w:rPr>
          <w:rFonts w:ascii="Times New Roman" w:hAnsi="Times New Roman"/>
          <w:bCs w:val="0"/>
          <w:sz w:val="22"/>
          <w:szCs w:val="22"/>
        </w:rPr>
        <w:t>.3</w:t>
      </w:r>
      <w:r w:rsidRPr="001F6A96">
        <w:rPr>
          <w:rFonts w:ascii="Times New Roman" w:hAnsi="Times New Roman"/>
          <w:bCs w:val="0"/>
          <w:sz w:val="22"/>
          <w:szCs w:val="22"/>
        </w:rPr>
        <w:t xml:space="preserve"> do SWZ</w:t>
      </w:r>
    </w:p>
    <w:p w14:paraId="6B97DFF6" w14:textId="77777777" w:rsidR="0014234D" w:rsidRDefault="0014234D" w:rsidP="0014234D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3C77BF27" w14:textId="77777777" w:rsidR="0014234D" w:rsidRDefault="0014234D" w:rsidP="0014234D">
      <w:pPr>
        <w:ind w:left="-180"/>
        <w:jc w:val="center"/>
        <w:rPr>
          <w:b/>
        </w:rPr>
      </w:pPr>
    </w:p>
    <w:p w14:paraId="58ED0C77" w14:textId="77777777" w:rsidR="0014234D" w:rsidRDefault="0014234D" w:rsidP="0014234D">
      <w:pPr>
        <w:rPr>
          <w:b/>
          <w:sz w:val="20"/>
          <w:szCs w:val="20"/>
        </w:rPr>
      </w:pPr>
      <w:r>
        <w:rPr>
          <w:b/>
        </w:rPr>
        <w:t>Wykonawca:</w:t>
      </w:r>
    </w:p>
    <w:p w14:paraId="19040E25" w14:textId="77777777" w:rsidR="0014234D" w:rsidRDefault="0014234D" w:rsidP="0014234D">
      <w:r>
        <w:t>…………………………………….</w:t>
      </w:r>
    </w:p>
    <w:p w14:paraId="4B9F5DE8" w14:textId="77777777" w:rsidR="0014234D" w:rsidRDefault="0014234D" w:rsidP="0014234D">
      <w:pPr>
        <w:ind w:right="5528"/>
        <w:rPr>
          <w:sz w:val="21"/>
          <w:szCs w:val="21"/>
        </w:rPr>
      </w:pPr>
      <w:r>
        <w:t>……………………………………</w:t>
      </w:r>
    </w:p>
    <w:p w14:paraId="3BE27D86" w14:textId="77777777" w:rsidR="0014234D" w:rsidRDefault="0014234D" w:rsidP="0014234D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7AF65B43" w14:textId="77777777" w:rsidR="0014234D" w:rsidRDefault="0014234D" w:rsidP="0014234D">
      <w:pPr>
        <w:rPr>
          <w:sz w:val="20"/>
          <w:szCs w:val="20"/>
          <w:u w:val="single"/>
        </w:rPr>
      </w:pPr>
      <w:r>
        <w:rPr>
          <w:u w:val="single"/>
        </w:rPr>
        <w:t>reprezentowany przez:</w:t>
      </w:r>
    </w:p>
    <w:p w14:paraId="58181485" w14:textId="77777777" w:rsidR="0014234D" w:rsidRDefault="0014234D" w:rsidP="0014234D">
      <w:pPr>
        <w:ind w:right="5528"/>
      </w:pPr>
      <w:r>
        <w:t>……………………………………</w:t>
      </w:r>
    </w:p>
    <w:p w14:paraId="2ED823D6" w14:textId="77777777" w:rsidR="0014234D" w:rsidRDefault="0014234D" w:rsidP="0014234D">
      <w:pPr>
        <w:ind w:right="5528"/>
      </w:pPr>
      <w:r>
        <w:t>……………………………………</w:t>
      </w:r>
    </w:p>
    <w:p w14:paraId="34E38356" w14:textId="77777777" w:rsidR="0014234D" w:rsidRDefault="0014234D" w:rsidP="0014234D">
      <w:pPr>
        <w:rPr>
          <w:b/>
        </w:rPr>
      </w:pPr>
      <w:r>
        <w:rPr>
          <w:i/>
          <w:sz w:val="16"/>
          <w:szCs w:val="16"/>
        </w:rPr>
        <w:t>(imię, nazwisko, stanowisko/podstawa do reprezentacji</w:t>
      </w:r>
      <w:r>
        <w:rPr>
          <w:b/>
        </w:rPr>
        <w:tab/>
      </w:r>
    </w:p>
    <w:p w14:paraId="173255BC" w14:textId="77777777" w:rsidR="0014234D" w:rsidRDefault="0014234D" w:rsidP="0014234D">
      <w:pPr>
        <w:rPr>
          <w:b/>
        </w:rPr>
      </w:pPr>
      <w:r>
        <w:rPr>
          <w:b/>
        </w:rPr>
        <w:tab/>
        <w:t xml:space="preserve">    </w:t>
      </w:r>
    </w:p>
    <w:p w14:paraId="010FB876" w14:textId="77777777" w:rsidR="0014234D" w:rsidRDefault="0014234D" w:rsidP="0014234D">
      <w:pPr>
        <w:ind w:left="-180"/>
        <w:rPr>
          <w:b/>
          <w:sz w:val="22"/>
          <w:szCs w:val="22"/>
        </w:rPr>
      </w:pPr>
    </w:p>
    <w:p w14:paraId="53242BF5" w14:textId="77777777" w:rsidR="0014234D" w:rsidRDefault="0014234D" w:rsidP="0014234D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Znak Sprawy: ZP.271.12.2022 </w:t>
      </w:r>
    </w:p>
    <w:p w14:paraId="2DB72C79" w14:textId="77777777" w:rsidR="0014234D" w:rsidRDefault="0014234D" w:rsidP="0014234D">
      <w:pPr>
        <w:pStyle w:val="Nagwek2"/>
        <w:widowControl/>
        <w:spacing w:line="360" w:lineRule="auto"/>
        <w:ind w:left="2124" w:firstLine="708"/>
        <w:rPr>
          <w:sz w:val="28"/>
        </w:rPr>
      </w:pPr>
      <w:r>
        <w:rPr>
          <w:sz w:val="28"/>
        </w:rPr>
        <w:t>Zamawiający</w:t>
      </w:r>
    </w:p>
    <w:p w14:paraId="6731F46C" w14:textId="77777777" w:rsidR="0014234D" w:rsidRPr="006F30EE" w:rsidRDefault="0014234D" w:rsidP="0014234D">
      <w:pPr>
        <w:spacing w:line="276" w:lineRule="auto"/>
        <w:ind w:left="4956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027AC49B" w14:textId="77777777" w:rsidR="0014234D" w:rsidRPr="006F30EE" w:rsidRDefault="0014234D" w:rsidP="0014234D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3AD51AF7" w14:textId="77777777" w:rsidR="0014234D" w:rsidRDefault="0014234D" w:rsidP="0014234D">
      <w:pPr>
        <w:spacing w:line="276" w:lineRule="auto"/>
        <w:ind w:left="4248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1C785977" w14:textId="77777777" w:rsidR="0014234D" w:rsidRPr="006F30EE" w:rsidRDefault="0014234D" w:rsidP="0014234D">
      <w:pPr>
        <w:ind w:left="4248" w:firstLine="708"/>
        <w:rPr>
          <w:b/>
          <w:bCs/>
        </w:rPr>
      </w:pPr>
    </w:p>
    <w:p w14:paraId="500CEBA4" w14:textId="77777777" w:rsidR="0014234D" w:rsidRPr="006F30EE" w:rsidRDefault="0014234D" w:rsidP="0014234D">
      <w:pPr>
        <w:rPr>
          <w:b/>
          <w:bCs/>
        </w:rPr>
      </w:pPr>
    </w:p>
    <w:p w14:paraId="1AB8E260" w14:textId="77777777" w:rsidR="0014234D" w:rsidRDefault="0014234D" w:rsidP="0014234D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41D130A7" w14:textId="77777777" w:rsidR="0014234D" w:rsidRPr="00275E1D" w:rsidRDefault="0014234D" w:rsidP="0014234D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Nawiązując do toczącego się postępowania o udzielenie zamówienia publicznego prowadzonego  w trybie w trybie Tryb podstawowy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Pr="00275E1D">
        <w:rPr>
          <w:b/>
          <w:sz w:val="20"/>
          <w:szCs w:val="20"/>
        </w:rPr>
        <w:t>Realizacja przedsięwzięć niskoemisyjnych budynków jednorodzinnych w ramach programu STOP SMOG dla Gminy Niepołomice - Etap I</w:t>
      </w:r>
      <w:r w:rsidRPr="00275E1D">
        <w:rPr>
          <w:sz w:val="20"/>
          <w:szCs w:val="20"/>
        </w:rPr>
        <w:t xml:space="preserve">” </w:t>
      </w:r>
    </w:p>
    <w:p w14:paraId="11443DDA" w14:textId="77777777" w:rsidR="0014234D" w:rsidRDefault="0014234D" w:rsidP="0014234D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02059D1B" w14:textId="77777777" w:rsidR="0014234D" w:rsidRDefault="0014234D" w:rsidP="0014234D">
      <w:pPr>
        <w:pStyle w:val="Lista"/>
        <w:spacing w:line="360" w:lineRule="auto"/>
        <w:ind w:left="0" w:firstLine="0"/>
        <w:jc w:val="both"/>
        <w:rPr>
          <w:b/>
        </w:rPr>
      </w:pPr>
    </w:p>
    <w:p w14:paraId="2C68BE2C" w14:textId="6F2572C3" w:rsidR="0014234D" w:rsidRDefault="0014234D" w:rsidP="0014234D">
      <w:pPr>
        <w:pStyle w:val="Lista"/>
        <w:ind w:left="0" w:firstLine="0"/>
        <w:jc w:val="both"/>
        <w:rPr>
          <w:rStyle w:val="Hipercze"/>
          <w:lang w:eastAsia="ar-SA"/>
        </w:rPr>
      </w:pPr>
      <w:r>
        <w:rPr>
          <w:b/>
        </w:rPr>
        <w:t xml:space="preserve">Zadanie częściowe nr 1: </w:t>
      </w:r>
      <w:r>
        <w:rPr>
          <w:rStyle w:val="Hipercze"/>
          <w:lang w:eastAsia="ar-SA"/>
        </w:rPr>
        <w:t>Montaż kotła gazowego</w:t>
      </w:r>
    </w:p>
    <w:p w14:paraId="49545BA7" w14:textId="77777777" w:rsidR="0014234D" w:rsidRDefault="0014234D" w:rsidP="0014234D">
      <w:pPr>
        <w:pStyle w:val="Lista"/>
        <w:ind w:left="0" w:firstLine="0"/>
        <w:jc w:val="both"/>
        <w:rPr>
          <w:b/>
        </w:rPr>
      </w:pPr>
    </w:p>
    <w:p w14:paraId="444CF2F4" w14:textId="77777777" w:rsidR="0014234D" w:rsidRDefault="0014234D" w:rsidP="0014234D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571159F3" w14:textId="77777777" w:rsidR="0014234D" w:rsidRDefault="0014234D" w:rsidP="0014234D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4FB49AEA" w14:textId="77777777" w:rsidR="0014234D" w:rsidRDefault="0014234D" w:rsidP="0014234D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  <w:lang w:val="pl-PL"/>
        </w:rPr>
      </w:pPr>
      <w:r>
        <w:rPr>
          <w:b/>
          <w:bCs/>
          <w:sz w:val="20"/>
        </w:rPr>
        <w:t>Cena zawiera podatek VAT.</w:t>
      </w:r>
    </w:p>
    <w:p w14:paraId="5EA7E277" w14:textId="77777777" w:rsidR="0014234D" w:rsidRDefault="0014234D" w:rsidP="0014234D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69A7D8CD" w14:textId="77777777" w:rsidR="0014234D" w:rsidRPr="00275E1D" w:rsidRDefault="0014234D" w:rsidP="0014234D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zobowiązujemy się wykonywać zamówienie w terminie: </w:t>
      </w:r>
      <w:r w:rsidRPr="00275E1D">
        <w:rPr>
          <w:b/>
          <w:sz w:val="20"/>
          <w:szCs w:val="20"/>
        </w:rPr>
        <w:t xml:space="preserve">210 dni </w:t>
      </w:r>
      <w:r w:rsidRPr="00275E1D">
        <w:rPr>
          <w:bCs/>
          <w:sz w:val="20"/>
          <w:szCs w:val="20"/>
        </w:rPr>
        <w:t xml:space="preserve">od udzielenia zamówienia, a od dnia rozpoczęcia prac w budynku termin wykonania robót będzie nie dłuższy </w:t>
      </w:r>
      <w:r w:rsidRPr="00275E1D">
        <w:rPr>
          <w:b/>
          <w:sz w:val="20"/>
          <w:szCs w:val="20"/>
        </w:rPr>
        <w:t>niż 30 dni.</w:t>
      </w:r>
    </w:p>
    <w:p w14:paraId="67352E0D" w14:textId="77777777" w:rsidR="0014234D" w:rsidRPr="00275E1D" w:rsidRDefault="0014234D" w:rsidP="0014234D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>akceptujemy warunki płatności;</w:t>
      </w:r>
    </w:p>
    <w:p w14:paraId="7E34930B" w14:textId="23759570" w:rsidR="0014234D" w:rsidRPr="00275E1D" w:rsidRDefault="0014234D" w:rsidP="0014234D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 w:rsidR="00322500"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41FA0388" w14:textId="77777777" w:rsidR="0014234D" w:rsidRPr="00275E1D" w:rsidRDefault="0014234D" w:rsidP="0014234D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 xml:space="preserve">  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2F666009" w14:textId="77777777" w:rsidR="0014234D" w:rsidRPr="00275E1D" w:rsidRDefault="0014234D" w:rsidP="0014234D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057EF4C4" w14:textId="77777777" w:rsidR="0014234D" w:rsidRPr="00275E1D" w:rsidRDefault="0014234D" w:rsidP="0014234D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7280BF38" w14:textId="77777777" w:rsidR="0014234D" w:rsidRPr="00275E1D" w:rsidRDefault="0014234D" w:rsidP="0014234D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 zamówienia;</w:t>
      </w:r>
    </w:p>
    <w:p w14:paraId="5034B424" w14:textId="77777777" w:rsidR="0014234D" w:rsidRPr="00275E1D" w:rsidRDefault="0014234D" w:rsidP="0014234D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14234D" w:rsidRPr="00275E1D" w14:paraId="4E75D0D8" w14:textId="77777777" w:rsidTr="009854FC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0EF9908" w14:textId="77777777" w:rsidR="0014234D" w:rsidRPr="00275E1D" w:rsidRDefault="0014234D" w:rsidP="009854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CE741D" w14:textId="77777777" w:rsidR="0014234D" w:rsidRPr="00275E1D" w:rsidRDefault="0014234D" w:rsidP="009854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55495CD1" w14:textId="77777777" w:rsidR="0014234D" w:rsidRPr="00275E1D" w:rsidRDefault="0014234D" w:rsidP="009854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7AA76C" w14:textId="77777777" w:rsidR="0014234D" w:rsidRPr="00275E1D" w:rsidRDefault="0014234D" w:rsidP="009854F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14234D" w:rsidRPr="00275E1D" w14:paraId="524F552E" w14:textId="77777777" w:rsidTr="009854FC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9DCFE" w14:textId="77777777" w:rsidR="0014234D" w:rsidRPr="00275E1D" w:rsidRDefault="0014234D" w:rsidP="009854F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ACAD" w14:textId="77777777" w:rsidR="0014234D" w:rsidRPr="00275E1D" w:rsidRDefault="0014234D" w:rsidP="009854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04FBA" w14:textId="77777777" w:rsidR="0014234D" w:rsidRPr="00275E1D" w:rsidRDefault="0014234D" w:rsidP="009854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4234D" w:rsidRPr="00275E1D" w14:paraId="5AA5432E" w14:textId="77777777" w:rsidTr="009854FC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3B1E8" w14:textId="77777777" w:rsidR="0014234D" w:rsidRPr="00275E1D" w:rsidRDefault="0014234D" w:rsidP="009854F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F635" w14:textId="77777777" w:rsidR="0014234D" w:rsidRPr="00275E1D" w:rsidRDefault="0014234D" w:rsidP="009854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E42CB" w14:textId="77777777" w:rsidR="0014234D" w:rsidRPr="00275E1D" w:rsidRDefault="0014234D" w:rsidP="009854F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10F28F6" w14:textId="77777777" w:rsidR="0014234D" w:rsidRPr="00275E1D" w:rsidRDefault="0014234D" w:rsidP="0014234D">
      <w:pPr>
        <w:spacing w:line="276" w:lineRule="auto"/>
        <w:ind w:left="1587"/>
        <w:jc w:val="both"/>
        <w:rPr>
          <w:sz w:val="20"/>
          <w:szCs w:val="20"/>
        </w:rPr>
      </w:pPr>
    </w:p>
    <w:p w14:paraId="0DA31267" w14:textId="77777777" w:rsidR="0014234D" w:rsidRPr="00275E1D" w:rsidRDefault="0014234D" w:rsidP="0014234D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4405B343" w14:textId="77777777" w:rsidR="0014234D" w:rsidRPr="00275E1D" w:rsidRDefault="0014234D" w:rsidP="0014234D">
      <w:pPr>
        <w:pStyle w:val="Lista"/>
        <w:spacing w:line="276" w:lineRule="auto"/>
        <w:ind w:left="0" w:firstLine="0"/>
        <w:jc w:val="both"/>
      </w:pPr>
    </w:p>
    <w:p w14:paraId="29BAF3DF" w14:textId="77777777" w:rsidR="0014234D" w:rsidRPr="00275E1D" w:rsidRDefault="0014234D" w:rsidP="0014234D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042A8663" w14:textId="77777777" w:rsidR="0014234D" w:rsidRPr="00275E1D" w:rsidRDefault="0014234D" w:rsidP="0014234D">
      <w:pPr>
        <w:pStyle w:val="Lista"/>
        <w:spacing w:line="276" w:lineRule="auto"/>
        <w:jc w:val="both"/>
      </w:pPr>
      <w:r w:rsidRPr="00275E1D">
        <w:t xml:space="preserve">     </w:t>
      </w:r>
    </w:p>
    <w:p w14:paraId="6E72254E" w14:textId="77777777" w:rsidR="0014234D" w:rsidRPr="00275E1D" w:rsidRDefault="0014234D" w:rsidP="0014234D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2C0E1B05" w14:textId="77777777" w:rsidR="0014234D" w:rsidRPr="00275E1D" w:rsidRDefault="0014234D" w:rsidP="0014234D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5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6"/>
      </w:r>
      <w:r w:rsidRPr="00275E1D">
        <w:t xml:space="preserve">. </w:t>
      </w:r>
    </w:p>
    <w:p w14:paraId="342F680F" w14:textId="77777777" w:rsidR="0014234D" w:rsidRPr="00275E1D" w:rsidRDefault="0014234D" w:rsidP="0014234D">
      <w:pPr>
        <w:pStyle w:val="Lista"/>
        <w:spacing w:line="276" w:lineRule="auto"/>
        <w:jc w:val="both"/>
      </w:pPr>
      <w:r w:rsidRPr="00275E1D">
        <w:t xml:space="preserve">5. Przedstawicielem    do  kontaktu przy realizacji umowy  ze strony  Wykonawcy  </w:t>
      </w:r>
      <w:r w:rsidRPr="00275E1D">
        <w:br/>
        <w:t xml:space="preserve">      z   Zamawiającym będzie:  …………………tel. ……………e-mail ………………………</w:t>
      </w:r>
    </w:p>
    <w:p w14:paraId="19B7C7BE" w14:textId="77777777" w:rsidR="0014234D" w:rsidRPr="00275E1D" w:rsidRDefault="0014234D" w:rsidP="0014234D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3A7671A8" w14:textId="77777777" w:rsidR="0014234D" w:rsidRPr="00275E1D" w:rsidRDefault="0014234D" w:rsidP="0014234D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6CF30542" w14:textId="77777777" w:rsidR="0014234D" w:rsidRPr="00275E1D" w:rsidRDefault="0014234D" w:rsidP="0014234D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421D9CE7" w14:textId="77777777" w:rsidR="0014234D" w:rsidRPr="00275E1D" w:rsidRDefault="0014234D" w:rsidP="0014234D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0519215D" w14:textId="77777777" w:rsidR="0014234D" w:rsidRPr="00275E1D" w:rsidRDefault="0014234D" w:rsidP="0014234D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30219F4A" w14:textId="77777777" w:rsidR="0014234D" w:rsidRPr="00275E1D" w:rsidRDefault="0014234D" w:rsidP="0014234D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14E89DB2" w14:textId="77777777" w:rsidR="0014234D" w:rsidRPr="00275E1D" w:rsidRDefault="0014234D" w:rsidP="0014234D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3AF677E7" w14:textId="77777777" w:rsidR="0014234D" w:rsidRPr="00275E1D" w:rsidRDefault="0014234D" w:rsidP="0014234D">
      <w:pPr>
        <w:pStyle w:val="Lista"/>
        <w:numPr>
          <w:ilvl w:val="0"/>
          <w:numId w:val="9"/>
        </w:numPr>
        <w:spacing w:line="276" w:lineRule="auto"/>
        <w:jc w:val="both"/>
      </w:pPr>
      <w:r w:rsidRPr="00275E1D">
        <w:t xml:space="preserve">   </w:t>
      </w:r>
    </w:p>
    <w:p w14:paraId="1C62A246" w14:textId="77777777" w:rsidR="0014234D" w:rsidRPr="00275E1D" w:rsidRDefault="0014234D" w:rsidP="0014234D">
      <w:pPr>
        <w:pStyle w:val="Lista"/>
        <w:numPr>
          <w:ilvl w:val="0"/>
          <w:numId w:val="9"/>
        </w:numPr>
        <w:spacing w:line="276" w:lineRule="auto"/>
        <w:jc w:val="both"/>
      </w:pPr>
      <w:r w:rsidRPr="00275E1D">
        <w:t xml:space="preserve">        </w:t>
      </w:r>
    </w:p>
    <w:p w14:paraId="0EF82A9A" w14:textId="44F9151A" w:rsidR="0014234D" w:rsidRDefault="0014234D" w:rsidP="0014234D">
      <w:pPr>
        <w:pStyle w:val="Tekstpodstawowy3"/>
        <w:shd w:val="clear" w:color="auto" w:fill="E0E0E0"/>
        <w:spacing w:line="360" w:lineRule="auto"/>
        <w:ind w:left="360"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formularz cenowy </w:t>
      </w:r>
      <w:r w:rsidR="007E3219">
        <w:rPr>
          <w:bCs/>
          <w:sz w:val="20"/>
          <w:lang w:val="pl-PL"/>
        </w:rPr>
        <w:t xml:space="preserve">dotyczący danej części </w:t>
      </w:r>
      <w:r>
        <w:rPr>
          <w:bCs/>
          <w:sz w:val="20"/>
          <w:lang w:val="pl-PL"/>
        </w:rPr>
        <w:t>( zał. do formularz oferty).</w:t>
      </w:r>
    </w:p>
    <w:p w14:paraId="6187213F" w14:textId="77777777" w:rsidR="0014234D" w:rsidRDefault="0014234D" w:rsidP="0014234D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Cs/>
          <w:sz w:val="20"/>
          <w:lang w:val="pl-PL"/>
        </w:rPr>
        <w:t xml:space="preserve">       Oferta nie zwierająca ww. formularza lub w przypadku nie wypełnionego w całości będzie odrzucona.</w:t>
      </w:r>
    </w:p>
    <w:p w14:paraId="18135CC9" w14:textId="77777777" w:rsidR="0014234D" w:rsidRDefault="0014234D" w:rsidP="0014234D">
      <w:pPr>
        <w:spacing w:line="276" w:lineRule="auto"/>
        <w:jc w:val="both"/>
        <w:rPr>
          <w:sz w:val="20"/>
          <w:szCs w:val="20"/>
        </w:rPr>
      </w:pPr>
    </w:p>
    <w:p w14:paraId="39DB37E7" w14:textId="77777777" w:rsidR="0014234D" w:rsidRPr="00275E1D" w:rsidRDefault="0014234D" w:rsidP="0014234D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29FC6B31" w14:textId="77777777" w:rsidR="0014234D" w:rsidRPr="00275E1D" w:rsidRDefault="0014234D" w:rsidP="0014234D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53A8FB36" w14:textId="77777777" w:rsidR="0014234D" w:rsidRPr="00275E1D" w:rsidRDefault="0014234D" w:rsidP="0014234D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14BA1A3D" w14:textId="77777777" w:rsidR="0014234D" w:rsidRPr="00275E1D" w:rsidRDefault="0014234D" w:rsidP="0014234D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428D64E9" w14:textId="77777777" w:rsidR="0014234D" w:rsidRPr="00275E1D" w:rsidRDefault="0014234D" w:rsidP="0014234D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456514D0" w14:textId="77777777" w:rsidR="0014234D" w:rsidRPr="00275E1D" w:rsidRDefault="0014234D" w:rsidP="0014234D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51DC450E" w14:textId="77777777" w:rsidR="0014234D" w:rsidRPr="00275E1D" w:rsidRDefault="0014234D" w:rsidP="0014234D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0A520D98" w14:textId="77777777" w:rsidR="0014234D" w:rsidRPr="00275E1D" w:rsidRDefault="0014234D" w:rsidP="0014234D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08E03C17" w14:textId="77777777" w:rsidR="0014234D" w:rsidRPr="00275E1D" w:rsidRDefault="0014234D" w:rsidP="0014234D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1D6DF6DB" w14:textId="77777777" w:rsidR="0014234D" w:rsidRPr="00275E1D" w:rsidRDefault="0014234D" w:rsidP="0014234D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1EA3E163" w14:textId="77777777" w:rsidR="0014234D" w:rsidRDefault="0014234D" w:rsidP="0014234D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100A64CA" w14:textId="77777777" w:rsidR="0014234D" w:rsidRDefault="0014234D" w:rsidP="0014234D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79C95A58" w14:textId="77777777" w:rsidR="0014234D" w:rsidRDefault="0014234D" w:rsidP="0014234D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3C9BCE51" w14:textId="77777777" w:rsidR="0014234D" w:rsidRDefault="0014234D" w:rsidP="0014234D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4046C614" w14:textId="77777777" w:rsidR="0014234D" w:rsidRDefault="0014234D" w:rsidP="0014234D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629C022" w14:textId="77777777" w:rsidR="0014234D" w:rsidRDefault="0014234D" w:rsidP="0014234D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3ABCD482" w14:textId="77777777" w:rsidR="0014234D" w:rsidRPr="00275E1D" w:rsidRDefault="0014234D" w:rsidP="0014234D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</w:p>
    <w:p w14:paraId="79315850" w14:textId="77777777" w:rsidR="0014234D" w:rsidRDefault="0014234D" w:rsidP="0014234D">
      <w:pPr>
        <w:spacing w:line="276" w:lineRule="auto"/>
        <w:ind w:right="-993"/>
        <w:jc w:val="both"/>
        <w:rPr>
          <w:sz w:val="22"/>
          <w:szCs w:val="22"/>
        </w:rPr>
      </w:pPr>
      <w:r w:rsidRPr="00275E1D">
        <w:rPr>
          <w:sz w:val="20"/>
          <w:szCs w:val="20"/>
        </w:rPr>
        <w:t>............................, dn. _ _ . _ _ . 2022 r.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7515F423" w14:textId="77777777" w:rsidR="0014234D" w:rsidRDefault="0014234D" w:rsidP="0014234D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>Podpis osób uprawnionych</w:t>
      </w:r>
    </w:p>
    <w:p w14:paraId="6643E550" w14:textId="77777777" w:rsidR="0014234D" w:rsidRDefault="0014234D" w:rsidP="0014234D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do składania świadczeń woli </w:t>
      </w:r>
    </w:p>
    <w:p w14:paraId="55C11EFA" w14:textId="77777777" w:rsidR="0014234D" w:rsidRDefault="0014234D" w:rsidP="0014234D">
      <w:pPr>
        <w:ind w:left="637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w imieniu Wykonawcy </w:t>
      </w:r>
    </w:p>
    <w:p w14:paraId="6CCE52C1" w14:textId="77777777" w:rsidR="0014234D" w:rsidRDefault="0014234D" w:rsidP="0014234D">
      <w:pPr>
        <w:ind w:left="6372"/>
        <w:rPr>
          <w:i/>
          <w:sz w:val="18"/>
          <w:szCs w:val="18"/>
        </w:rPr>
      </w:pPr>
    </w:p>
    <w:p w14:paraId="46A2B117" w14:textId="14186C5F" w:rsidR="0097776D" w:rsidRPr="0097776D" w:rsidRDefault="0097776D" w:rsidP="0086443D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sectPr w:rsidR="0097776D" w:rsidRPr="0097776D" w:rsidSect="0014234D">
      <w:pgSz w:w="11906" w:h="16838"/>
      <w:pgMar w:top="709" w:right="1417" w:bottom="993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53CD" w14:textId="77777777" w:rsidR="00C448A3" w:rsidRDefault="00C448A3" w:rsidP="00FF57EE">
      <w:r>
        <w:separator/>
      </w:r>
    </w:p>
  </w:endnote>
  <w:endnote w:type="continuationSeparator" w:id="0">
    <w:p w14:paraId="30402C08" w14:textId="77777777" w:rsidR="00C448A3" w:rsidRDefault="00C448A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C7AA" w14:textId="77777777" w:rsidR="00C448A3" w:rsidRDefault="00C448A3" w:rsidP="00FF57EE">
      <w:r>
        <w:separator/>
      </w:r>
    </w:p>
  </w:footnote>
  <w:footnote w:type="continuationSeparator" w:id="0">
    <w:p w14:paraId="0F90436E" w14:textId="77777777" w:rsidR="00C448A3" w:rsidRDefault="00C448A3" w:rsidP="00FF57EE">
      <w:r>
        <w:continuationSeparator/>
      </w:r>
    </w:p>
  </w:footnote>
  <w:footnote w:id="1">
    <w:p w14:paraId="4AEDB78F" w14:textId="77777777" w:rsidR="00056C73" w:rsidRDefault="00056C73" w:rsidP="00056C73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CA7B4EE" w14:textId="77777777" w:rsidR="00056C73" w:rsidRDefault="00056C73" w:rsidP="00056C73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3">
    <w:p w14:paraId="2161FE37" w14:textId="77777777" w:rsidR="00D42D63" w:rsidRDefault="00D42D63" w:rsidP="00D42D63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76235F5" w14:textId="77777777" w:rsidR="00D42D63" w:rsidRDefault="00D42D63" w:rsidP="00D42D63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5">
    <w:p w14:paraId="4249B292" w14:textId="77777777" w:rsidR="0014234D" w:rsidRDefault="0014234D" w:rsidP="0014234D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205459A4" w14:textId="77777777" w:rsidR="0014234D" w:rsidRDefault="0014234D" w:rsidP="0014234D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68564947">
    <w:abstractNumId w:val="6"/>
  </w:num>
  <w:num w:numId="2" w16cid:durableId="375205120">
    <w:abstractNumId w:val="4"/>
  </w:num>
  <w:num w:numId="3" w16cid:durableId="1225334229">
    <w:abstractNumId w:val="5"/>
  </w:num>
  <w:num w:numId="4" w16cid:durableId="1477603065">
    <w:abstractNumId w:val="7"/>
  </w:num>
  <w:num w:numId="5" w16cid:durableId="268317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0172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43243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2505290">
    <w:abstractNumId w:val="1"/>
  </w:num>
  <w:num w:numId="9" w16cid:durableId="1243368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71"/>
    <w:rsid w:val="00052A26"/>
    <w:rsid w:val="00056C73"/>
    <w:rsid w:val="00073803"/>
    <w:rsid w:val="001063D3"/>
    <w:rsid w:val="001263C7"/>
    <w:rsid w:val="0014234D"/>
    <w:rsid w:val="001C7D84"/>
    <w:rsid w:val="001D25AD"/>
    <w:rsid w:val="001E4571"/>
    <w:rsid w:val="001F6A96"/>
    <w:rsid w:val="002214DB"/>
    <w:rsid w:val="00222029"/>
    <w:rsid w:val="002254F5"/>
    <w:rsid w:val="00267D1F"/>
    <w:rsid w:val="00275E1D"/>
    <w:rsid w:val="002E612D"/>
    <w:rsid w:val="00322500"/>
    <w:rsid w:val="00390C98"/>
    <w:rsid w:val="003B769C"/>
    <w:rsid w:val="004558CB"/>
    <w:rsid w:val="0049411E"/>
    <w:rsid w:val="004D3A04"/>
    <w:rsid w:val="004D5A42"/>
    <w:rsid w:val="00525EFF"/>
    <w:rsid w:val="005564F9"/>
    <w:rsid w:val="005844F6"/>
    <w:rsid w:val="005F6F5F"/>
    <w:rsid w:val="00623B62"/>
    <w:rsid w:val="00681CE9"/>
    <w:rsid w:val="006B493A"/>
    <w:rsid w:val="006B63D6"/>
    <w:rsid w:val="006C641D"/>
    <w:rsid w:val="006D09E0"/>
    <w:rsid w:val="006F30EE"/>
    <w:rsid w:val="00741302"/>
    <w:rsid w:val="00781667"/>
    <w:rsid w:val="007D475B"/>
    <w:rsid w:val="007E3219"/>
    <w:rsid w:val="007E331F"/>
    <w:rsid w:val="007F3E87"/>
    <w:rsid w:val="0086283B"/>
    <w:rsid w:val="0086443D"/>
    <w:rsid w:val="009312B4"/>
    <w:rsid w:val="0097776D"/>
    <w:rsid w:val="00983D1D"/>
    <w:rsid w:val="009A52EF"/>
    <w:rsid w:val="009C5CB9"/>
    <w:rsid w:val="009D75A8"/>
    <w:rsid w:val="00A23973"/>
    <w:rsid w:val="00A50E18"/>
    <w:rsid w:val="00A62FA3"/>
    <w:rsid w:val="00AA39D6"/>
    <w:rsid w:val="00AB6632"/>
    <w:rsid w:val="00AE2ACB"/>
    <w:rsid w:val="00AF4AC3"/>
    <w:rsid w:val="00B47637"/>
    <w:rsid w:val="00B9086B"/>
    <w:rsid w:val="00BC4F99"/>
    <w:rsid w:val="00C22F7D"/>
    <w:rsid w:val="00C448A3"/>
    <w:rsid w:val="00C749A9"/>
    <w:rsid w:val="00CE3AE6"/>
    <w:rsid w:val="00D42D63"/>
    <w:rsid w:val="00D554C7"/>
    <w:rsid w:val="00D5631A"/>
    <w:rsid w:val="00DC336F"/>
    <w:rsid w:val="00E1735C"/>
    <w:rsid w:val="00E777B3"/>
    <w:rsid w:val="00F07282"/>
    <w:rsid w:val="00F134D5"/>
    <w:rsid w:val="00F26DBA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49411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Hipercze">
    <w:name w:val="Hyperlink"/>
    <w:uiPriority w:val="99"/>
    <w:semiHidden/>
    <w:unhideWhenUsed/>
    <w:rsid w:val="00056C7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56C73"/>
    <w:rPr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C73"/>
    <w:rPr>
      <w:rFonts w:ascii="Times New Roman" w:eastAsia="Times New Roman" w:hAnsi="Times New Roman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2012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2022-04-20T12:39:00Z</cp:lastPrinted>
  <dcterms:created xsi:type="dcterms:W3CDTF">2022-04-20T12:41:00Z</dcterms:created>
  <dcterms:modified xsi:type="dcterms:W3CDTF">2022-04-20T12:41:00Z</dcterms:modified>
</cp:coreProperties>
</file>