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00442" w14:textId="6DA9436B" w:rsidR="00CB6204" w:rsidRPr="00B1171E" w:rsidRDefault="00CB6204" w:rsidP="00CB6204">
      <w:pPr>
        <w:pStyle w:val="Nagwek4"/>
        <w:rPr>
          <w:b/>
          <w:i w:val="0"/>
          <w:szCs w:val="24"/>
        </w:rPr>
      </w:pPr>
      <w:r w:rsidRPr="00B1171E">
        <w:rPr>
          <w:b/>
          <w:i w:val="0"/>
          <w:szCs w:val="24"/>
        </w:rPr>
        <w:t xml:space="preserve">Załącznik nr </w:t>
      </w:r>
      <w:r w:rsidR="00982672">
        <w:rPr>
          <w:b/>
          <w:i w:val="0"/>
          <w:szCs w:val="24"/>
        </w:rPr>
        <w:t>4</w:t>
      </w:r>
      <w:r w:rsidR="00360BC3" w:rsidRPr="00B1171E">
        <w:rPr>
          <w:b/>
          <w:i w:val="0"/>
          <w:szCs w:val="24"/>
        </w:rPr>
        <w:t xml:space="preserve"> do SWZ</w:t>
      </w:r>
    </w:p>
    <w:p w14:paraId="64802A2C" w14:textId="77777777" w:rsidR="00CB6204" w:rsidRPr="00B1171E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DEBDCA" w14:textId="77777777" w:rsidR="0000184A" w:rsidRPr="00B1171E" w:rsidRDefault="0000184A" w:rsidP="0000184A">
      <w:pPr>
        <w:pStyle w:val="Nagwek"/>
        <w:rPr>
          <w:b/>
          <w:sz w:val="24"/>
          <w:szCs w:val="24"/>
        </w:rPr>
      </w:pPr>
      <w:r w:rsidRPr="00B1171E">
        <w:rPr>
          <w:sz w:val="24"/>
          <w:szCs w:val="24"/>
        </w:rPr>
        <w:t xml:space="preserve">Znak Sprawy: </w:t>
      </w:r>
      <w:r w:rsidR="00032C50" w:rsidRPr="00B1171E">
        <w:rPr>
          <w:b/>
          <w:sz w:val="24"/>
          <w:szCs w:val="24"/>
        </w:rPr>
        <w:t>ZP.271.12.2022</w:t>
      </w:r>
    </w:p>
    <w:p w14:paraId="3323C620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7E7487FF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79241B0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0EEE71D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82505C7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F5B464A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BA431B1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131E9B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989E8D6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2C50" w:rsidRPr="004B1027" w14:paraId="3D5CF2AB" w14:textId="77777777" w:rsidTr="0067758A">
        <w:tc>
          <w:tcPr>
            <w:tcW w:w="9104" w:type="dxa"/>
            <w:shd w:val="clear" w:color="auto" w:fill="D9D9D9"/>
          </w:tcPr>
          <w:p w14:paraId="6AB65359" w14:textId="77777777" w:rsidR="00032C50" w:rsidRPr="004B1027" w:rsidRDefault="00032C50" w:rsidP="0067758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FA875F7" w14:textId="77777777" w:rsidR="00032C50" w:rsidRPr="004B1027" w:rsidRDefault="00032C50" w:rsidP="0067758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032C5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032C5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032C50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2CC26F81" w14:textId="77777777" w:rsidR="00032C50" w:rsidRPr="004B1027" w:rsidRDefault="00032C50" w:rsidP="006775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A3C7B8F" w14:textId="77777777" w:rsidR="00032C50" w:rsidRPr="004B1027" w:rsidRDefault="00032C50" w:rsidP="0067758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1D65C2B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79AB37E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4E4A264" w14:textId="4EBE6F6B" w:rsidR="006E0FAA" w:rsidRDefault="00032C50" w:rsidP="001151A6">
      <w:pPr>
        <w:widowControl w:val="0"/>
        <w:adjustRightInd w:val="0"/>
        <w:spacing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032C50">
        <w:rPr>
          <w:rFonts w:ascii="Arial" w:hAnsi="Arial" w:cs="Arial"/>
          <w:b/>
          <w:sz w:val="24"/>
          <w:szCs w:val="24"/>
        </w:rPr>
        <w:t>Realizacja przedsięwzięć niskoemisyjnych budynków jednorodzinnych w ramach programu STOP SMOG dla Gminy Niepołomice - Etap I</w:t>
      </w:r>
    </w:p>
    <w:p w14:paraId="7AC52F7D" w14:textId="76C88461" w:rsidR="001151A6" w:rsidRPr="004B1027" w:rsidRDefault="001151A6" w:rsidP="001151A6">
      <w:pPr>
        <w:widowControl w:val="0"/>
        <w:adjustRightInd w:val="0"/>
        <w:spacing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……………..</w:t>
      </w:r>
    </w:p>
    <w:p w14:paraId="6236CA5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AFC662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6FE7F979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15A9B5B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263C62C8" w14:textId="77777777" w:rsidTr="00C37CD2">
        <w:trPr>
          <w:trHeight w:val="321"/>
        </w:trPr>
        <w:tc>
          <w:tcPr>
            <w:tcW w:w="516" w:type="dxa"/>
          </w:tcPr>
          <w:p w14:paraId="7C06CA6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B8F8AD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3CCD2CC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1BFDE4A0" w14:textId="77777777" w:rsidTr="009A4CD3">
        <w:tc>
          <w:tcPr>
            <w:tcW w:w="516" w:type="dxa"/>
          </w:tcPr>
          <w:p w14:paraId="75A64FD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0853073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4487D5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7CC9C6B" w14:textId="77777777" w:rsidTr="009A4CD3">
        <w:tc>
          <w:tcPr>
            <w:tcW w:w="516" w:type="dxa"/>
          </w:tcPr>
          <w:p w14:paraId="76389C9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74DB940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6CBE99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99A3E9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4432295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5368C6A5" w14:textId="142E13C5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</w:t>
      </w:r>
    </w:p>
    <w:p w14:paraId="75999230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1151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709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0A37" w14:textId="77777777" w:rsidR="00FE46FD" w:rsidRDefault="00FE46FD">
      <w:r>
        <w:separator/>
      </w:r>
    </w:p>
  </w:endnote>
  <w:endnote w:type="continuationSeparator" w:id="0">
    <w:p w14:paraId="52B48B60" w14:textId="77777777" w:rsidR="00FE46FD" w:rsidRDefault="00FE4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7CAE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5FF52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424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168ED01" w14:textId="367B2E11" w:rsidR="009A4CD3" w:rsidRDefault="009A4CD3" w:rsidP="0029766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73459" w14:textId="77777777" w:rsidR="00032C50" w:rsidRDefault="00032C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3BBE1" w14:textId="77777777" w:rsidR="00FE46FD" w:rsidRDefault="00FE46FD">
      <w:r>
        <w:separator/>
      </w:r>
    </w:p>
  </w:footnote>
  <w:footnote w:type="continuationSeparator" w:id="0">
    <w:p w14:paraId="28D10C5F" w14:textId="77777777" w:rsidR="00FE46FD" w:rsidRDefault="00FE46FD">
      <w:r>
        <w:continuationSeparator/>
      </w:r>
    </w:p>
  </w:footnote>
  <w:footnote w:id="1">
    <w:p w14:paraId="036EBAA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FD93C" w14:textId="77777777" w:rsidR="00032C50" w:rsidRDefault="00032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1D7A" w14:textId="77777777" w:rsidR="00032C50" w:rsidRDefault="00032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F4EE" w14:textId="77777777" w:rsidR="00032C50" w:rsidRDefault="00032C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0522061">
    <w:abstractNumId w:val="13"/>
  </w:num>
  <w:num w:numId="2" w16cid:durableId="951285455">
    <w:abstractNumId w:val="0"/>
  </w:num>
  <w:num w:numId="3" w16cid:durableId="994912783">
    <w:abstractNumId w:val="11"/>
  </w:num>
  <w:num w:numId="4" w16cid:durableId="1228613592">
    <w:abstractNumId w:val="8"/>
  </w:num>
  <w:num w:numId="5" w16cid:durableId="1056515408">
    <w:abstractNumId w:val="7"/>
  </w:num>
  <w:num w:numId="6" w16cid:durableId="935941677">
    <w:abstractNumId w:val="1"/>
  </w:num>
  <w:num w:numId="7" w16cid:durableId="1072315961">
    <w:abstractNumId w:val="6"/>
  </w:num>
  <w:num w:numId="8" w16cid:durableId="1597984106">
    <w:abstractNumId w:val="3"/>
  </w:num>
  <w:num w:numId="9" w16cid:durableId="538323594">
    <w:abstractNumId w:val="2"/>
  </w:num>
  <w:num w:numId="10" w16cid:durableId="402989778">
    <w:abstractNumId w:val="5"/>
  </w:num>
  <w:num w:numId="11" w16cid:durableId="2091460814">
    <w:abstractNumId w:val="10"/>
  </w:num>
  <w:num w:numId="12" w16cid:durableId="706370820">
    <w:abstractNumId w:val="4"/>
  </w:num>
  <w:num w:numId="13" w16cid:durableId="471601003">
    <w:abstractNumId w:val="9"/>
  </w:num>
  <w:num w:numId="14" w16cid:durableId="8291791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6FD"/>
    <w:rsid w:val="0000184A"/>
    <w:rsid w:val="00012997"/>
    <w:rsid w:val="00032C50"/>
    <w:rsid w:val="000621A2"/>
    <w:rsid w:val="000719DC"/>
    <w:rsid w:val="00075CEC"/>
    <w:rsid w:val="000E0467"/>
    <w:rsid w:val="00106AC7"/>
    <w:rsid w:val="00111985"/>
    <w:rsid w:val="001151A6"/>
    <w:rsid w:val="00147532"/>
    <w:rsid w:val="001614BA"/>
    <w:rsid w:val="00204613"/>
    <w:rsid w:val="0029766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2672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171E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46FD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50C6C9"/>
  <w15:chartTrackingRefBased/>
  <w15:docId w15:val="{38D45A82-D98F-495E-BE1C-F8CE56A5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215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2022-04-20T08:38:00Z</cp:lastPrinted>
  <dcterms:created xsi:type="dcterms:W3CDTF">2022-04-20T08:38:00Z</dcterms:created>
  <dcterms:modified xsi:type="dcterms:W3CDTF">2022-04-20T08:38:00Z</dcterms:modified>
</cp:coreProperties>
</file>