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50F91" w14:textId="4A72BA1A" w:rsidR="005F4BC0" w:rsidRDefault="00936758" w:rsidP="004F079B">
      <w:pPr>
        <w:spacing w:after="240"/>
        <w:jc w:val="right"/>
        <w:rPr>
          <w:sz w:val="22"/>
          <w:szCs w:val="22"/>
        </w:rPr>
      </w:pPr>
      <w:r w:rsidRPr="0093675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36758">
        <w:rPr>
          <w:sz w:val="22"/>
          <w:szCs w:val="22"/>
        </w:rPr>
        <w:t>2022-04-20</w:t>
      </w:r>
    </w:p>
    <w:p w14:paraId="76F30BC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7598FCD" w14:textId="77777777" w:rsidR="00936758" w:rsidRPr="00936758" w:rsidRDefault="00936758">
      <w:pPr>
        <w:rPr>
          <w:b/>
          <w:bCs/>
          <w:sz w:val="22"/>
          <w:szCs w:val="22"/>
        </w:rPr>
      </w:pPr>
      <w:r w:rsidRPr="00936758">
        <w:rPr>
          <w:b/>
          <w:bCs/>
          <w:sz w:val="22"/>
          <w:szCs w:val="22"/>
        </w:rPr>
        <w:t>Akademia Górniczo - Hutnicza</w:t>
      </w:r>
    </w:p>
    <w:p w14:paraId="6A14F659" w14:textId="77777777" w:rsidR="00936758" w:rsidRPr="00936758" w:rsidRDefault="00936758">
      <w:pPr>
        <w:rPr>
          <w:b/>
          <w:bCs/>
          <w:sz w:val="22"/>
          <w:szCs w:val="22"/>
        </w:rPr>
      </w:pPr>
      <w:r w:rsidRPr="00936758">
        <w:rPr>
          <w:b/>
          <w:bCs/>
          <w:sz w:val="22"/>
          <w:szCs w:val="22"/>
        </w:rPr>
        <w:t>im. Stanisława Staszica w Krakowie</w:t>
      </w:r>
    </w:p>
    <w:p w14:paraId="6517FD40" w14:textId="413BA5D9" w:rsidR="00F16C50" w:rsidRPr="00D91931" w:rsidRDefault="00936758">
      <w:pPr>
        <w:rPr>
          <w:b/>
          <w:bCs/>
          <w:sz w:val="22"/>
          <w:szCs w:val="22"/>
        </w:rPr>
      </w:pPr>
      <w:r w:rsidRPr="00936758">
        <w:rPr>
          <w:b/>
          <w:bCs/>
          <w:sz w:val="22"/>
          <w:szCs w:val="22"/>
        </w:rPr>
        <w:t>Dział Zamówień Publicznych</w:t>
      </w:r>
    </w:p>
    <w:p w14:paraId="645B7B5B" w14:textId="2A097A40" w:rsidR="00F16C50" w:rsidRPr="00BD5546" w:rsidRDefault="00936758">
      <w:pPr>
        <w:rPr>
          <w:sz w:val="22"/>
          <w:szCs w:val="22"/>
        </w:rPr>
      </w:pPr>
      <w:r w:rsidRPr="0093675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36758">
        <w:rPr>
          <w:sz w:val="22"/>
          <w:szCs w:val="22"/>
        </w:rPr>
        <w:t>30</w:t>
      </w:r>
    </w:p>
    <w:p w14:paraId="24983C9C" w14:textId="75E31A31" w:rsidR="00F16C50" w:rsidRPr="00BD5546" w:rsidRDefault="00936758">
      <w:pPr>
        <w:rPr>
          <w:sz w:val="22"/>
          <w:szCs w:val="22"/>
        </w:rPr>
      </w:pPr>
      <w:r w:rsidRPr="0093675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36758">
        <w:rPr>
          <w:sz w:val="22"/>
          <w:szCs w:val="22"/>
        </w:rPr>
        <w:t>Kraków</w:t>
      </w:r>
    </w:p>
    <w:p w14:paraId="457DA44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154AC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E1C912" w14:textId="429D558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36758" w:rsidRPr="00936758">
        <w:rPr>
          <w:bCs/>
          <w:sz w:val="22"/>
          <w:szCs w:val="22"/>
        </w:rPr>
        <w:t>Kc-zp.272-228/22</w:t>
      </w:r>
      <w:r w:rsidRPr="00D91931">
        <w:rPr>
          <w:sz w:val="22"/>
          <w:szCs w:val="22"/>
        </w:rPr>
        <w:tab/>
        <w:t xml:space="preserve"> </w:t>
      </w:r>
    </w:p>
    <w:p w14:paraId="2FEB942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9F70C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EB5C57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E64BA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442B7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43908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0B616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DA4A3A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36758" w:rsidRPr="00607F9B" w14:paraId="1DDAAC15" w14:textId="77777777" w:rsidTr="00312579">
        <w:trPr>
          <w:trHeight w:val="638"/>
        </w:trPr>
        <w:tc>
          <w:tcPr>
            <w:tcW w:w="959" w:type="dxa"/>
            <w:shd w:val="clear" w:color="auto" w:fill="auto"/>
          </w:tcPr>
          <w:p w14:paraId="61A8B2D3" w14:textId="77777777" w:rsidR="00936758" w:rsidRPr="00607F9B" w:rsidRDefault="00936758" w:rsidP="003125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E135D3" w14:textId="53286DCE" w:rsidR="00936758" w:rsidRPr="00607F9B" w:rsidRDefault="00936758" w:rsidP="003125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6758">
              <w:rPr>
                <w:sz w:val="22"/>
                <w:szCs w:val="22"/>
              </w:rPr>
              <w:t>Tryb podstawowy z możliwością negocjacji - art. 275 pkt. 2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6758">
              <w:rPr>
                <w:b/>
                <w:bCs/>
                <w:sz w:val="22"/>
                <w:szCs w:val="22"/>
              </w:rPr>
              <w:t>Usługa organizacji i przeprowadzenia studiów podyplomowych Executive MBA Master of Business Administration - Kc-zp.272-228/22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5344F9D" w14:textId="659EFEF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36758" w:rsidRPr="00936758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2DF12AD" w14:textId="486A113D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36758" w:rsidRPr="00936758">
        <w:rPr>
          <w:rFonts w:ascii="Times New Roman" w:hAnsi="Times New Roman"/>
          <w:b/>
          <w:szCs w:val="22"/>
        </w:rPr>
        <w:t>2022-04-22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36758" w:rsidRPr="00936758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36758" w:rsidRPr="00936758">
        <w:rPr>
          <w:rFonts w:ascii="Times New Roman" w:hAnsi="Times New Roman"/>
          <w:b/>
          <w:szCs w:val="22"/>
        </w:rPr>
        <w:t>2022-04-25</w:t>
      </w:r>
      <w:r w:rsidR="008365E9">
        <w:rPr>
          <w:rFonts w:ascii="Times New Roman" w:hAnsi="Times New Roman"/>
          <w:szCs w:val="22"/>
        </w:rPr>
        <w:t xml:space="preserve"> godz. </w:t>
      </w:r>
      <w:r w:rsidR="00936758" w:rsidRPr="00936758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2DC4C1E" w14:textId="6FD9BA20" w:rsidR="004F079B" w:rsidRPr="00262C9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36758" w:rsidRPr="00936758">
        <w:rPr>
          <w:rFonts w:ascii="Times New Roman" w:hAnsi="Times New Roman"/>
          <w:b/>
          <w:szCs w:val="22"/>
        </w:rPr>
        <w:t>2022-04-22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36758" w:rsidRPr="00936758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36758" w:rsidRPr="00936758">
        <w:rPr>
          <w:rFonts w:ascii="Times New Roman" w:hAnsi="Times New Roman"/>
          <w:b/>
          <w:szCs w:val="22"/>
        </w:rPr>
        <w:t>2022-04-25</w:t>
      </w:r>
      <w:r w:rsidR="008365E9">
        <w:rPr>
          <w:rFonts w:ascii="Times New Roman" w:hAnsi="Times New Roman"/>
          <w:szCs w:val="22"/>
        </w:rPr>
        <w:t xml:space="preserve"> godz. </w:t>
      </w:r>
      <w:r w:rsidR="00936758" w:rsidRPr="00936758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EC662C7" w14:textId="18A3102E" w:rsidR="00262C97" w:rsidRPr="00262C97" w:rsidRDefault="00262C9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262C97">
        <w:rPr>
          <w:rFonts w:ascii="Times New Roman" w:hAnsi="Times New Roman"/>
          <w:b/>
          <w:szCs w:val="22"/>
        </w:rPr>
        <w:t>Termin związania ofertą 24.05.2022</w:t>
      </w:r>
    </w:p>
    <w:p w14:paraId="4860E97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8EA9BB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B6532A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5D5F6CE" w14:textId="42B067AA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EBCF4" w14:textId="77777777" w:rsidR="00A426DC" w:rsidRDefault="00A426DC">
      <w:r>
        <w:separator/>
      </w:r>
    </w:p>
  </w:endnote>
  <w:endnote w:type="continuationSeparator" w:id="0">
    <w:p w14:paraId="355F5B16" w14:textId="77777777" w:rsidR="00A426DC" w:rsidRDefault="00A42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A850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7F5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51E545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79668A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DF68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9BB52" w14:textId="77777777" w:rsidR="00A426DC" w:rsidRDefault="00A426DC">
      <w:r>
        <w:separator/>
      </w:r>
    </w:p>
  </w:footnote>
  <w:footnote w:type="continuationSeparator" w:id="0">
    <w:p w14:paraId="010F103A" w14:textId="77777777" w:rsidR="00A426DC" w:rsidRDefault="00A42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C0ED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C3F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8DA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5860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6DC"/>
    <w:rsid w:val="00136AEA"/>
    <w:rsid w:val="0015679F"/>
    <w:rsid w:val="001C0165"/>
    <w:rsid w:val="001C5A4C"/>
    <w:rsid w:val="00262C97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36758"/>
    <w:rsid w:val="00940C54"/>
    <w:rsid w:val="00945187"/>
    <w:rsid w:val="00955CEB"/>
    <w:rsid w:val="00972F59"/>
    <w:rsid w:val="00A426DC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9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0A2CA"/>
  <w15:chartTrackingRefBased/>
  <w15:docId w15:val="{4A2C7F4A-4141-4D9C-B760-1B37F7CD3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2022-04-20T10:06:00Z</cp:lastPrinted>
  <dcterms:created xsi:type="dcterms:W3CDTF">2022-04-20T10:06:00Z</dcterms:created>
  <dcterms:modified xsi:type="dcterms:W3CDTF">2022-04-20T10:14:00Z</dcterms:modified>
</cp:coreProperties>
</file>