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660A2A" w:rsidRPr="00660A2A">
        <w:rPr>
          <w:rFonts w:ascii="Arial" w:hAnsi="Arial" w:cs="Arial"/>
          <w:bCs/>
          <w:i w:val="0"/>
          <w:szCs w:val="24"/>
        </w:rPr>
        <w:t>3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660A2A" w:rsidRPr="00660A2A">
        <w:rPr>
          <w:rFonts w:ascii="Arial" w:hAnsi="Arial" w:cs="Arial"/>
          <w:b/>
          <w:sz w:val="24"/>
          <w:szCs w:val="24"/>
        </w:rPr>
        <w:t>RK-NZ.262.4.2022.JP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60A2A" w:rsidRPr="004B1027" w:rsidTr="0021405C">
        <w:tc>
          <w:tcPr>
            <w:tcW w:w="9104" w:type="dxa"/>
            <w:shd w:val="clear" w:color="auto" w:fill="D9D9D9"/>
          </w:tcPr>
          <w:p w:rsidR="00660A2A" w:rsidRPr="004B1027" w:rsidRDefault="00660A2A" w:rsidP="0021405C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660A2A" w:rsidRPr="004B1027" w:rsidRDefault="00660A2A" w:rsidP="0021405C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660A2A">
              <w:rPr>
                <w:rFonts w:ascii="Arial" w:hAnsi="Arial" w:cs="Arial"/>
                <w:sz w:val="22"/>
                <w:szCs w:val="22"/>
              </w:rPr>
              <w:t>(t.j.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:rsidR="00660A2A" w:rsidRPr="004B1027" w:rsidRDefault="00660A2A" w:rsidP="002140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660A2A" w:rsidRPr="004B1027" w:rsidRDefault="00660A2A" w:rsidP="0021405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660A2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660A2A">
        <w:rPr>
          <w:rFonts w:ascii="Arial" w:hAnsi="Arial" w:cs="Arial"/>
          <w:b/>
          <w:sz w:val="24"/>
          <w:szCs w:val="24"/>
        </w:rPr>
        <w:t>Dostawa licencji wraz z wdrożeniem oraz usługami wsparcia i utrzymania powdrożeniowego Systemu do zarządzania procesami BPM (ang. Business Process Management) oraz Portalu Pracowniczego. Zamówienie realizowane w ramach projektu:"Zintegrowany Program Rozwoju Politechniki Częstochowskiej" POWR.03.05.00-00-Z008/18</w:t>
      </w:r>
      <w:bookmarkStart w:id="0" w:name="_GoBack"/>
      <w:bookmarkEnd w:id="0"/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lastRenderedPageBreak/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38C4" w:rsidRDefault="00A938C4">
      <w:r>
        <w:separator/>
      </w:r>
    </w:p>
  </w:endnote>
  <w:endnote w:type="continuationSeparator" w:id="0">
    <w:p w:rsidR="00A938C4" w:rsidRDefault="00A93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E64" w:rsidRDefault="00BA1E64" w:rsidP="00BA1E64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5" o:spid="_x0000_s2052" type="#_x0000_t75" style="position:absolute;margin-left:30.35pt;margin-top:0;width:538.6pt;height:30.05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>
          <v:imagedata r:id="rId1" o:title="power_ncbr_rp_ueefs_02_02_18 (002)"/>
          <w10:wrap anchorx="page"/>
        </v:shape>
      </w:pict>
    </w:r>
  </w:p>
  <w:p w:rsidR="009A4CD3" w:rsidRPr="00BA1E64" w:rsidRDefault="009A4CD3" w:rsidP="00BA1E6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A2A" w:rsidRDefault="00660A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38C4" w:rsidRDefault="00A938C4">
      <w:r>
        <w:separator/>
      </w:r>
    </w:p>
  </w:footnote>
  <w:footnote w:type="continuationSeparator" w:id="0">
    <w:p w:rsidR="00A938C4" w:rsidRDefault="00A938C4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A2A" w:rsidRDefault="00660A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E64" w:rsidRDefault="00BA1E64" w:rsidP="00BA1E64">
    <w:pPr>
      <w:pStyle w:val="Nagwek"/>
    </w:pPr>
    <w:bookmarkStart w:id="1" w:name="_Hlk93439914"/>
    <w:bookmarkStart w:id="2" w:name="_Hlk93439915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51" type="#_x0000_t75" style="position:absolute;margin-left:0;margin-top:-3.3pt;width:133.8pt;height:52.05pt;z-index:-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Obraz 14" o:spid="_x0000_s2050" type="#_x0000_t75" style="position:absolute;margin-left:18.9pt;margin-top:-.15pt;width:70.1pt;height:49.15pt;z-index: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>
          <v:imagedata r:id="rId2" o:title=""/>
          <w10:wrap anchorx="margin"/>
        </v:shape>
      </w:pict>
    </w:r>
    <w:bookmarkEnd w:id="1"/>
    <w:bookmarkEnd w:id="2"/>
  </w:p>
  <w:p w:rsidR="00BA1E64" w:rsidRDefault="00BA1E64" w:rsidP="00BA1E64">
    <w:pPr>
      <w:pStyle w:val="Nagwek"/>
    </w:pPr>
  </w:p>
  <w:p w:rsidR="00BA1E64" w:rsidRDefault="00BA1E64" w:rsidP="00BA1E64">
    <w:pPr>
      <w:pStyle w:val="Nagwek"/>
    </w:pPr>
  </w:p>
  <w:p w:rsidR="00BA1E64" w:rsidRDefault="00BA1E64" w:rsidP="00BA1E64">
    <w:pPr>
      <w:pStyle w:val="Nagwek"/>
    </w:pPr>
  </w:p>
  <w:p w:rsidR="00660A2A" w:rsidRDefault="00660A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A2A" w:rsidRDefault="00660A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38C4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0A2A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938C4"/>
    <w:rsid w:val="00AB6C06"/>
    <w:rsid w:val="00AB7377"/>
    <w:rsid w:val="00AD329C"/>
    <w:rsid w:val="00B04D14"/>
    <w:rsid w:val="00B26102"/>
    <w:rsid w:val="00B45ED4"/>
    <w:rsid w:val="00B54FB4"/>
    <w:rsid w:val="00BA1E6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25A93361-D6BB-471B-884F-156A6FDDB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rsid w:val="00BA1E64"/>
  </w:style>
  <w:style w:type="character" w:customStyle="1" w:styleId="StopkaZnak">
    <w:name w:val="Stopka Znak"/>
    <w:link w:val="Stopka"/>
    <w:uiPriority w:val="99"/>
    <w:rsid w:val="00BA1E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3615A-6677-42D0-8B1E-7ED91CFDB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230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2022-04-05T12:30:00Z</dcterms:created>
  <dcterms:modified xsi:type="dcterms:W3CDTF">2022-04-05T12:30:00Z</dcterms:modified>
</cp:coreProperties>
</file>