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1D23D6F8" w:rsidR="005741C5" w:rsidRPr="00F43A5B" w:rsidRDefault="005741C5" w:rsidP="00F43A5B">
      <w:pPr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</w:t>
      </w:r>
      <w:r w:rsidRPr="00694B2F">
        <w:rPr>
          <w:rFonts w:ascii="Times New Roman" w:hAnsi="Times New Roman"/>
          <w:b/>
          <w:sz w:val="24"/>
          <w:szCs w:val="24"/>
        </w:rPr>
        <w:t>:</w:t>
      </w:r>
      <w:r w:rsidR="00694B2F" w:rsidRPr="00694B2F">
        <w:rPr>
          <w:b/>
        </w:rPr>
        <w:t xml:space="preserve"> </w:t>
      </w:r>
      <w:r w:rsidR="006D398C" w:rsidRPr="006D398C">
        <w:rPr>
          <w:rFonts w:ascii="Times New Roman" w:hAnsi="Times New Roman"/>
          <w:b/>
          <w:sz w:val="24"/>
          <w:szCs w:val="24"/>
        </w:rPr>
        <w:t>dostawa wielokanałowego analizatora amplitudy w standardzie NIM -3szt. dla</w:t>
      </w:r>
      <w:r w:rsidR="006D398C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6D398C" w:rsidRPr="006D398C">
        <w:rPr>
          <w:rFonts w:ascii="Times New Roman" w:hAnsi="Times New Roman"/>
          <w:b/>
          <w:sz w:val="24"/>
          <w:szCs w:val="24"/>
        </w:rPr>
        <w:t>WFiIS</w:t>
      </w:r>
      <w:proofErr w:type="spellEnd"/>
      <w:r w:rsidR="006D398C" w:rsidRPr="006D398C">
        <w:rPr>
          <w:rFonts w:ascii="Times New Roman" w:hAnsi="Times New Roman"/>
          <w:b/>
          <w:sz w:val="24"/>
          <w:szCs w:val="24"/>
        </w:rPr>
        <w:t xml:space="preserve"> - KC-zp.272-210/22</w:t>
      </w:r>
      <w:r w:rsidR="003F6BEB">
        <w:rPr>
          <w:rFonts w:ascii="Times New Roman" w:hAnsi="Times New Roman"/>
          <w:b/>
          <w:sz w:val="24"/>
          <w:szCs w:val="24"/>
        </w:rPr>
        <w:t xml:space="preserve">. </w:t>
      </w:r>
    </w:p>
    <w:p w14:paraId="3222F92C" w14:textId="2D5022F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642C787" w14:textId="1B87EB7C" w:rsidR="005741C5" w:rsidRPr="00AF550F" w:rsidRDefault="005741C5" w:rsidP="00E855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0F58" w14:textId="77777777" w:rsidR="00CC5F72" w:rsidRDefault="00CC5F72">
      <w:pPr>
        <w:spacing w:after="0" w:line="240" w:lineRule="auto"/>
      </w:pPr>
      <w:r>
        <w:separator/>
      </w:r>
    </w:p>
  </w:endnote>
  <w:endnote w:type="continuationSeparator" w:id="0">
    <w:p w14:paraId="270554F6" w14:textId="77777777" w:rsidR="00CC5F72" w:rsidRDefault="00CC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6D398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18269" w14:textId="77777777" w:rsidR="00336EEB" w:rsidRDefault="006D398C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6D398C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7728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F535" w14:textId="77777777" w:rsidR="00903726" w:rsidRDefault="006D3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9436" w14:textId="77777777" w:rsidR="00CC5F72" w:rsidRDefault="00CC5F72">
      <w:pPr>
        <w:spacing w:after="0" w:line="240" w:lineRule="auto"/>
      </w:pPr>
      <w:r>
        <w:separator/>
      </w:r>
    </w:p>
  </w:footnote>
  <w:footnote w:type="continuationSeparator" w:id="0">
    <w:p w14:paraId="3FDE1C44" w14:textId="77777777" w:rsidR="00CC5F72" w:rsidRDefault="00CC5F72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B66" w14:textId="77777777" w:rsidR="00903726" w:rsidRDefault="006D3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9CE" w14:textId="77777777" w:rsidR="00903726" w:rsidRDefault="006D39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0DE2" w14:textId="77777777" w:rsidR="00903726" w:rsidRDefault="006D39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563B7"/>
    <w:rsid w:val="000E6C60"/>
    <w:rsid w:val="00144F57"/>
    <w:rsid w:val="00174946"/>
    <w:rsid w:val="001F4E82"/>
    <w:rsid w:val="00237270"/>
    <w:rsid w:val="00275A2D"/>
    <w:rsid w:val="00285E58"/>
    <w:rsid w:val="003D1274"/>
    <w:rsid w:val="003E740A"/>
    <w:rsid w:val="003F6BEB"/>
    <w:rsid w:val="00430A9F"/>
    <w:rsid w:val="00456B03"/>
    <w:rsid w:val="005056FC"/>
    <w:rsid w:val="005741C5"/>
    <w:rsid w:val="005E5BD1"/>
    <w:rsid w:val="00623F70"/>
    <w:rsid w:val="00624114"/>
    <w:rsid w:val="00634BD5"/>
    <w:rsid w:val="00694B2F"/>
    <w:rsid w:val="006D398C"/>
    <w:rsid w:val="00927537"/>
    <w:rsid w:val="0093180B"/>
    <w:rsid w:val="00B62B64"/>
    <w:rsid w:val="00BC579B"/>
    <w:rsid w:val="00CC5F72"/>
    <w:rsid w:val="00D137A1"/>
    <w:rsid w:val="00D70839"/>
    <w:rsid w:val="00D743A9"/>
    <w:rsid w:val="00E67EFE"/>
    <w:rsid w:val="00E85534"/>
    <w:rsid w:val="00F43A5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7773B-F394-4F63-9F6F-8045F9A3A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5</cp:revision>
  <dcterms:created xsi:type="dcterms:W3CDTF">2022-02-28T11:35:00Z</dcterms:created>
  <dcterms:modified xsi:type="dcterms:W3CDTF">2022-04-07T09:56:00Z</dcterms:modified>
</cp:coreProperties>
</file>