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CE042" w14:textId="77777777" w:rsidR="00890B92" w:rsidRDefault="00722BD1" w:rsidP="00890B92">
      <w:pPr>
        <w:spacing w:after="240"/>
        <w:jc w:val="right"/>
        <w:rPr>
          <w:sz w:val="22"/>
          <w:szCs w:val="22"/>
        </w:rPr>
      </w:pPr>
      <w:r w:rsidRPr="00722BD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22BD1">
        <w:rPr>
          <w:sz w:val="22"/>
          <w:szCs w:val="22"/>
        </w:rPr>
        <w:t>2022-04-15</w:t>
      </w:r>
    </w:p>
    <w:p w14:paraId="4714245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AC2C158" w14:textId="77777777" w:rsidR="00722BD1" w:rsidRPr="00722BD1" w:rsidRDefault="00722BD1" w:rsidP="00890B92">
      <w:pPr>
        <w:rPr>
          <w:b/>
          <w:bCs/>
          <w:sz w:val="22"/>
          <w:szCs w:val="22"/>
        </w:rPr>
      </w:pPr>
      <w:r w:rsidRPr="00722BD1">
        <w:rPr>
          <w:b/>
          <w:bCs/>
          <w:sz w:val="22"/>
          <w:szCs w:val="22"/>
        </w:rPr>
        <w:t>Szpital Miejski Specjalistyczny</w:t>
      </w:r>
    </w:p>
    <w:p w14:paraId="4C803F75" w14:textId="77777777" w:rsidR="00722BD1" w:rsidRPr="00722BD1" w:rsidRDefault="00722BD1" w:rsidP="00890B92">
      <w:pPr>
        <w:rPr>
          <w:b/>
          <w:bCs/>
          <w:sz w:val="22"/>
          <w:szCs w:val="22"/>
        </w:rPr>
      </w:pPr>
      <w:r w:rsidRPr="00722BD1">
        <w:rPr>
          <w:b/>
          <w:bCs/>
          <w:sz w:val="22"/>
          <w:szCs w:val="22"/>
        </w:rPr>
        <w:t>im. Gabriela Narutowicza w Krakowie</w:t>
      </w:r>
    </w:p>
    <w:p w14:paraId="3B08EE6E" w14:textId="77777777" w:rsidR="00890B92" w:rsidRPr="00BD5546" w:rsidRDefault="00722BD1" w:rsidP="00890B92">
      <w:pPr>
        <w:rPr>
          <w:sz w:val="22"/>
          <w:szCs w:val="22"/>
        </w:rPr>
      </w:pPr>
      <w:r w:rsidRPr="00722BD1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722BD1">
        <w:rPr>
          <w:sz w:val="22"/>
          <w:szCs w:val="22"/>
        </w:rPr>
        <w:t>35-37</w:t>
      </w:r>
    </w:p>
    <w:p w14:paraId="60AFC880" w14:textId="77777777" w:rsidR="00890B92" w:rsidRPr="00BD5546" w:rsidRDefault="00722BD1" w:rsidP="00890B92">
      <w:pPr>
        <w:rPr>
          <w:sz w:val="22"/>
          <w:szCs w:val="22"/>
        </w:rPr>
      </w:pPr>
      <w:r w:rsidRPr="00722BD1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722BD1">
        <w:rPr>
          <w:sz w:val="22"/>
          <w:szCs w:val="22"/>
        </w:rPr>
        <w:t>Kraków</w:t>
      </w:r>
    </w:p>
    <w:p w14:paraId="15AD95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5427D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A88ADE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22BD1" w:rsidRPr="00722BD1">
        <w:rPr>
          <w:b/>
          <w:sz w:val="22"/>
          <w:szCs w:val="22"/>
        </w:rPr>
        <w:t>ZP/20/2022</w:t>
      </w:r>
      <w:r w:rsidR="00A80738" w:rsidRPr="00890B92">
        <w:rPr>
          <w:sz w:val="22"/>
          <w:szCs w:val="22"/>
        </w:rPr>
        <w:tab/>
        <w:t xml:space="preserve"> </w:t>
      </w:r>
    </w:p>
    <w:p w14:paraId="088478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0E6F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DC69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BE6AD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3162CA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4BBB504" w14:textId="23180836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22BD1" w:rsidRPr="00722BD1">
        <w:rPr>
          <w:sz w:val="22"/>
          <w:szCs w:val="22"/>
        </w:rPr>
        <w:t>przetarg</w:t>
      </w:r>
      <w:r w:rsidR="008A547D">
        <w:rPr>
          <w:sz w:val="22"/>
          <w:szCs w:val="22"/>
        </w:rPr>
        <w:t>u</w:t>
      </w:r>
      <w:r w:rsidR="00722BD1" w:rsidRPr="00722BD1">
        <w:rPr>
          <w:sz w:val="22"/>
          <w:szCs w:val="22"/>
        </w:rPr>
        <w:t xml:space="preserve"> nieograniczon</w:t>
      </w:r>
      <w:r w:rsidR="008A547D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601C5D0D" w14:textId="77777777" w:rsidR="00A80738" w:rsidRPr="00890B92" w:rsidRDefault="00722BD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22BD1">
        <w:rPr>
          <w:b/>
          <w:sz w:val="22"/>
          <w:szCs w:val="22"/>
        </w:rPr>
        <w:t>Zakup i dostawa wyrobów  medycznych (obłożenia, środki opatrunkowe, pozostałe materiały medyczne)</w:t>
      </w:r>
    </w:p>
    <w:p w14:paraId="3B2AACA4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22BD1" w:rsidRPr="00722BD1">
        <w:rPr>
          <w:sz w:val="22"/>
          <w:szCs w:val="22"/>
        </w:rPr>
        <w:t>(</w:t>
      </w:r>
      <w:proofErr w:type="spellStart"/>
      <w:r w:rsidR="00722BD1" w:rsidRPr="00722BD1">
        <w:rPr>
          <w:sz w:val="22"/>
          <w:szCs w:val="22"/>
        </w:rPr>
        <w:t>t.j</w:t>
      </w:r>
      <w:proofErr w:type="spellEnd"/>
      <w:r w:rsidR="00722BD1" w:rsidRPr="00722BD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22BD1" w:rsidRPr="00A3048A" w14:paraId="4DD6B143" w14:textId="77777777" w:rsidTr="00AD5B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2DDF26" w14:textId="77777777" w:rsidR="00722BD1" w:rsidRPr="00A3048A" w:rsidRDefault="00722BD1" w:rsidP="00AD5B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2BD1">
              <w:rPr>
                <w:sz w:val="24"/>
                <w:szCs w:val="24"/>
              </w:rPr>
              <w:t>części 1 zamówienia w wysokości 46 855.75 zł brutto;</w:t>
            </w:r>
          </w:p>
        </w:tc>
      </w:tr>
      <w:tr w:rsidR="00722BD1" w:rsidRPr="00A3048A" w14:paraId="03CB56C9" w14:textId="77777777" w:rsidTr="00AD5B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5B25F1" w14:textId="77777777" w:rsidR="00722BD1" w:rsidRPr="00A3048A" w:rsidRDefault="00722BD1" w:rsidP="00AD5B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2BD1">
              <w:rPr>
                <w:sz w:val="24"/>
                <w:szCs w:val="24"/>
              </w:rPr>
              <w:t>części 2 zamówienia w wysokości 92 523.38 zł brutto;</w:t>
            </w:r>
          </w:p>
        </w:tc>
      </w:tr>
      <w:tr w:rsidR="00722BD1" w:rsidRPr="00A3048A" w14:paraId="18942316" w14:textId="77777777" w:rsidTr="00AD5B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CD1465" w14:textId="77777777" w:rsidR="00722BD1" w:rsidRPr="00A3048A" w:rsidRDefault="00722BD1" w:rsidP="00AD5B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2BD1">
              <w:rPr>
                <w:sz w:val="24"/>
                <w:szCs w:val="24"/>
              </w:rPr>
              <w:t>części 3 zamówienia w wysokości 176 900.09 zł brutto;</w:t>
            </w:r>
          </w:p>
        </w:tc>
      </w:tr>
      <w:tr w:rsidR="00722BD1" w:rsidRPr="00A3048A" w14:paraId="193F10A1" w14:textId="77777777" w:rsidTr="00AD5B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12C5E8" w14:textId="77777777" w:rsidR="00722BD1" w:rsidRPr="00A3048A" w:rsidRDefault="00722BD1" w:rsidP="00AD5B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2BD1">
              <w:rPr>
                <w:sz w:val="24"/>
                <w:szCs w:val="24"/>
              </w:rPr>
              <w:t>części 4 zamówienia w wysokości 5 109.48 zł brutto;</w:t>
            </w:r>
          </w:p>
        </w:tc>
      </w:tr>
      <w:tr w:rsidR="00722BD1" w:rsidRPr="00A3048A" w14:paraId="3F6915B7" w14:textId="77777777" w:rsidTr="00AD5B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6D9E92" w14:textId="77777777" w:rsidR="00722BD1" w:rsidRPr="00A3048A" w:rsidRDefault="00722BD1" w:rsidP="00AD5B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2BD1">
              <w:rPr>
                <w:sz w:val="24"/>
                <w:szCs w:val="24"/>
              </w:rPr>
              <w:t>części 5 zamówienia w wysokości 3 485.46 zł brutto;</w:t>
            </w:r>
          </w:p>
        </w:tc>
      </w:tr>
      <w:tr w:rsidR="00722BD1" w:rsidRPr="00A3048A" w14:paraId="7A88D8D2" w14:textId="77777777" w:rsidTr="00AD5B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72DCAE" w14:textId="77777777" w:rsidR="00722BD1" w:rsidRPr="00A3048A" w:rsidRDefault="00722BD1" w:rsidP="00AD5B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2BD1">
              <w:rPr>
                <w:sz w:val="24"/>
                <w:szCs w:val="24"/>
              </w:rPr>
              <w:t>części 6 zamówienia w wysokości 58 717.44 zł brutto;</w:t>
            </w:r>
          </w:p>
        </w:tc>
      </w:tr>
      <w:tr w:rsidR="00722BD1" w:rsidRPr="00A3048A" w14:paraId="7A65537B" w14:textId="77777777" w:rsidTr="00AD5B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F2F9C8" w14:textId="77777777" w:rsidR="00722BD1" w:rsidRPr="00A3048A" w:rsidRDefault="00722BD1" w:rsidP="00AD5B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2BD1">
              <w:rPr>
                <w:sz w:val="24"/>
                <w:szCs w:val="24"/>
              </w:rPr>
              <w:t>części 7 zamówienia w wysokości 10 390.90 zł brutto;</w:t>
            </w:r>
          </w:p>
        </w:tc>
      </w:tr>
      <w:tr w:rsidR="00722BD1" w:rsidRPr="00A3048A" w14:paraId="73E8810A" w14:textId="77777777" w:rsidTr="00AD5B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409032" w14:textId="77777777" w:rsidR="00722BD1" w:rsidRPr="00A3048A" w:rsidRDefault="00722BD1" w:rsidP="00AD5B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2BD1">
              <w:rPr>
                <w:sz w:val="24"/>
                <w:szCs w:val="24"/>
              </w:rPr>
              <w:t>części 8 zamówienia w wysokości 2 263.79 zł brutto;</w:t>
            </w:r>
          </w:p>
        </w:tc>
      </w:tr>
      <w:tr w:rsidR="00722BD1" w:rsidRPr="00A3048A" w14:paraId="7A411BA9" w14:textId="77777777" w:rsidTr="00AD5B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AB4349" w14:textId="77777777" w:rsidR="00722BD1" w:rsidRPr="00A3048A" w:rsidRDefault="00722BD1" w:rsidP="00AD5B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2BD1">
              <w:rPr>
                <w:sz w:val="24"/>
                <w:szCs w:val="24"/>
              </w:rPr>
              <w:t>części 9 zamówienia w wysokości 1 973.70 zł brutto;</w:t>
            </w:r>
          </w:p>
        </w:tc>
      </w:tr>
      <w:tr w:rsidR="00722BD1" w:rsidRPr="00A3048A" w14:paraId="5B553A91" w14:textId="77777777" w:rsidTr="00AD5B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CF21ED" w14:textId="77777777" w:rsidR="00722BD1" w:rsidRPr="00A3048A" w:rsidRDefault="00722BD1" w:rsidP="00AD5B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22BD1">
              <w:rPr>
                <w:sz w:val="24"/>
                <w:szCs w:val="24"/>
              </w:rPr>
              <w:t>części 10 zamówienia w wysokości 1 537.92 zł brutto;</w:t>
            </w:r>
          </w:p>
        </w:tc>
      </w:tr>
    </w:tbl>
    <w:p w14:paraId="6FB4B2BA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3794F54" w14:textId="6871DCEE" w:rsidR="00C236D3" w:rsidRDefault="008A547D" w:rsidP="00173B20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Przewodniczący Komisji Przetargowej</w:t>
      </w:r>
    </w:p>
    <w:p w14:paraId="7335777E" w14:textId="3E43A522" w:rsidR="008A547D" w:rsidRDefault="008A547D" w:rsidP="00173B20">
      <w:pPr>
        <w:jc w:val="right"/>
        <w:rPr>
          <w:i/>
          <w:sz w:val="22"/>
          <w:szCs w:val="22"/>
        </w:rPr>
      </w:pPr>
    </w:p>
    <w:p w14:paraId="4422E1EB" w14:textId="032A21BC" w:rsidR="008A547D" w:rsidRPr="00890B92" w:rsidRDefault="008A547D" w:rsidP="008A547D">
      <w:pPr>
        <w:ind w:left="4956" w:firstLine="708"/>
        <w:jc w:val="center"/>
        <w:rPr>
          <w:sz w:val="22"/>
          <w:szCs w:val="22"/>
        </w:rPr>
      </w:pPr>
      <w:r>
        <w:rPr>
          <w:i/>
          <w:sz w:val="22"/>
          <w:szCs w:val="22"/>
        </w:rPr>
        <w:t>Agnieszka Biel</w:t>
      </w:r>
    </w:p>
    <w:sectPr w:rsidR="008A547D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3C34C" w14:textId="77777777" w:rsidR="00774346" w:rsidRDefault="00774346">
      <w:r>
        <w:separator/>
      </w:r>
    </w:p>
  </w:endnote>
  <w:endnote w:type="continuationSeparator" w:id="0">
    <w:p w14:paraId="50EEEFF8" w14:textId="77777777" w:rsidR="00774346" w:rsidRDefault="00774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5ED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87D0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CE9D7" w14:textId="175047B3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B90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C0D1A9" w14:textId="77777777" w:rsidR="009F189D" w:rsidRDefault="009F189D">
    <w:pPr>
      <w:pStyle w:val="Stopka"/>
      <w:tabs>
        <w:tab w:val="clear" w:pos="4536"/>
      </w:tabs>
      <w:jc w:val="center"/>
    </w:pPr>
  </w:p>
  <w:p w14:paraId="043831C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9E262" w14:textId="77777777" w:rsidR="00774346" w:rsidRDefault="00774346">
      <w:r>
        <w:separator/>
      </w:r>
    </w:p>
  </w:footnote>
  <w:footnote w:type="continuationSeparator" w:id="0">
    <w:p w14:paraId="5ADD6BB6" w14:textId="77777777" w:rsidR="00774346" w:rsidRDefault="00774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E89FF" w14:textId="77777777" w:rsidR="00722BD1" w:rsidRDefault="00722B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FA98D" w14:textId="77777777" w:rsidR="00722BD1" w:rsidRDefault="00722B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621F8" w14:textId="77777777" w:rsidR="00722BD1" w:rsidRDefault="00722B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34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22BD1"/>
    <w:rsid w:val="00774346"/>
    <w:rsid w:val="00804A9B"/>
    <w:rsid w:val="00843263"/>
    <w:rsid w:val="00861E75"/>
    <w:rsid w:val="00890B92"/>
    <w:rsid w:val="008A547D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0CC911"/>
  <w15:chartTrackingRefBased/>
  <w15:docId w15:val="{8B3F279E-DF4E-4A10-996A-668775701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cp:lastPrinted>2022-04-15T05:42:00Z</cp:lastPrinted>
  <dcterms:created xsi:type="dcterms:W3CDTF">2022-04-15T05:40:00Z</dcterms:created>
  <dcterms:modified xsi:type="dcterms:W3CDTF">2022-04-15T05:42:00Z</dcterms:modified>
</cp:coreProperties>
</file>