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DCC1C" w14:textId="628A656F" w:rsidR="00A26581" w:rsidRPr="00A718BB" w:rsidRDefault="008D72B2" w:rsidP="004C4270">
      <w:pPr>
        <w:tabs>
          <w:tab w:val="left" w:pos="694"/>
          <w:tab w:val="right" w:pos="9000"/>
        </w:tabs>
        <w:ind w:left="-1560"/>
        <w:jc w:val="right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72623C72" wp14:editId="2CB85F99">
            <wp:extent cx="4769485" cy="6667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9485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26581" w:rsidRPr="00A718BB">
        <w:rPr>
          <w:rFonts w:ascii="Times New Roman" w:hAnsi="Times New Roman"/>
        </w:rPr>
        <w:tab/>
      </w:r>
    </w:p>
    <w:p w14:paraId="1CC019C2" w14:textId="77777777" w:rsidR="00A26581" w:rsidRPr="00615F61" w:rsidRDefault="00A26581" w:rsidP="00A26581">
      <w:pPr>
        <w:tabs>
          <w:tab w:val="right" w:pos="900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WZÓR </w:t>
      </w:r>
      <w:r w:rsidRPr="00615F61">
        <w:rPr>
          <w:rFonts w:ascii="Times New Roman" w:eastAsia="Times New Roman" w:hAnsi="Times New Roman"/>
          <w:b/>
          <w:sz w:val="28"/>
          <w:szCs w:val="28"/>
          <w:lang w:eastAsia="pl-PL"/>
        </w:rPr>
        <w:t>WYKAZ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U</w:t>
      </w:r>
      <w:r w:rsidRPr="00615F61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OSÓB 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SKIEROWANYCH</w:t>
      </w:r>
      <w:r w:rsidRPr="00615F61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Pr="00615F61">
        <w:rPr>
          <w:rFonts w:ascii="Times New Roman" w:eastAsia="Times New Roman" w:hAnsi="Times New Roman"/>
          <w:b/>
          <w:sz w:val="28"/>
          <w:szCs w:val="28"/>
          <w:lang w:eastAsia="pl-PL"/>
        </w:rPr>
        <w:br/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DO REALIZACJI</w:t>
      </w:r>
      <w:r w:rsidRPr="00615F61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ZAMÓWIENIA  </w:t>
      </w:r>
    </w:p>
    <w:p w14:paraId="10A8E5AC" w14:textId="77777777" w:rsidR="00A26581" w:rsidRPr="00D15D60" w:rsidRDefault="00A26581" w:rsidP="00D15D60">
      <w:pPr>
        <w:tabs>
          <w:tab w:val="right" w:pos="9000"/>
        </w:tabs>
        <w:spacing w:after="0" w:line="240" w:lineRule="auto"/>
        <w:ind w:left="-1418"/>
        <w:rPr>
          <w:rFonts w:ascii="Times New Roman" w:eastAsia="Times New Roman" w:hAnsi="Times New Roman"/>
          <w:sz w:val="20"/>
          <w:szCs w:val="20"/>
          <w:lang w:eastAsia="pl-PL"/>
        </w:rPr>
      </w:pPr>
      <w:r w:rsidRPr="00D15D60">
        <w:rPr>
          <w:rFonts w:ascii="Times New Roman" w:eastAsia="Times New Roman" w:hAnsi="Times New Roman"/>
          <w:sz w:val="20"/>
          <w:szCs w:val="20"/>
          <w:lang w:eastAsia="pl-PL"/>
        </w:rPr>
        <w:t>NAZWA WYKONAWCY:…………………………………….</w:t>
      </w:r>
    </w:p>
    <w:p w14:paraId="3A7FA1D2" w14:textId="77777777" w:rsidR="00A26581" w:rsidRPr="00D15D60" w:rsidRDefault="00A26581" w:rsidP="00D15D60">
      <w:pPr>
        <w:tabs>
          <w:tab w:val="right" w:pos="9000"/>
        </w:tabs>
        <w:spacing w:after="0" w:line="240" w:lineRule="auto"/>
        <w:ind w:left="-1418"/>
        <w:rPr>
          <w:rFonts w:ascii="Times New Roman" w:eastAsia="Times New Roman" w:hAnsi="Times New Roman"/>
          <w:sz w:val="20"/>
          <w:szCs w:val="20"/>
          <w:lang w:eastAsia="pl-PL"/>
        </w:rPr>
      </w:pPr>
      <w:r w:rsidRPr="00D15D60">
        <w:rPr>
          <w:rFonts w:ascii="Times New Roman" w:eastAsia="Times New Roman" w:hAnsi="Times New Roman"/>
          <w:sz w:val="20"/>
          <w:szCs w:val="20"/>
          <w:lang w:eastAsia="pl-PL"/>
        </w:rPr>
        <w:t xml:space="preserve">ADRES:………………………………………………..………. </w:t>
      </w:r>
    </w:p>
    <w:p w14:paraId="4D6FC0D1" w14:textId="6973C0C0" w:rsidR="00A26581" w:rsidRPr="00D15D60" w:rsidRDefault="00A26581" w:rsidP="00D15D60">
      <w:pPr>
        <w:spacing w:after="0" w:line="240" w:lineRule="auto"/>
        <w:ind w:left="-1418"/>
        <w:jc w:val="both"/>
        <w:rPr>
          <w:rFonts w:ascii="Times New Roman" w:hAnsi="Times New Roman"/>
          <w:b/>
          <w:bCs/>
          <w:iCs/>
          <w:sz w:val="20"/>
          <w:szCs w:val="20"/>
        </w:rPr>
      </w:pPr>
      <w:r w:rsidRPr="00D15D60">
        <w:rPr>
          <w:rFonts w:ascii="Times New Roman" w:eastAsia="Times New Roman" w:hAnsi="Times New Roman"/>
          <w:sz w:val="20"/>
          <w:szCs w:val="20"/>
          <w:lang w:eastAsia="pl-PL"/>
        </w:rPr>
        <w:t>Przedmiot postępowania:</w:t>
      </w:r>
      <w:r w:rsidRPr="00D15D60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  <w:r w:rsidR="008D22CC" w:rsidRPr="008D22CC">
        <w:rPr>
          <w:rFonts w:ascii="Times New Roman" w:hAnsi="Times New Roman"/>
          <w:b/>
          <w:bCs/>
          <w:iCs/>
          <w:color w:val="000000"/>
          <w:lang w:eastAsia="x-none"/>
        </w:rPr>
        <w:t xml:space="preserve">Organizacja  i przeprowadzenie Studiów podyplomowych </w:t>
      </w:r>
      <w:proofErr w:type="spellStart"/>
      <w:r w:rsidR="008D22CC" w:rsidRPr="008D22CC">
        <w:rPr>
          <w:rFonts w:ascii="Times New Roman" w:hAnsi="Times New Roman"/>
          <w:b/>
          <w:bCs/>
          <w:iCs/>
          <w:color w:val="000000"/>
          <w:lang w:eastAsia="x-none"/>
        </w:rPr>
        <w:t>Executive</w:t>
      </w:r>
      <w:proofErr w:type="spellEnd"/>
      <w:r w:rsidR="008D22CC" w:rsidRPr="008D22CC">
        <w:rPr>
          <w:rFonts w:ascii="Times New Roman" w:hAnsi="Times New Roman"/>
          <w:b/>
          <w:bCs/>
          <w:iCs/>
          <w:color w:val="000000"/>
          <w:lang w:eastAsia="x-none"/>
        </w:rPr>
        <w:t xml:space="preserve"> MBA Master of Business Administration - KC-zp.272-</w:t>
      </w:r>
      <w:r w:rsidR="00DF66BD">
        <w:rPr>
          <w:rFonts w:ascii="Times New Roman" w:hAnsi="Times New Roman"/>
          <w:b/>
          <w:bCs/>
          <w:iCs/>
          <w:color w:val="000000"/>
          <w:lang w:eastAsia="x-none"/>
        </w:rPr>
        <w:t>228</w:t>
      </w:r>
      <w:r w:rsidR="008D22CC" w:rsidRPr="008D22CC">
        <w:rPr>
          <w:rFonts w:ascii="Times New Roman" w:hAnsi="Times New Roman"/>
          <w:b/>
          <w:bCs/>
          <w:iCs/>
          <w:color w:val="000000"/>
          <w:lang w:eastAsia="x-none"/>
        </w:rPr>
        <w:t>/22</w:t>
      </w:r>
    </w:p>
    <w:p w14:paraId="5344EF5C" w14:textId="77777777" w:rsidR="00A26581" w:rsidRPr="00D15D60" w:rsidRDefault="00A26581" w:rsidP="00D15D60">
      <w:pPr>
        <w:spacing w:after="0" w:line="240" w:lineRule="auto"/>
        <w:ind w:left="-141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15D60">
        <w:rPr>
          <w:rFonts w:ascii="Times New Roman" w:eastAsia="Times New Roman" w:hAnsi="Times New Roman"/>
          <w:sz w:val="20"/>
          <w:szCs w:val="20"/>
          <w:lang w:eastAsia="pl-PL"/>
        </w:rPr>
        <w:t>Tryb: podstawowy z możliwością negocjacji</w:t>
      </w:r>
    </w:p>
    <w:p w14:paraId="169F89AC" w14:textId="098408DB" w:rsidR="00A26581" w:rsidRDefault="00A26581" w:rsidP="00D15D60">
      <w:pPr>
        <w:tabs>
          <w:tab w:val="left" w:pos="0"/>
        </w:tabs>
        <w:spacing w:after="0" w:line="240" w:lineRule="auto"/>
        <w:ind w:left="-1418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  <w:r w:rsidRPr="00D15D60"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  <w:t xml:space="preserve">1.WYKAZ OSÓB SKIEROWANYCH  DO REALIZACJI ZAMÓWIENIA </w:t>
      </w:r>
    </w:p>
    <w:p w14:paraId="29545FD9" w14:textId="24EDDAB4" w:rsidR="009A0130" w:rsidRDefault="009A0130" w:rsidP="00D15D60">
      <w:pPr>
        <w:tabs>
          <w:tab w:val="left" w:pos="0"/>
        </w:tabs>
        <w:spacing w:after="0" w:line="240" w:lineRule="auto"/>
        <w:ind w:left="-1418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</w:p>
    <w:tbl>
      <w:tblPr>
        <w:tblW w:w="602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40"/>
        <w:gridCol w:w="4939"/>
        <w:gridCol w:w="1364"/>
      </w:tblGrid>
      <w:tr w:rsidR="009A0130" w:rsidRPr="009A0130" w14:paraId="0F46A73E" w14:textId="77777777" w:rsidTr="008D22CC">
        <w:trPr>
          <w:trHeight w:val="777"/>
          <w:jc w:val="center"/>
        </w:trPr>
        <w:tc>
          <w:tcPr>
            <w:tcW w:w="1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D6A24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9A0130">
              <w:rPr>
                <w:rFonts w:ascii="Times New Roman" w:hAnsi="Times New Roman"/>
                <w:b/>
                <w:sz w:val="20"/>
                <w:szCs w:val="20"/>
              </w:rPr>
              <w:t>Imię i Nazwisko</w:t>
            </w:r>
          </w:p>
        </w:tc>
        <w:tc>
          <w:tcPr>
            <w:tcW w:w="2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DD226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A0130">
              <w:rPr>
                <w:rFonts w:ascii="Times New Roman" w:hAnsi="Times New Roman"/>
                <w:b/>
                <w:sz w:val="20"/>
                <w:szCs w:val="20"/>
              </w:rPr>
              <w:t xml:space="preserve"> Doświadczenie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3EB4D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A0130">
              <w:rPr>
                <w:rFonts w:ascii="Times New Roman" w:hAnsi="Times New Roman"/>
                <w:b/>
                <w:sz w:val="20"/>
                <w:szCs w:val="20"/>
              </w:rPr>
              <w:t>Informacja o podstawie do dysponowania osobą</w:t>
            </w:r>
            <w:r w:rsidRPr="009A0130">
              <w:rPr>
                <w:rFonts w:ascii="Times New Roman" w:hAnsi="Times New Roman"/>
                <w:b/>
                <w:sz w:val="20"/>
                <w:szCs w:val="20"/>
                <w:vertAlign w:val="superscript"/>
              </w:rPr>
              <w:t>1</w:t>
            </w:r>
          </w:p>
        </w:tc>
      </w:tr>
      <w:tr w:rsidR="009A0130" w:rsidRPr="009A0130" w14:paraId="59E15A03" w14:textId="77777777" w:rsidTr="008D22CC">
        <w:trPr>
          <w:jc w:val="center"/>
        </w:trPr>
        <w:tc>
          <w:tcPr>
            <w:tcW w:w="1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F713E" w14:textId="77777777" w:rsid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56458D4F" w14:textId="77777777" w:rsid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68C843F4" w14:textId="77777777" w:rsid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1F4EE213" w14:textId="24FB478E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…………………………………</w:t>
            </w:r>
          </w:p>
        </w:tc>
        <w:tc>
          <w:tcPr>
            <w:tcW w:w="2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71FDE" w14:textId="77777777" w:rsidR="008D22CC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t xml:space="preserve">a/ posiada </w:t>
            </w:r>
            <w:r w:rsidR="008D22CC">
              <w:rPr>
                <w:rFonts w:ascii="Times New Roman" w:hAnsi="Times New Roman"/>
                <w:sz w:val="20"/>
                <w:szCs w:val="20"/>
              </w:rPr>
              <w:t>stopień naukowy: ………………………..</w:t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031D62E5" w14:textId="15A7E41E" w:rsidR="008D22CC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9A0130">
              <w:rPr>
                <w:rFonts w:ascii="Times New Roman" w:hAnsi="Times New Roman"/>
                <w:i/>
                <w:sz w:val="20"/>
                <w:szCs w:val="20"/>
              </w:rPr>
              <w:t xml:space="preserve">(należy wpisać </w:t>
            </w:r>
            <w:r w:rsidR="008D22CC">
              <w:rPr>
                <w:rFonts w:ascii="Times New Roman" w:hAnsi="Times New Roman"/>
                <w:i/>
                <w:sz w:val="20"/>
                <w:szCs w:val="20"/>
              </w:rPr>
              <w:t>stopień naukowy) w dziedzinie: ………………………… (należy wpisać dziedzinę nauki)</w:t>
            </w:r>
          </w:p>
          <w:p w14:paraId="37B4B27E" w14:textId="77777777" w:rsidR="008D22CC" w:rsidRDefault="008D22CC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25FCC3D7" w14:textId="04E4452B" w:rsidR="009A0130" w:rsidRDefault="008D22CC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b/ posiada …………. letnie (należy wpisać ilość lat) </w:t>
            </w:r>
            <w:r w:rsidR="009A0130" w:rsidRPr="009A0130">
              <w:rPr>
                <w:rFonts w:ascii="Times New Roman" w:hAnsi="Times New Roman"/>
                <w:sz w:val="20"/>
                <w:szCs w:val="20"/>
              </w:rPr>
              <w:t xml:space="preserve">doświadczenie w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prowadzeniu zajęć </w:t>
            </w:r>
            <w:r w:rsidR="009A0130" w:rsidRPr="009A0130">
              <w:rPr>
                <w:rFonts w:ascii="Times New Roman" w:hAnsi="Times New Roman"/>
                <w:sz w:val="20"/>
                <w:szCs w:val="20"/>
              </w:rPr>
              <w:t xml:space="preserve">szkoleniach z zakresu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Zarządzania jakością </w:t>
            </w:r>
          </w:p>
          <w:p w14:paraId="443E3293" w14:textId="0DE8FD7F" w:rsidR="000A03EB" w:rsidRDefault="000A03EB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6947CE80" w14:textId="4B09DD15" w:rsidR="000A03EB" w:rsidRDefault="000A03EB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c/ przeprowadziła następujące szkolenia w zakresie Zarządzania jakością:</w:t>
            </w:r>
          </w:p>
          <w:p w14:paraId="54735042" w14:textId="457373F0" w:rsidR="000A03EB" w:rsidRDefault="000A03EB" w:rsidP="000A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79339C72" w14:textId="5AF59016" w:rsidR="000A03EB" w:rsidRDefault="000A03EB" w:rsidP="000A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1)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15EDE98A" w14:textId="0FD6CE93" w:rsidR="000A03EB" w:rsidRDefault="000A03EB" w:rsidP="000A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3EBFA8DB" w14:textId="38D0812D" w:rsidR="000A03EB" w:rsidRPr="000A03EB" w:rsidRDefault="000A03EB" w:rsidP="000A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wymiarze godzin: …………………………..</w:t>
            </w:r>
          </w:p>
          <w:p w14:paraId="58D9D53A" w14:textId="33D7358E" w:rsidR="000A03EB" w:rsidRDefault="000A03EB" w:rsidP="000A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2)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37D5FB0C" w14:textId="77777777" w:rsidR="000A03EB" w:rsidRDefault="000A03EB" w:rsidP="000A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270CC132" w14:textId="77777777" w:rsidR="000A03EB" w:rsidRPr="000A03EB" w:rsidRDefault="000A03EB" w:rsidP="000A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wymiarze godzin: …………………………..</w:t>
            </w:r>
          </w:p>
          <w:p w14:paraId="2F5C59BB" w14:textId="26499AE1" w:rsidR="000A03EB" w:rsidRDefault="000A03EB" w:rsidP="000A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3)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04EB281D" w14:textId="77777777" w:rsidR="000A03EB" w:rsidRDefault="000A03EB" w:rsidP="000A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4C6E9775" w14:textId="77777777" w:rsidR="000A03EB" w:rsidRPr="000A03EB" w:rsidRDefault="000A03EB" w:rsidP="000A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wymiarze godzin: …………………………..</w:t>
            </w:r>
          </w:p>
          <w:p w14:paraId="49B542D0" w14:textId="2CCB4795" w:rsidR="000A03EB" w:rsidRDefault="000A03EB" w:rsidP="000A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4)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49D10133" w14:textId="77777777" w:rsidR="000A03EB" w:rsidRDefault="000A03EB" w:rsidP="000A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7227E0FC" w14:textId="77777777" w:rsidR="000A03EB" w:rsidRPr="000A03EB" w:rsidRDefault="000A03EB" w:rsidP="000A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wymiarze godzin: …………………………..</w:t>
            </w:r>
          </w:p>
          <w:p w14:paraId="39C8DE76" w14:textId="3D6649F5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B2676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48CF75A7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A0130" w:rsidRPr="009A0130" w14:paraId="19252692" w14:textId="77777777" w:rsidTr="008D22CC">
        <w:trPr>
          <w:trHeight w:val="712"/>
          <w:jc w:val="center"/>
        </w:trPr>
        <w:tc>
          <w:tcPr>
            <w:tcW w:w="1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716D5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E6FE" w14:textId="77777777" w:rsidR="00DA7039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t xml:space="preserve">a/ posiada </w:t>
            </w:r>
            <w:r>
              <w:rPr>
                <w:rFonts w:ascii="Times New Roman" w:hAnsi="Times New Roman"/>
                <w:sz w:val="20"/>
                <w:szCs w:val="20"/>
              </w:rPr>
              <w:t>stopień naukowy: ………………………..</w:t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3DEC7185" w14:textId="77777777" w:rsidR="00DA7039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9A0130">
              <w:rPr>
                <w:rFonts w:ascii="Times New Roman" w:hAnsi="Times New Roman"/>
                <w:i/>
                <w:sz w:val="20"/>
                <w:szCs w:val="20"/>
              </w:rPr>
              <w:t xml:space="preserve">(należy wpisać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stopień naukowy) w dziedzinie: ………………………… (należy wpisać dziedzinę nauki)</w:t>
            </w:r>
          </w:p>
          <w:p w14:paraId="32CBCD97" w14:textId="77777777" w:rsidR="00DA7039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4F9ADE44" w14:textId="67A1E442" w:rsidR="00DA7039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b/ posiada …………. letnie (należy wpisać ilość lat) </w:t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doświadczenie w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prowadzeniu zajęć </w:t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szkoleniach z zakresu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Komunikacji interpersonalnej i pracy zespołowej </w:t>
            </w:r>
          </w:p>
          <w:p w14:paraId="034DAA54" w14:textId="77777777" w:rsidR="00DA7039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558C00E7" w14:textId="712CA295" w:rsidR="00DA7039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c/ przeprowadziła następujące szkolenia w zakresie Komunikacji interpersonalnej i pracy zespołowej:</w:t>
            </w:r>
          </w:p>
          <w:p w14:paraId="770B7416" w14:textId="77777777" w:rsidR="00DA7039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0D715C7E" w14:textId="77777777" w:rsidR="00DA7039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1)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50F601D9" w14:textId="77777777" w:rsidR="00DA7039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08B1C4E4" w14:textId="77777777" w:rsidR="00DA7039" w:rsidRPr="000A03EB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wymiarze godzin: …………………………..</w:t>
            </w:r>
          </w:p>
          <w:p w14:paraId="26DB1740" w14:textId="77777777" w:rsidR="00DA7039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2)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3E17C379" w14:textId="77777777" w:rsidR="00DA7039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30B2CEE7" w14:textId="77777777" w:rsidR="00DA7039" w:rsidRPr="000A03EB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wymiarze godzin: …………………………..</w:t>
            </w:r>
          </w:p>
          <w:p w14:paraId="56B83481" w14:textId="77777777" w:rsidR="00DA7039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3)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73C328BA" w14:textId="77777777" w:rsidR="00DA7039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20FE6F0B" w14:textId="77777777" w:rsidR="00DA7039" w:rsidRPr="000A03EB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wymiarze godzin: …………………………..</w:t>
            </w:r>
          </w:p>
          <w:p w14:paraId="5BF6BC0E" w14:textId="77777777" w:rsidR="00DA7039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4)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239954BB" w14:textId="77777777" w:rsidR="00DA7039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4C545623" w14:textId="77777777" w:rsidR="00DA7039" w:rsidRPr="000A03EB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wymiarze godzin: …………………………..</w:t>
            </w:r>
          </w:p>
          <w:p w14:paraId="080C26FE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08157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26AEC0BF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F9FA936" w14:textId="77777777" w:rsidR="009A0130" w:rsidRDefault="009A0130" w:rsidP="00DD3C4B">
      <w:pPr>
        <w:spacing w:after="0" w:line="240" w:lineRule="auto"/>
        <w:ind w:left="-1418"/>
        <w:rPr>
          <w:rFonts w:ascii="Times New Roman" w:hAnsi="Times New Roman"/>
          <w:sz w:val="18"/>
          <w:szCs w:val="18"/>
        </w:rPr>
      </w:pPr>
    </w:p>
    <w:p w14:paraId="3576F036" w14:textId="77777777" w:rsidR="0077774B" w:rsidRDefault="00A26581" w:rsidP="00DD3C4B">
      <w:pPr>
        <w:tabs>
          <w:tab w:val="left" w:pos="5040"/>
        </w:tabs>
        <w:spacing w:after="0" w:line="240" w:lineRule="auto"/>
        <w:ind w:left="-1418"/>
        <w:jc w:val="right"/>
        <w:rPr>
          <w:rFonts w:ascii="Times New Roman" w:hAnsi="Times New Roman"/>
          <w:sz w:val="18"/>
          <w:szCs w:val="18"/>
        </w:rPr>
      </w:pPr>
      <w:r w:rsidRPr="00E62BF0">
        <w:rPr>
          <w:rFonts w:ascii="Times New Roman" w:hAnsi="Times New Roman"/>
          <w:sz w:val="18"/>
          <w:szCs w:val="18"/>
        </w:rPr>
        <w:tab/>
      </w:r>
    </w:p>
    <w:p w14:paraId="7FF672D9" w14:textId="7068EB85" w:rsidR="00344591" w:rsidRDefault="00344591" w:rsidP="00344591">
      <w:pPr>
        <w:tabs>
          <w:tab w:val="left" w:pos="5040"/>
        </w:tabs>
        <w:spacing w:after="0" w:line="240" w:lineRule="auto"/>
        <w:ind w:left="-1418"/>
        <w:jc w:val="right"/>
        <w:rPr>
          <w:rFonts w:ascii="Times New Roman" w:hAnsi="Times New Roman"/>
          <w:b/>
          <w:sz w:val="18"/>
          <w:szCs w:val="18"/>
        </w:rPr>
      </w:pPr>
    </w:p>
    <w:p w14:paraId="2A5EFFCC" w14:textId="2CA0F062" w:rsidR="00A26581" w:rsidRPr="00344591" w:rsidRDefault="00A26581" w:rsidP="00344591">
      <w:pPr>
        <w:tabs>
          <w:tab w:val="left" w:pos="5040"/>
        </w:tabs>
        <w:spacing w:after="0" w:line="240" w:lineRule="auto"/>
        <w:ind w:left="-1418"/>
        <w:rPr>
          <w:rFonts w:ascii="Times New Roman" w:hAnsi="Times New Roman"/>
          <w:b/>
          <w:sz w:val="18"/>
          <w:szCs w:val="18"/>
        </w:rPr>
      </w:pPr>
      <w:r>
        <w:rPr>
          <w:rFonts w:ascii="Times New Roman" w:eastAsia="Times New Roman" w:hAnsi="Times New Roman"/>
          <w:sz w:val="16"/>
          <w:szCs w:val="16"/>
          <w:highlight w:val="yellow"/>
          <w:lang w:eastAsia="pl-PL"/>
        </w:rPr>
        <w:t>W podstawie dysponowania  należy wpisać postawę dysponowania wskazaną osobą np. pracownik własny/umowa o pracę/umowa zlecenie itp.</w:t>
      </w:r>
    </w:p>
    <w:p w14:paraId="52E96765" w14:textId="77777777" w:rsidR="00A26581" w:rsidRDefault="00A26581" w:rsidP="00DD3C4B">
      <w:pPr>
        <w:spacing w:after="0" w:line="240" w:lineRule="auto"/>
        <w:ind w:left="-1418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0EB8A010" w14:textId="77777777" w:rsidR="00DA7039" w:rsidRPr="00DA7039" w:rsidRDefault="00DA7039" w:rsidP="00DA7039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  <w:color w:val="FF0000"/>
          <w:sz w:val="20"/>
          <w:szCs w:val="20"/>
          <w:lang w:eastAsia="zh-CN"/>
        </w:rPr>
      </w:pPr>
      <w:r w:rsidRPr="00DA7039">
        <w:rPr>
          <w:b/>
          <w:color w:val="FF0000"/>
          <w:sz w:val="20"/>
          <w:szCs w:val="20"/>
          <w:lang w:eastAsia="zh-CN"/>
        </w:rPr>
        <w:t>Oferta</w:t>
      </w:r>
      <w:r w:rsidRPr="00DA7039">
        <w:rPr>
          <w:color w:val="FF0000"/>
          <w:sz w:val="20"/>
          <w:szCs w:val="20"/>
          <w:lang w:eastAsia="zh-CN"/>
        </w:rPr>
        <w:t xml:space="preserve"> </w:t>
      </w:r>
      <w:r w:rsidRPr="00DA7039">
        <w:rPr>
          <w:b/>
          <w:color w:val="FF0000"/>
          <w:sz w:val="20"/>
          <w:szCs w:val="20"/>
          <w:lang w:eastAsia="zh-CN"/>
        </w:rPr>
        <w:t>powinna</w:t>
      </w:r>
      <w:r w:rsidRPr="00DA7039">
        <w:rPr>
          <w:color w:val="FF0000"/>
          <w:sz w:val="20"/>
          <w:szCs w:val="20"/>
          <w:lang w:eastAsia="zh-CN"/>
        </w:rPr>
        <w:t xml:space="preserve"> </w:t>
      </w:r>
      <w:r w:rsidRPr="00DA7039">
        <w:rPr>
          <w:b/>
          <w:color w:val="FF0000"/>
          <w:sz w:val="20"/>
          <w:szCs w:val="20"/>
          <w:lang w:eastAsia="zh-CN"/>
        </w:rPr>
        <w:t>być sporządzona</w:t>
      </w:r>
      <w:r w:rsidRPr="00DA7039">
        <w:rPr>
          <w:color w:val="FF0000"/>
          <w:sz w:val="20"/>
          <w:szCs w:val="20"/>
          <w:lang w:eastAsia="zh-CN"/>
        </w:rPr>
        <w:t xml:space="preserve"> </w:t>
      </w:r>
      <w:r w:rsidRPr="00DA7039">
        <w:rPr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DA7039">
        <w:rPr>
          <w:color w:val="FF0000"/>
          <w:sz w:val="20"/>
          <w:szCs w:val="20"/>
          <w:lang w:eastAsia="zh-CN"/>
        </w:rPr>
        <w:t>.</w:t>
      </w:r>
    </w:p>
    <w:p w14:paraId="23875F6D" w14:textId="513F915E" w:rsidR="004D3D22" w:rsidRPr="00332220" w:rsidRDefault="004D3D22" w:rsidP="00DA7039">
      <w:pPr>
        <w:tabs>
          <w:tab w:val="left" w:pos="5040"/>
        </w:tabs>
        <w:spacing w:after="0" w:line="240" w:lineRule="auto"/>
        <w:ind w:left="-1418"/>
        <w:jc w:val="center"/>
      </w:pPr>
    </w:p>
    <w:sectPr w:rsidR="004D3D22" w:rsidRPr="00332220" w:rsidSect="009A0130">
      <w:headerReference w:type="default" r:id="rId8"/>
      <w:headerReference w:type="first" r:id="rId9"/>
      <w:footerReference w:type="first" r:id="rId10"/>
      <w:pgSz w:w="11906" w:h="16838" w:code="9"/>
      <w:pgMar w:top="2835" w:right="1134" w:bottom="1701" w:left="3261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C3FB1F" w14:textId="77777777" w:rsidR="00A527DA" w:rsidRDefault="00A527DA">
      <w:pPr>
        <w:spacing w:after="0" w:line="240" w:lineRule="auto"/>
      </w:pPr>
      <w:r>
        <w:separator/>
      </w:r>
    </w:p>
  </w:endnote>
  <w:endnote w:type="continuationSeparator" w:id="0">
    <w:p w14:paraId="1E2CB955" w14:textId="77777777" w:rsidR="00A527DA" w:rsidRDefault="00A527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55298" w14:textId="77777777" w:rsidR="004D3D22" w:rsidRDefault="004D3D22" w:rsidP="004D3D2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2F3980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2F3980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14:paraId="007E824A" w14:textId="77777777" w:rsidR="004D3D22" w:rsidRDefault="004D3D22" w:rsidP="004D3D22">
    <w:pPr>
      <w:pStyle w:val="Stopka"/>
      <w:rPr>
        <w:rFonts w:ascii="Verdana" w:hAnsi="Verdana" w:cs="Arial"/>
        <w:sz w:val="14"/>
        <w:szCs w:val="14"/>
      </w:rPr>
    </w:pPr>
  </w:p>
  <w:p w14:paraId="10590809" w14:textId="77777777" w:rsidR="004D3D22" w:rsidRPr="00633BD9" w:rsidRDefault="004D3D22" w:rsidP="004D3D2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14:paraId="4295E8C2" w14:textId="77777777" w:rsidR="004D3D22" w:rsidRPr="00633BD9" w:rsidRDefault="004D3D22" w:rsidP="004D3D2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14:paraId="0C0F3541" w14:textId="77777777" w:rsidR="004D3D22" w:rsidRPr="00633BD9" w:rsidRDefault="004D3D22" w:rsidP="004D3D2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3E7AC772" w14:textId="77777777" w:rsidR="004D3D22" w:rsidRPr="00633BD9" w:rsidRDefault="004D3D22" w:rsidP="004D3D2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E4440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DD5D46" w14:textId="77777777" w:rsidR="00A527DA" w:rsidRDefault="00A527DA">
      <w:pPr>
        <w:spacing w:after="0" w:line="240" w:lineRule="auto"/>
      </w:pPr>
      <w:r>
        <w:separator/>
      </w:r>
    </w:p>
  </w:footnote>
  <w:footnote w:type="continuationSeparator" w:id="0">
    <w:p w14:paraId="4BF96207" w14:textId="77777777" w:rsidR="00A527DA" w:rsidRDefault="00A527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519C8" w14:textId="20D4F458" w:rsidR="004D3D22" w:rsidRDefault="00FE4A6B" w:rsidP="004D3D22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 wp14:anchorId="729EF7D6" wp14:editId="303FF634">
          <wp:extent cx="523875" cy="1019175"/>
          <wp:effectExtent l="0" t="0" r="0" b="0"/>
          <wp:docPr id="34" name="Obraz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8AE026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25C6117C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3A99894E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2F354536" w14:textId="77777777" w:rsidR="004D3D22" w:rsidRDefault="004D3D22" w:rsidP="004D3D22">
    <w:pPr>
      <w:pStyle w:val="Nagwek"/>
      <w:rPr>
        <w:rFonts w:ascii="Verdana" w:hAnsi="Verdana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BE8FE" w14:textId="1C1A5515" w:rsidR="004D3D22" w:rsidRDefault="00FE4A6B" w:rsidP="004D3D22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 wp14:anchorId="5796B8A3" wp14:editId="1D88971F">
          <wp:extent cx="2657475" cy="1362075"/>
          <wp:effectExtent l="0" t="0" r="0" b="0"/>
          <wp:docPr id="3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660886" w14:textId="77777777" w:rsidR="004D3D22" w:rsidRDefault="004D3D22" w:rsidP="004D3D22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161FBFB" w14:textId="77777777" w:rsidR="004D3D22" w:rsidRDefault="00E4440F" w:rsidP="004D3D22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4D3D22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14:paraId="570CBD66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Dział Zamówień Publicznych </w:t>
    </w:r>
  </w:p>
  <w:p w14:paraId="1ECADD94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67A34357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D5B52DE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3870EED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F5472BC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5C291EE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465260F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771FC0B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ADF0FBA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A6B5BB0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63A9585C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2AFB110" w14:textId="77777777" w:rsidR="004D3D22" w:rsidRPr="001E5708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928A560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075D49BE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20E2A6C9" w14:textId="5BD8EA80" w:rsidR="004D3D22" w:rsidRPr="00344591" w:rsidRDefault="00344591" w:rsidP="00344591">
    <w:pPr>
      <w:pStyle w:val="Nagwek"/>
      <w:tabs>
        <w:tab w:val="right" w:pos="7371"/>
      </w:tabs>
      <w:jc w:val="right"/>
      <w:rPr>
        <w:rFonts w:ascii="Verdana" w:hAnsi="Verdana"/>
        <w:b/>
        <w:bCs/>
        <w:sz w:val="16"/>
        <w:szCs w:val="16"/>
      </w:rPr>
    </w:pPr>
    <w:r w:rsidRPr="00344591">
      <w:rPr>
        <w:rFonts w:ascii="Verdana" w:hAnsi="Verdana"/>
        <w:b/>
        <w:bCs/>
        <w:sz w:val="16"/>
        <w:szCs w:val="16"/>
      </w:rPr>
      <w:t>Załącznik nr 6</w:t>
    </w:r>
  </w:p>
  <w:p w14:paraId="32253FAB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A084402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A25E61C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AF96A6E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7D74E8E1" w14:textId="77777777" w:rsidR="004D3D22" w:rsidRPr="001E5708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91707BD" w14:textId="77777777" w:rsidR="004D3D22" w:rsidRPr="001001FE" w:rsidRDefault="004D3D22" w:rsidP="004D3D22">
    <w:pPr>
      <w:pStyle w:val="Nagwek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1F6F25"/>
    <w:multiLevelType w:val="hybridMultilevel"/>
    <w:tmpl w:val="F6EA17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59460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F75"/>
    <w:rsid w:val="00032AD1"/>
    <w:rsid w:val="00045051"/>
    <w:rsid w:val="000A03EB"/>
    <w:rsid w:val="0026206C"/>
    <w:rsid w:val="002F3980"/>
    <w:rsid w:val="00332220"/>
    <w:rsid w:val="00344591"/>
    <w:rsid w:val="003C008D"/>
    <w:rsid w:val="00436FC1"/>
    <w:rsid w:val="004C4270"/>
    <w:rsid w:val="004D3D22"/>
    <w:rsid w:val="004E16ED"/>
    <w:rsid w:val="005A1F75"/>
    <w:rsid w:val="00626523"/>
    <w:rsid w:val="00685AD6"/>
    <w:rsid w:val="006E2A3D"/>
    <w:rsid w:val="00713DAB"/>
    <w:rsid w:val="0077774B"/>
    <w:rsid w:val="007A62B0"/>
    <w:rsid w:val="007C62CE"/>
    <w:rsid w:val="008D22CC"/>
    <w:rsid w:val="008D72B2"/>
    <w:rsid w:val="009A0130"/>
    <w:rsid w:val="00A17431"/>
    <w:rsid w:val="00A26581"/>
    <w:rsid w:val="00A527DA"/>
    <w:rsid w:val="00A52F70"/>
    <w:rsid w:val="00BC7630"/>
    <w:rsid w:val="00C32AE7"/>
    <w:rsid w:val="00D15D60"/>
    <w:rsid w:val="00D610DF"/>
    <w:rsid w:val="00DA7039"/>
    <w:rsid w:val="00DD3C4B"/>
    <w:rsid w:val="00DF66BD"/>
    <w:rsid w:val="00E4440F"/>
    <w:rsid w:val="00F138D2"/>
    <w:rsid w:val="00F81271"/>
    <w:rsid w:val="00FE4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8E0883"/>
  <w15:chartTrackingRefBased/>
  <w15:docId w15:val="{A973CF61-3725-4738-A90E-5CFDFABE1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6581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332220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paragraph" w:styleId="Nagwek">
    <w:name w:val="header"/>
    <w:basedOn w:val="Normalny"/>
    <w:rsid w:val="007A62B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Stopka">
    <w:name w:val="footer"/>
    <w:basedOn w:val="Normalny"/>
    <w:rsid w:val="007A62B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7A62B0"/>
    <w:rPr>
      <w:color w:val="0000FF"/>
      <w:u w:val="single"/>
    </w:rPr>
  </w:style>
  <w:style w:type="table" w:styleId="Tabela-Siatka">
    <w:name w:val="Table Grid"/>
    <w:basedOn w:val="Standardowy"/>
    <w:uiPriority w:val="39"/>
    <w:rsid w:val="004C42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A03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44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260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2022-04-13T12:59:00Z</cp:lastPrinted>
  <dcterms:created xsi:type="dcterms:W3CDTF">2022-04-13T12:59:00Z</dcterms:created>
  <dcterms:modified xsi:type="dcterms:W3CDTF">2022-04-13T12:59:00Z</dcterms:modified>
</cp:coreProperties>
</file>