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F8448D" w14:textId="77777777" w:rsidR="00100389" w:rsidRDefault="00100389" w:rsidP="00100389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1F6AA0C1" w14:textId="77777777" w:rsidR="00100389" w:rsidRDefault="00100389" w:rsidP="00100389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A5C32F" w14:textId="71F1B590" w:rsidR="00100389" w:rsidRPr="00100389" w:rsidRDefault="00100389" w:rsidP="00100389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100389">
        <w:rPr>
          <w:b/>
          <w:sz w:val="28"/>
          <w:szCs w:val="30"/>
        </w:rPr>
        <w:t>FORMULARZ OFERTY</w:t>
      </w:r>
    </w:p>
    <w:p w14:paraId="6A3DCF51" w14:textId="77777777" w:rsidR="00100389" w:rsidRDefault="00100389" w:rsidP="00100389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047502F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2ADBFB49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5443DBB0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A4FC34E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71047567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5318EA1A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7DD9C0AE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5C1E03A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19C3E538" w14:textId="77777777" w:rsidR="00100389" w:rsidRDefault="00100389" w:rsidP="00100389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B3D4826" w14:textId="77777777" w:rsidR="00100389" w:rsidRDefault="00100389" w:rsidP="00100389">
      <w:pPr>
        <w:spacing w:line="360" w:lineRule="auto"/>
      </w:pPr>
      <w:r>
        <w:t>Do: Nazwa i siedziba Zamawiającego:</w:t>
      </w:r>
    </w:p>
    <w:p w14:paraId="49059320" w14:textId="77777777" w:rsidR="00100389" w:rsidRDefault="00100389" w:rsidP="001003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75EA0ABD" w14:textId="77777777" w:rsidR="00100389" w:rsidRDefault="00100389" w:rsidP="001003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2EAAE5E1" w14:textId="77777777" w:rsidR="00100389" w:rsidRDefault="00100389" w:rsidP="001003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D41ADE5" w14:textId="77777777" w:rsidR="00100389" w:rsidRDefault="00100389" w:rsidP="00100389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0BB91D23" w14:textId="77777777" w:rsidR="00100389" w:rsidRDefault="00100389" w:rsidP="00100389">
      <w:pPr>
        <w:ind w:firstLine="3969"/>
        <w:rPr>
          <w:b/>
          <w:sz w:val="22"/>
          <w:szCs w:val="22"/>
        </w:rPr>
      </w:pPr>
    </w:p>
    <w:p w14:paraId="579F6D67" w14:textId="77777777" w:rsidR="00100389" w:rsidRDefault="00100389" w:rsidP="0010038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Organizacja  i przeprowadzenie studiów podyplomowych </w:t>
      </w:r>
      <w:proofErr w:type="spellStart"/>
      <w:r>
        <w:rPr>
          <w:b/>
          <w:sz w:val="22"/>
          <w:szCs w:val="22"/>
        </w:rPr>
        <w:t>Executive</w:t>
      </w:r>
      <w:proofErr w:type="spellEnd"/>
      <w:r>
        <w:rPr>
          <w:b/>
          <w:sz w:val="22"/>
          <w:szCs w:val="22"/>
        </w:rPr>
        <w:t xml:space="preserve"> MBA Master of Business Administration - KC-zp.272-125/22,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1A34F045" w14:textId="77777777" w:rsidR="00100389" w:rsidRDefault="00100389" w:rsidP="00100389">
      <w:pPr>
        <w:tabs>
          <w:tab w:val="right" w:pos="9000"/>
        </w:tabs>
        <w:rPr>
          <w:sz w:val="22"/>
          <w:szCs w:val="22"/>
        </w:rPr>
      </w:pPr>
    </w:p>
    <w:p w14:paraId="7BF25776" w14:textId="77777777" w:rsidR="00100389" w:rsidRDefault="00100389" w:rsidP="00100389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 xml:space="preserve"> za całość przedmiotu zamówienia tj. organizację i przeprowadzenie studiów podyplomowych MBA dla 14 osób:  ……………………….. PLN</w:t>
      </w:r>
    </w:p>
    <w:p w14:paraId="1B124640" w14:textId="77777777" w:rsidR="00100389" w:rsidRDefault="00100389" w:rsidP="00100389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cena brutto ………………………………………………………</w:t>
      </w:r>
    </w:p>
    <w:p w14:paraId="271DCCCF" w14:textId="77777777" w:rsidR="00100389" w:rsidRDefault="00100389" w:rsidP="00100389">
      <w:pPr>
        <w:widowControl w:val="0"/>
        <w:ind w:right="1"/>
        <w:jc w:val="both"/>
        <w:rPr>
          <w:b/>
          <w:color w:val="000000"/>
          <w:sz w:val="22"/>
          <w:szCs w:val="22"/>
        </w:rPr>
      </w:pPr>
    </w:p>
    <w:p w14:paraId="3D46E695" w14:textId="77777777" w:rsidR="00100389" w:rsidRDefault="00100389" w:rsidP="00100389">
      <w:pPr>
        <w:widowControl w:val="0"/>
        <w:ind w:right="1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Cena brutto</w:t>
      </w:r>
      <w:r>
        <w:rPr>
          <w:b/>
          <w:color w:val="000000"/>
          <w:sz w:val="22"/>
          <w:szCs w:val="22"/>
          <w:vertAlign w:val="superscript"/>
        </w:rPr>
        <w:t xml:space="preserve">1 </w:t>
      </w:r>
      <w:r>
        <w:rPr>
          <w:b/>
          <w:color w:val="000000"/>
          <w:sz w:val="22"/>
          <w:szCs w:val="22"/>
        </w:rPr>
        <w:t>za 1 osobę:</w:t>
      </w:r>
      <w:r>
        <w:rPr>
          <w:color w:val="000000"/>
          <w:sz w:val="22"/>
          <w:szCs w:val="22"/>
        </w:rPr>
        <w:t xml:space="preserve"> ………………..</w:t>
      </w:r>
    </w:p>
    <w:p w14:paraId="6408C39C" w14:textId="77777777" w:rsidR="00100389" w:rsidRDefault="00100389" w:rsidP="00100389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Powyższe ceny zawierają właściwą stawkę podatku VAT.</w:t>
      </w:r>
    </w:p>
    <w:p w14:paraId="3F451D93" w14:textId="77777777" w:rsidR="00100389" w:rsidRDefault="00100389" w:rsidP="00100389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  <w:highlight w:val="yellow"/>
        </w:rPr>
      </w:pPr>
    </w:p>
    <w:p w14:paraId="598C6B70" w14:textId="77777777" w:rsidR="00100389" w:rsidRDefault="00100389" w:rsidP="00100389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highlight w:val="yellow"/>
          <w:u w:val="single"/>
        </w:rPr>
        <w:t>Dodatkowe kryterium oceny ofert:</w:t>
      </w:r>
    </w:p>
    <w:p w14:paraId="7B029C1F" w14:textId="77777777" w:rsidR="00100389" w:rsidRDefault="00100389" w:rsidP="00100389">
      <w:pPr>
        <w:autoSpaceDN w:val="0"/>
        <w:jc w:val="both"/>
        <w:textAlignment w:val="baseline"/>
        <w:rPr>
          <w:rFonts w:eastAsia="Tahoma"/>
          <w:color w:val="FF0000"/>
          <w:kern w:val="3"/>
          <w:sz w:val="22"/>
          <w:szCs w:val="22"/>
        </w:rPr>
      </w:pPr>
      <w:r>
        <w:rPr>
          <w:color w:val="FF0000"/>
          <w:sz w:val="22"/>
          <w:szCs w:val="22"/>
        </w:rPr>
        <w:t xml:space="preserve">Oświadczamy, iż …..n/w </w:t>
      </w:r>
      <w:r>
        <w:rPr>
          <w:rFonts w:eastAsia="Tahoma"/>
          <w:color w:val="FF0000"/>
          <w:kern w:val="3"/>
          <w:sz w:val="22"/>
          <w:szCs w:val="22"/>
        </w:rPr>
        <w:t xml:space="preserve">osoby </w:t>
      </w:r>
      <w:r>
        <w:rPr>
          <w:rFonts w:eastAsia="Tahoma"/>
          <w:i/>
          <w:color w:val="FF0000"/>
          <w:kern w:val="3"/>
          <w:sz w:val="22"/>
          <w:szCs w:val="22"/>
        </w:rPr>
        <w:t>(wpisać ilość osób wskazanych w poniższej tabeli</w:t>
      </w:r>
      <w:r>
        <w:rPr>
          <w:rFonts w:eastAsia="Tahoma"/>
          <w:color w:val="FF0000"/>
          <w:kern w:val="3"/>
          <w:sz w:val="22"/>
          <w:szCs w:val="22"/>
        </w:rPr>
        <w:t xml:space="preserve">) wyznaczone do realizacji zamówienia </w:t>
      </w:r>
      <w:r>
        <w:rPr>
          <w:color w:val="FF0000"/>
          <w:sz w:val="22"/>
          <w:szCs w:val="22"/>
        </w:rPr>
        <w:t>przeprowadziły szkolenia: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3989"/>
        <w:gridCol w:w="4273"/>
      </w:tblGrid>
      <w:tr w:rsidR="00100389" w14:paraId="4B2E70CC" w14:textId="77777777" w:rsidTr="00100389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5BCE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proofErr w:type="spellStart"/>
            <w:r>
              <w:rPr>
                <w:rFonts w:eastAsia="Tahoma"/>
                <w:kern w:val="3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221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5317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00389" w14:paraId="4BD9ACA1" w14:textId="77777777" w:rsidTr="00100389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1AF9" w14:textId="77777777" w:rsidR="00100389" w:rsidRDefault="0010038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Zarządzanie jakością</w:t>
            </w:r>
          </w:p>
        </w:tc>
      </w:tr>
      <w:tr w:rsidR="00100389" w14:paraId="0F59C30F" w14:textId="77777777" w:rsidTr="00100389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08516" w14:textId="77777777" w:rsidR="00100389" w:rsidRDefault="00100389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E8CB7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8F55E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100389" w14:paraId="4FB42EAB" w14:textId="77777777" w:rsidTr="00100389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DADD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FD8A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F8C3E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  <w:tr w:rsidR="00100389" w14:paraId="1ACEFF32" w14:textId="77777777" w:rsidTr="00100389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F319C" w14:textId="77777777" w:rsidR="00100389" w:rsidRDefault="00100389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sz w:val="22"/>
                <w:szCs w:val="22"/>
              </w:rPr>
              <w:t>Komunikacja interpersonalna i praca zespołowa</w:t>
            </w:r>
          </w:p>
        </w:tc>
      </w:tr>
      <w:tr w:rsidR="00100389" w14:paraId="6981C3B0" w14:textId="77777777" w:rsidTr="00100389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0EC9F" w14:textId="77777777" w:rsidR="00100389" w:rsidRDefault="00100389">
            <w:pPr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23FDE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Imię i nazwisko</w:t>
            </w: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F2A8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Ilość przeprowadzonych szkoleń</w:t>
            </w:r>
          </w:p>
        </w:tc>
      </w:tr>
      <w:tr w:rsidR="00100389" w14:paraId="49EDABAC" w14:textId="77777777" w:rsidTr="00100389"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D1AAB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EE5B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2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09E7" w14:textId="77777777" w:rsidR="00100389" w:rsidRDefault="00100389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</w:tr>
    </w:tbl>
    <w:p w14:paraId="3DDFCDA3" w14:textId="77777777" w:rsidR="00100389" w:rsidRDefault="00100389" w:rsidP="00100389">
      <w:pPr>
        <w:rPr>
          <w:bCs/>
          <w:highlight w:val="yellow"/>
        </w:rPr>
      </w:pPr>
    </w:p>
    <w:p w14:paraId="4DE0AC1F" w14:textId="77777777" w:rsidR="00100389" w:rsidRDefault="00100389" w:rsidP="00100389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color w:val="FF0000"/>
          <w:sz w:val="22"/>
          <w:szCs w:val="22"/>
        </w:rPr>
      </w:pPr>
      <w:r>
        <w:rPr>
          <w:rFonts w:eastAsia="Andale Sans UI"/>
          <w:b/>
          <w:sz w:val="22"/>
          <w:szCs w:val="22"/>
        </w:rPr>
        <w:t xml:space="preserve">Nazwa platformy edukacyjnej: </w:t>
      </w:r>
      <w:r>
        <w:rPr>
          <w:rFonts w:eastAsia="Andale Sans UI"/>
          <w:sz w:val="22"/>
          <w:szCs w:val="22"/>
        </w:rPr>
        <w:t>…………………………..</w:t>
      </w:r>
      <w:r>
        <w:rPr>
          <w:rFonts w:eastAsia="Andale Sans UI"/>
          <w:color w:val="FF0000"/>
          <w:sz w:val="22"/>
          <w:szCs w:val="22"/>
        </w:rPr>
        <w:t xml:space="preserve"> </w:t>
      </w:r>
    </w:p>
    <w:p w14:paraId="3F380D29" w14:textId="77777777" w:rsidR="00100389" w:rsidRDefault="00100389" w:rsidP="0010038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Miejsce prowadzenia zajęć stacjonarnych: ………………………..</w:t>
      </w:r>
    </w:p>
    <w:p w14:paraId="645DA6F3" w14:textId="77777777" w:rsidR="00100389" w:rsidRDefault="00100389" w:rsidP="00100389">
      <w:pPr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Cs/>
          <w:sz w:val="22"/>
          <w:szCs w:val="22"/>
        </w:rPr>
        <w:t>od daty podpisania umowy do 30/03/2023 r.</w:t>
      </w:r>
    </w:p>
    <w:p w14:paraId="77DA95EF" w14:textId="77777777" w:rsidR="00100389" w:rsidRDefault="00100389" w:rsidP="00100389">
      <w:pPr>
        <w:jc w:val="both"/>
        <w:rPr>
          <w:b/>
          <w:sz w:val="22"/>
          <w:szCs w:val="22"/>
        </w:rPr>
      </w:pPr>
    </w:p>
    <w:p w14:paraId="17B6F3FA" w14:textId="77777777" w:rsidR="00100389" w:rsidRDefault="00100389" w:rsidP="0010038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Płatność nastąpi po przeprowadzeniu szkolenia i egzaminu, za faktyczną ilość osób, w terminie do 21 dni od daty otrzymania przez Zamawiającego poprawnie wystawionej przez Wykonawcę faktury VAT.</w:t>
      </w:r>
    </w:p>
    <w:p w14:paraId="60BA84ED" w14:textId="77777777" w:rsidR="00100389" w:rsidRDefault="00100389" w:rsidP="00100389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8A6065" w14:textId="77777777" w:rsidR="00100389" w:rsidRDefault="00100389" w:rsidP="00100389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zgodnie z ustawą z dnia 6 marca 2018 r. Prawo przedsiębiorców, należymy do małych lub średnich przedsiębiorców: </w:t>
      </w:r>
      <w:r>
        <w:rPr>
          <w:b/>
          <w:bCs/>
          <w:sz w:val="22"/>
          <w:szCs w:val="22"/>
        </w:rPr>
        <w:t>TAK/NIE</w:t>
      </w:r>
    </w:p>
    <w:p w14:paraId="4DA0FCE6" w14:textId="77777777" w:rsidR="00100389" w:rsidRDefault="00100389" w:rsidP="00100389">
      <w:pPr>
        <w:jc w:val="right"/>
        <w:rPr>
          <w:sz w:val="22"/>
          <w:szCs w:val="22"/>
        </w:rPr>
      </w:pPr>
    </w:p>
    <w:p w14:paraId="3412E749" w14:textId="77777777" w:rsidR="00100389" w:rsidRDefault="00100389" w:rsidP="0010038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43FAC4B" w14:textId="77777777" w:rsidR="00100389" w:rsidRDefault="00100389" w:rsidP="001003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29C18BBE" w14:textId="77777777" w:rsidR="00100389" w:rsidRDefault="00100389" w:rsidP="001003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11AD158" w14:textId="77777777" w:rsidR="00100389" w:rsidRDefault="00100389" w:rsidP="001003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Oświadczamy, że jesteśmy </w:t>
      </w:r>
      <w:r>
        <w:rPr>
          <w:bCs/>
          <w:color w:val="000000"/>
          <w:sz w:val="22"/>
          <w:szCs w:val="22"/>
        </w:rPr>
        <w:t xml:space="preserve">podmiotem posiadającym status publicznych lub niepublicznych szkół wyższych, uprawnionym do przeprowadzenia studiów podyplomowych o kierunku </w:t>
      </w:r>
      <w:r>
        <w:rPr>
          <w:bCs/>
          <w:sz w:val="22"/>
          <w:szCs w:val="22"/>
        </w:rPr>
        <w:t xml:space="preserve">MBA, na zasadach określonych w ustawie z dnia 20 lipca 2018 r.   Prawo o szkolnictwie wyższym i nauce (Dz.U. Dz.U.2021.478 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>. z dnia 2021.03.16);</w:t>
      </w:r>
    </w:p>
    <w:p w14:paraId="7CDDBDDC" w14:textId="77777777" w:rsidR="00100389" w:rsidRDefault="00100389" w:rsidP="0010038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Oświadczamy, że </w:t>
      </w:r>
      <w:bookmarkStart w:id="0" w:name="_Hlk94465146"/>
      <w:r>
        <w:rPr>
          <w:color w:val="000000"/>
          <w:sz w:val="22"/>
          <w:szCs w:val="22"/>
        </w:rPr>
        <w:t xml:space="preserve">realizowane przez nas studia MBA uzyskały co najmniej 1 (jeden) </w:t>
      </w:r>
      <w:r>
        <w:rPr>
          <w:sz w:val="22"/>
          <w:szCs w:val="22"/>
        </w:rPr>
        <w:t>certyfikat jakości kształcenia (</w:t>
      </w:r>
      <w:r>
        <w:rPr>
          <w:color w:val="000000"/>
          <w:sz w:val="22"/>
          <w:szCs w:val="22"/>
        </w:rPr>
        <w:t>akredytacje) wydane przez międzynarodowe stowarzyszenia lub organizacje badające i kontrolujące jakość kształcenia biznesowego</w:t>
      </w:r>
      <w:bookmarkEnd w:id="0"/>
      <w:r>
        <w:rPr>
          <w:color w:val="000000"/>
          <w:sz w:val="22"/>
          <w:szCs w:val="22"/>
        </w:rPr>
        <w:t xml:space="preserve">. </w:t>
      </w:r>
    </w:p>
    <w:p w14:paraId="61C99728" w14:textId="77777777" w:rsidR="00100389" w:rsidRDefault="00100389" w:rsidP="00100389">
      <w:pPr>
        <w:pStyle w:val="Akapitzlist"/>
        <w:widowControl w:val="0"/>
        <w:numPr>
          <w:ilvl w:val="0"/>
          <w:numId w:val="1"/>
        </w:num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vertAlign w:val="superscript"/>
        </w:rPr>
        <w:t xml:space="preserve">1 </w:t>
      </w:r>
      <w:r>
        <w:rPr>
          <w:color w:val="000000"/>
          <w:sz w:val="22"/>
          <w:szCs w:val="22"/>
        </w:rPr>
        <w:t>Usługa szkolenia podlega zwolnieniu z podatku VAT na podstawie § 3 ust. 1 pkt 14 rozporządzenie Ministra Finansów z dnia 20 grudnia 2013 r. w sprawie zwolnień od podatku od towarów i usług oraz warunków stosowania tych zwolnień (. Dz. U. 2020 poz. 1983 j.t.)</w:t>
      </w:r>
    </w:p>
    <w:p w14:paraId="0DB8D70A" w14:textId="77777777" w:rsidR="00100389" w:rsidRDefault="00100389" w:rsidP="001003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071E57A1" w14:textId="77777777" w:rsidR="00100389" w:rsidRDefault="00100389" w:rsidP="0010038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14696C" w14:textId="77777777" w:rsidR="00100389" w:rsidRDefault="00100389" w:rsidP="0010038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41D14F9" w14:textId="77777777" w:rsidR="00100389" w:rsidRDefault="00100389" w:rsidP="00100389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00389" w14:paraId="6CDAD6B7" w14:textId="77777777" w:rsidTr="0010038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A6BE5" w14:textId="77777777" w:rsidR="00100389" w:rsidRDefault="001003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A2F6B" w14:textId="77777777" w:rsidR="00100389" w:rsidRDefault="001003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38A0632" w14:textId="77777777" w:rsidR="00100389" w:rsidRDefault="001003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C7C56" w14:textId="77777777" w:rsidR="00100389" w:rsidRDefault="0010038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00389" w14:paraId="52E5C318" w14:textId="77777777" w:rsidTr="001003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C24D7" w14:textId="77777777" w:rsidR="00100389" w:rsidRDefault="001003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769" w14:textId="77777777" w:rsidR="00100389" w:rsidRDefault="001003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4DFAC" w14:textId="77777777" w:rsidR="00100389" w:rsidRDefault="001003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00389" w14:paraId="08C9BEEB" w14:textId="77777777" w:rsidTr="0010038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A41FD" w14:textId="77777777" w:rsidR="00100389" w:rsidRDefault="00100389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271B0" w14:textId="77777777" w:rsidR="00100389" w:rsidRDefault="001003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101A31" w14:textId="77777777" w:rsidR="00100389" w:rsidRDefault="00100389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EADED2D" w14:textId="77777777" w:rsidR="00100389" w:rsidRDefault="00100389" w:rsidP="001003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170ACD8" w14:textId="77777777" w:rsidR="00100389" w:rsidRDefault="00100389" w:rsidP="0010038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AA3979C" w14:textId="77777777" w:rsidR="00100389" w:rsidRDefault="00100389" w:rsidP="001003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0FC1DE8" w14:textId="77777777" w:rsidR="00100389" w:rsidRDefault="00100389" w:rsidP="001003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31405C6" w14:textId="77777777" w:rsidR="00100389" w:rsidRDefault="00100389" w:rsidP="0010038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22E7B7D" w14:textId="77777777" w:rsidR="00100389" w:rsidRDefault="00100389" w:rsidP="001003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C442156" w14:textId="77777777" w:rsidR="00100389" w:rsidRDefault="00100389" w:rsidP="0010038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CBF992F" w14:textId="77777777" w:rsidR="00100389" w:rsidRDefault="00100389" w:rsidP="0010038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D64A213" w14:textId="77777777" w:rsidR="00100389" w:rsidRDefault="00100389" w:rsidP="001003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8AA926F" w14:textId="77777777" w:rsidR="00100389" w:rsidRDefault="00100389" w:rsidP="001003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42C09CDE" w14:textId="77777777" w:rsidR="00100389" w:rsidRDefault="00100389" w:rsidP="001003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24EC3E4" w14:textId="77777777" w:rsidR="00100389" w:rsidRDefault="00100389" w:rsidP="0010038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D3E6BCA" w14:textId="453BCCA5" w:rsidR="00100389" w:rsidRPr="00A15395" w:rsidRDefault="00100389" w:rsidP="00A153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  <w:bookmarkStart w:id="1" w:name="_GoBack"/>
      <w:bookmarkEnd w:id="1"/>
    </w:p>
    <w:p w14:paraId="3EBA05F1" w14:textId="77777777" w:rsidR="00100389" w:rsidRDefault="00100389" w:rsidP="00100389">
      <w:pPr>
        <w:jc w:val="both"/>
        <w:rPr>
          <w:sz w:val="22"/>
          <w:szCs w:val="22"/>
        </w:rPr>
      </w:pPr>
    </w:p>
    <w:p w14:paraId="0182B510" w14:textId="77777777" w:rsidR="00100389" w:rsidRDefault="00100389" w:rsidP="00100389">
      <w:pPr>
        <w:jc w:val="right"/>
        <w:rPr>
          <w:sz w:val="22"/>
          <w:szCs w:val="22"/>
        </w:rPr>
      </w:pPr>
    </w:p>
    <w:p w14:paraId="0E68D75F" w14:textId="77777777" w:rsidR="00100389" w:rsidRDefault="00100389" w:rsidP="0010038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671AFF99" w14:textId="77777777" w:rsidR="00100389" w:rsidRDefault="00100389" w:rsidP="00100389">
      <w:pPr>
        <w:rPr>
          <w:sz w:val="22"/>
          <w:szCs w:val="22"/>
        </w:rPr>
      </w:pPr>
      <w:r>
        <w:rPr>
          <w:sz w:val="22"/>
          <w:szCs w:val="22"/>
        </w:rPr>
        <w:t>**niepotrzebne skreślić</w:t>
      </w:r>
    </w:p>
    <w:p w14:paraId="11CC7CBF" w14:textId="77777777" w:rsidR="00100389" w:rsidRDefault="00100389" w:rsidP="00100389">
      <w:pPr>
        <w:rPr>
          <w:sz w:val="22"/>
          <w:szCs w:val="22"/>
        </w:rPr>
      </w:pPr>
      <w:r>
        <w:rPr>
          <w:sz w:val="22"/>
          <w:szCs w:val="22"/>
        </w:rPr>
        <w:t>***jeżeli dotyczy</w:t>
      </w:r>
    </w:p>
    <w:p w14:paraId="6CDA533F" w14:textId="77777777" w:rsidR="00100389" w:rsidRDefault="00100389" w:rsidP="00100389">
      <w:pPr>
        <w:widowControl w:val="0"/>
        <w:ind w:right="1"/>
        <w:rPr>
          <w:sz w:val="22"/>
          <w:szCs w:val="22"/>
        </w:rPr>
      </w:pPr>
    </w:p>
    <w:p w14:paraId="1831242C" w14:textId="77777777" w:rsidR="00FE545C" w:rsidRPr="00100389" w:rsidRDefault="00FE545C" w:rsidP="00100389"/>
    <w:sectPr w:rsidR="00FE545C" w:rsidRPr="001003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6C6DE5" w14:textId="77777777" w:rsidR="00B630DD" w:rsidRDefault="00B630DD">
      <w:r>
        <w:separator/>
      </w:r>
    </w:p>
  </w:endnote>
  <w:endnote w:type="continuationSeparator" w:id="0">
    <w:p w14:paraId="614DB0B4" w14:textId="77777777" w:rsidR="00B630DD" w:rsidRDefault="00B63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A9BBC" w14:textId="77777777" w:rsidR="00655E72" w:rsidRDefault="00655E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7836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70FB5" w14:textId="77777777" w:rsidR="00655E72" w:rsidRDefault="00655E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4AD96" w14:textId="77777777" w:rsidR="00B630DD" w:rsidRDefault="00B630DD">
      <w:r>
        <w:separator/>
      </w:r>
    </w:p>
  </w:footnote>
  <w:footnote w:type="continuationSeparator" w:id="0">
    <w:p w14:paraId="243CCB81" w14:textId="77777777" w:rsidR="00B630DD" w:rsidRDefault="00B630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F57C1" w14:textId="77777777" w:rsidR="00655E72" w:rsidRDefault="00655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A2D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9DEC3" w14:textId="77777777" w:rsidR="00655E72" w:rsidRDefault="00655E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0DD"/>
    <w:rsid w:val="00012286"/>
    <w:rsid w:val="00071CCC"/>
    <w:rsid w:val="000B731D"/>
    <w:rsid w:val="000D6134"/>
    <w:rsid w:val="000E09C7"/>
    <w:rsid w:val="000F6589"/>
    <w:rsid w:val="001003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E72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5395"/>
    <w:rsid w:val="00A346FE"/>
    <w:rsid w:val="00A47B4D"/>
    <w:rsid w:val="00A83018"/>
    <w:rsid w:val="00B630D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397CD"/>
  <w15:chartTrackingRefBased/>
  <w15:docId w15:val="{405C42B2-A711-4A63-9CB8-93943E714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038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003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9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9B4B9-5C06-4152-9562-87BE7BBAB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642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Renata Kwas-Rogowska</cp:lastModifiedBy>
  <cp:revision>3</cp:revision>
  <cp:lastPrinted>2022-04-14T07:23:00Z</cp:lastPrinted>
  <dcterms:created xsi:type="dcterms:W3CDTF">2022-04-13T12:45:00Z</dcterms:created>
  <dcterms:modified xsi:type="dcterms:W3CDTF">2022-04-14T07:23:00Z</dcterms:modified>
</cp:coreProperties>
</file>