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5E0C97C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E31C1">
        <w:rPr>
          <w:b/>
        </w:rPr>
        <w:t xml:space="preserve">Organizacja  i przeprowadzenie studiów podyplomowych </w:t>
      </w:r>
      <w:proofErr w:type="spellStart"/>
      <w:r w:rsidR="006E31C1">
        <w:rPr>
          <w:b/>
        </w:rPr>
        <w:t>Executive</w:t>
      </w:r>
      <w:proofErr w:type="spellEnd"/>
      <w:r w:rsidR="006E31C1">
        <w:rPr>
          <w:b/>
        </w:rPr>
        <w:t xml:space="preserve"> MBA Master of Business Administration - KC-zp.272-</w:t>
      </w:r>
      <w:r w:rsidR="004530A7">
        <w:rPr>
          <w:b/>
        </w:rPr>
        <w:t>228</w:t>
      </w:r>
      <w:r w:rsidR="006E31C1">
        <w:rPr>
          <w:b/>
        </w:rPr>
        <w:t>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77777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0E0AA" w14:textId="77777777" w:rsidR="008141AA" w:rsidRDefault="008141AA" w:rsidP="0038231F">
      <w:pPr>
        <w:spacing w:after="0" w:line="240" w:lineRule="auto"/>
      </w:pPr>
      <w:r>
        <w:separator/>
      </w:r>
    </w:p>
  </w:endnote>
  <w:endnote w:type="continuationSeparator" w:id="0">
    <w:p w14:paraId="4B0F3300" w14:textId="77777777" w:rsidR="008141AA" w:rsidRDefault="008141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30F31" w14:textId="77777777" w:rsidR="0095616C" w:rsidRDefault="009561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239F09A3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1180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118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85D62" w14:textId="77777777" w:rsidR="0095616C" w:rsidRDefault="009561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A8C3F" w14:textId="77777777" w:rsidR="008141AA" w:rsidRDefault="008141AA" w:rsidP="0038231F">
      <w:pPr>
        <w:spacing w:after="0" w:line="240" w:lineRule="auto"/>
      </w:pPr>
      <w:r>
        <w:separator/>
      </w:r>
    </w:p>
  </w:footnote>
  <w:footnote w:type="continuationSeparator" w:id="0">
    <w:p w14:paraId="1AEF4743" w14:textId="77777777" w:rsidR="008141AA" w:rsidRDefault="008141A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8F5DE" w14:textId="77777777" w:rsidR="0095616C" w:rsidRDefault="009561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3544C788" w:rsidR="00AE51E4" w:rsidRPr="003D6231" w:rsidRDefault="0095616C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2AA78606" wp14:editId="7B57B456">
          <wp:extent cx="5760720" cy="8051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5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69E18" w14:textId="77777777" w:rsidR="0095616C" w:rsidRDefault="009561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6527309">
    <w:abstractNumId w:val="9"/>
  </w:num>
  <w:num w:numId="2" w16cid:durableId="20055452">
    <w:abstractNumId w:val="1"/>
  </w:num>
  <w:num w:numId="3" w16cid:durableId="788356825">
    <w:abstractNumId w:val="8"/>
  </w:num>
  <w:num w:numId="4" w16cid:durableId="992753109">
    <w:abstractNumId w:val="11"/>
  </w:num>
  <w:num w:numId="5" w16cid:durableId="991369966">
    <w:abstractNumId w:val="10"/>
  </w:num>
  <w:num w:numId="6" w16cid:durableId="2002148904">
    <w:abstractNumId w:val="7"/>
  </w:num>
  <w:num w:numId="7" w16cid:durableId="1743719424">
    <w:abstractNumId w:val="2"/>
  </w:num>
  <w:num w:numId="8" w16cid:durableId="461115611">
    <w:abstractNumId w:val="4"/>
  </w:num>
  <w:num w:numId="9" w16cid:durableId="844251712">
    <w:abstractNumId w:val="3"/>
  </w:num>
  <w:num w:numId="10" w16cid:durableId="1409882735">
    <w:abstractNumId w:val="6"/>
  </w:num>
  <w:num w:numId="11" w16cid:durableId="19597972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76075696">
    <w:abstractNumId w:val="0"/>
  </w:num>
  <w:num w:numId="13" w16cid:durableId="4083867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30A7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E31C1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AB8"/>
    <w:rsid w:val="00804F07"/>
    <w:rsid w:val="008128AD"/>
    <w:rsid w:val="008141AA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16C"/>
    <w:rsid w:val="00956C26"/>
    <w:rsid w:val="00960337"/>
    <w:rsid w:val="00975019"/>
    <w:rsid w:val="00975C49"/>
    <w:rsid w:val="00997D0F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11808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D336B-1366-40F9-9C6B-49B200BF3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2022-04-13T12:41:00Z</cp:lastPrinted>
  <dcterms:created xsi:type="dcterms:W3CDTF">2022-04-13T12:41:00Z</dcterms:created>
  <dcterms:modified xsi:type="dcterms:W3CDTF">2022-04-13T12:41:00Z</dcterms:modified>
</cp:coreProperties>
</file>