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D1155" w14:textId="77777777" w:rsidR="004044E3" w:rsidRPr="00E874DC" w:rsidRDefault="004044E3" w:rsidP="004044E3">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B0EE463" w14:textId="77777777" w:rsidR="004044E3" w:rsidRDefault="004044E3" w:rsidP="004044E3">
      <w:pPr>
        <w:spacing w:before="48" w:line="240" w:lineRule="atLeast"/>
        <w:jc w:val="right"/>
        <w:rPr>
          <w:b/>
          <w:sz w:val="24"/>
          <w:szCs w:val="24"/>
          <w:lang w:val="pl-PL"/>
        </w:rPr>
      </w:pPr>
    </w:p>
    <w:p w14:paraId="655C8321" w14:textId="77777777" w:rsidR="004044E3" w:rsidRDefault="004044E3" w:rsidP="004044E3">
      <w:pPr>
        <w:spacing w:before="48" w:line="240" w:lineRule="atLeast"/>
        <w:jc w:val="center"/>
        <w:rPr>
          <w:b/>
          <w:sz w:val="24"/>
          <w:szCs w:val="24"/>
          <w:lang w:val="pl-PL"/>
        </w:rPr>
      </w:pPr>
      <w:r>
        <w:rPr>
          <w:b/>
          <w:sz w:val="24"/>
          <w:szCs w:val="24"/>
          <w:lang w:val="pl-PL"/>
        </w:rPr>
        <w:t>WZÓR UMOWY</w:t>
      </w:r>
    </w:p>
    <w:p w14:paraId="291F68AC" w14:textId="77777777" w:rsidR="004044E3" w:rsidRDefault="004044E3" w:rsidP="004044E3">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4FF669A" w14:textId="77777777" w:rsidR="004044E3" w:rsidRDefault="004044E3" w:rsidP="004044E3">
      <w:pPr>
        <w:spacing w:before="48" w:line="240" w:lineRule="atLeast"/>
        <w:jc w:val="center"/>
        <w:rPr>
          <w:b/>
          <w:sz w:val="28"/>
          <w:lang w:val="pl-PL"/>
        </w:rPr>
      </w:pPr>
    </w:p>
    <w:p w14:paraId="450FECCC" w14:textId="2206E7B1" w:rsidR="004044E3" w:rsidRPr="00AA2A22" w:rsidRDefault="004044E3" w:rsidP="004044E3">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trybie przetargu nieograniczonego</w:t>
      </w:r>
      <w:r>
        <w:rPr>
          <w:rFonts w:ascii="Times New Roman" w:hAnsi="Times New Roman"/>
        </w:rPr>
        <w:t>, nr sprawy: KC-zp.272-222/22</w:t>
      </w:r>
      <w:r w:rsidRPr="00AA2A22">
        <w:rPr>
          <w:rFonts w:ascii="Times New Roman" w:hAnsi="Times New Roman"/>
        </w:rPr>
        <w:t xml:space="preserve"> </w:t>
      </w:r>
    </w:p>
    <w:p w14:paraId="0EFC398F" w14:textId="77777777" w:rsidR="004044E3" w:rsidRDefault="004044E3" w:rsidP="004044E3">
      <w:pPr>
        <w:pStyle w:val="Tekstpodstawowy"/>
        <w:ind w:right="-47"/>
        <w:jc w:val="both"/>
        <w:rPr>
          <w:rFonts w:ascii="Times New Roman" w:hAnsi="Times New Roman"/>
        </w:rPr>
      </w:pPr>
      <w:r w:rsidRPr="00AA2A22">
        <w:rPr>
          <w:rFonts w:ascii="Times New Roman" w:hAnsi="Times New Roman"/>
        </w:rPr>
        <w:t>pomiędzy</w:t>
      </w:r>
    </w:p>
    <w:p w14:paraId="7D38E88E" w14:textId="77777777" w:rsidR="004044E3" w:rsidRDefault="004044E3" w:rsidP="004044E3">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B3E85FA" w14:textId="77777777" w:rsidR="004044E3" w:rsidRDefault="004044E3" w:rsidP="004044E3">
      <w:pPr>
        <w:pStyle w:val="Tekstpodstawowy"/>
        <w:ind w:right="-47"/>
        <w:jc w:val="both"/>
        <w:rPr>
          <w:rFonts w:ascii="Times New Roman" w:hAnsi="Times New Roman"/>
        </w:rPr>
      </w:pPr>
      <w:r>
        <w:rPr>
          <w:rFonts w:ascii="Times New Roman" w:hAnsi="Times New Roman"/>
        </w:rPr>
        <w:t>reprezentowana przez:</w:t>
      </w:r>
    </w:p>
    <w:p w14:paraId="78A67AFE" w14:textId="77777777" w:rsidR="004044E3" w:rsidRDefault="004044E3" w:rsidP="004044E3">
      <w:pPr>
        <w:pStyle w:val="Tekstpodstawowy"/>
        <w:ind w:right="-47"/>
        <w:jc w:val="both"/>
        <w:rPr>
          <w:rFonts w:ascii="Times New Roman" w:hAnsi="Times New Roman"/>
        </w:rPr>
      </w:pPr>
      <w:r>
        <w:rPr>
          <w:rFonts w:ascii="Times New Roman" w:hAnsi="Times New Roman"/>
        </w:rPr>
        <w:t xml:space="preserve">1.Dziekana Wydziału /Kierownika Jednostki/............................................................................. </w:t>
      </w:r>
    </w:p>
    <w:p w14:paraId="25C964CD" w14:textId="77777777" w:rsidR="004044E3" w:rsidRDefault="004044E3" w:rsidP="004044E3">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A2CD022" w14:textId="77777777" w:rsidR="004044E3" w:rsidRDefault="004044E3" w:rsidP="004044E3">
      <w:pPr>
        <w:pStyle w:val="Tekstpodstawowy"/>
        <w:ind w:right="-47"/>
        <w:jc w:val="both"/>
        <w:rPr>
          <w:rFonts w:ascii="Times New Roman" w:hAnsi="Times New Roman"/>
        </w:rPr>
      </w:pPr>
      <w:r>
        <w:rPr>
          <w:rFonts w:ascii="Times New Roman" w:hAnsi="Times New Roman"/>
        </w:rPr>
        <w:t>zwaną dalej KUPUJĄCYM</w:t>
      </w:r>
    </w:p>
    <w:p w14:paraId="64398303" w14:textId="77777777" w:rsidR="004044E3" w:rsidRDefault="004044E3" w:rsidP="004044E3">
      <w:pPr>
        <w:pStyle w:val="Tekstpodstawowy"/>
        <w:ind w:right="-47"/>
        <w:jc w:val="both"/>
        <w:rPr>
          <w:rFonts w:ascii="Times New Roman" w:hAnsi="Times New Roman"/>
        </w:rPr>
      </w:pPr>
      <w:r>
        <w:rPr>
          <w:rFonts w:ascii="Times New Roman" w:hAnsi="Times New Roman"/>
        </w:rPr>
        <w:t xml:space="preserve">a </w:t>
      </w:r>
    </w:p>
    <w:p w14:paraId="0D64020E" w14:textId="77777777" w:rsidR="004044E3" w:rsidRDefault="004044E3" w:rsidP="004044E3">
      <w:pPr>
        <w:pStyle w:val="Tekstpodstawowy"/>
        <w:ind w:right="-47"/>
        <w:jc w:val="both"/>
        <w:rPr>
          <w:rFonts w:ascii="Times New Roman" w:hAnsi="Times New Roman"/>
        </w:rPr>
      </w:pPr>
      <w:r>
        <w:rPr>
          <w:rFonts w:ascii="Times New Roman" w:hAnsi="Times New Roman"/>
        </w:rPr>
        <w:t>......................................................................................................................................................</w:t>
      </w:r>
    </w:p>
    <w:p w14:paraId="50AF7F25" w14:textId="77777777" w:rsidR="004044E3" w:rsidRDefault="004044E3" w:rsidP="004044E3">
      <w:pPr>
        <w:pStyle w:val="Tekstpodstawowy"/>
        <w:ind w:right="-47"/>
        <w:jc w:val="both"/>
        <w:rPr>
          <w:rFonts w:ascii="Times New Roman" w:hAnsi="Times New Roman"/>
        </w:rPr>
      </w:pPr>
      <w:r>
        <w:rPr>
          <w:rFonts w:ascii="Times New Roman" w:hAnsi="Times New Roman"/>
        </w:rPr>
        <w:t>......................................................................................................................................................</w:t>
      </w:r>
    </w:p>
    <w:p w14:paraId="77AD80C9" w14:textId="77777777" w:rsidR="004044E3" w:rsidRDefault="004044E3" w:rsidP="004044E3">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63290C2" w14:textId="77777777" w:rsidR="004044E3" w:rsidRDefault="004044E3" w:rsidP="004044E3">
      <w:pPr>
        <w:pStyle w:val="Tekstpodstawowy"/>
        <w:ind w:right="-47"/>
        <w:jc w:val="both"/>
        <w:rPr>
          <w:rFonts w:ascii="Times New Roman" w:hAnsi="Times New Roman"/>
        </w:rPr>
      </w:pPr>
      <w:r>
        <w:rPr>
          <w:rFonts w:ascii="Times New Roman" w:hAnsi="Times New Roman"/>
        </w:rPr>
        <w:t>reprezentowanym przez:</w:t>
      </w:r>
    </w:p>
    <w:p w14:paraId="6CE8587C" w14:textId="77777777" w:rsidR="004044E3" w:rsidRDefault="004044E3" w:rsidP="004044E3">
      <w:pPr>
        <w:pStyle w:val="Tekstpodstawowy"/>
        <w:ind w:right="-47"/>
        <w:jc w:val="both"/>
        <w:rPr>
          <w:rFonts w:ascii="Times New Roman" w:hAnsi="Times New Roman"/>
        </w:rPr>
      </w:pPr>
      <w:r>
        <w:rPr>
          <w:rFonts w:ascii="Times New Roman" w:hAnsi="Times New Roman"/>
        </w:rPr>
        <w:t>1...................................................................................................................................................</w:t>
      </w:r>
    </w:p>
    <w:p w14:paraId="28979079" w14:textId="77777777" w:rsidR="004044E3" w:rsidRDefault="004044E3" w:rsidP="004044E3">
      <w:pPr>
        <w:pStyle w:val="Tekstpodstawowy"/>
        <w:ind w:right="-47"/>
        <w:jc w:val="both"/>
        <w:rPr>
          <w:rFonts w:ascii="Times New Roman" w:hAnsi="Times New Roman"/>
        </w:rPr>
      </w:pPr>
      <w:r>
        <w:rPr>
          <w:rFonts w:ascii="Times New Roman" w:hAnsi="Times New Roman"/>
        </w:rPr>
        <w:t xml:space="preserve">2................................................................................................................................................... </w:t>
      </w:r>
    </w:p>
    <w:p w14:paraId="598E3C82" w14:textId="77777777" w:rsidR="004044E3" w:rsidRDefault="004044E3" w:rsidP="004044E3">
      <w:pPr>
        <w:pStyle w:val="Tekstpodstawowy"/>
        <w:ind w:right="-47"/>
        <w:jc w:val="both"/>
        <w:rPr>
          <w:rFonts w:ascii="Times New Roman" w:hAnsi="Times New Roman"/>
        </w:rPr>
      </w:pPr>
      <w:r>
        <w:rPr>
          <w:rFonts w:ascii="Times New Roman" w:hAnsi="Times New Roman"/>
        </w:rPr>
        <w:t>zwanym dalej SPRZEDAWCĄ</w:t>
      </w:r>
    </w:p>
    <w:p w14:paraId="40B43D2A" w14:textId="77777777" w:rsidR="004044E3" w:rsidRDefault="004044E3" w:rsidP="004044E3">
      <w:pPr>
        <w:pStyle w:val="Tekstpodstawowy"/>
        <w:ind w:right="-47"/>
        <w:jc w:val="center"/>
        <w:rPr>
          <w:rFonts w:ascii="Times New Roman" w:hAnsi="Times New Roman"/>
        </w:rPr>
      </w:pPr>
    </w:p>
    <w:p w14:paraId="5D9B4A59"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1</w:t>
      </w:r>
    </w:p>
    <w:p w14:paraId="29802D39" w14:textId="77777777" w:rsidR="004044E3" w:rsidRPr="0008793F" w:rsidRDefault="004044E3" w:rsidP="004044E3">
      <w:pPr>
        <w:pStyle w:val="Tekstpodstawowy"/>
        <w:numPr>
          <w:ilvl w:val="0"/>
          <w:numId w:val="2"/>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sidRPr="0008793F">
        <w:rPr>
          <w:rFonts w:ascii="Times New Roman" w:hAnsi="Times New Roman"/>
          <w:b/>
        </w:rPr>
        <w:t xml:space="preserve">narzędzi składających się z kompletu wierteł do metalu, klucza hakowego, taśmy mierniczej, wózka narzędziowego oraz mobilnego warsztatu dla </w:t>
      </w:r>
      <w:proofErr w:type="spellStart"/>
      <w:r w:rsidRPr="0008793F">
        <w:rPr>
          <w:rFonts w:ascii="Times New Roman" w:hAnsi="Times New Roman"/>
          <w:b/>
        </w:rPr>
        <w:t>WWNiG</w:t>
      </w:r>
      <w:proofErr w:type="spellEnd"/>
    </w:p>
    <w:p w14:paraId="3553A4F8" w14:textId="77777777" w:rsidR="004044E3" w:rsidRPr="0043435F" w:rsidRDefault="004044E3" w:rsidP="004044E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4EC9FF3" w14:textId="77777777" w:rsidR="004044E3" w:rsidRPr="0043435F" w:rsidRDefault="004044E3" w:rsidP="004044E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64C10FA8" w14:textId="77777777" w:rsidR="004044E3" w:rsidRDefault="004044E3" w:rsidP="004044E3">
      <w:pPr>
        <w:pStyle w:val="Tekstpodstawowy"/>
        <w:ind w:right="-47"/>
        <w:jc w:val="both"/>
        <w:rPr>
          <w:rFonts w:ascii="Times New Roman" w:hAnsi="Times New Roman"/>
        </w:rPr>
      </w:pPr>
    </w:p>
    <w:p w14:paraId="5D828CD3"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2</w:t>
      </w:r>
    </w:p>
    <w:p w14:paraId="746170F6" w14:textId="77777777" w:rsidR="004044E3" w:rsidRDefault="004044E3" w:rsidP="004044E3">
      <w:pPr>
        <w:pStyle w:val="Tekstpodstawowy"/>
        <w:numPr>
          <w:ilvl w:val="0"/>
          <w:numId w:val="8"/>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5937864D" w14:textId="77777777" w:rsidR="004044E3" w:rsidRDefault="004044E3" w:rsidP="004044E3">
      <w:pPr>
        <w:pStyle w:val="Tekstpodstawowy"/>
        <w:numPr>
          <w:ilvl w:val="0"/>
          <w:numId w:val="8"/>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42281868" w14:textId="77777777" w:rsidR="004044E3" w:rsidRPr="009D2649" w:rsidRDefault="004044E3" w:rsidP="004044E3">
      <w:pPr>
        <w:pStyle w:val="Tekstpodstawowy"/>
        <w:numPr>
          <w:ilvl w:val="0"/>
          <w:numId w:val="8"/>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173D1EDB" w14:textId="77777777" w:rsidR="004044E3" w:rsidRDefault="004044E3" w:rsidP="004044E3">
      <w:pPr>
        <w:pStyle w:val="Tekstpodstawowy"/>
        <w:ind w:right="-47"/>
        <w:jc w:val="both"/>
        <w:rPr>
          <w:rFonts w:ascii="Times New Roman" w:hAnsi="Times New Roman"/>
        </w:rPr>
      </w:pPr>
    </w:p>
    <w:p w14:paraId="6F6D452C" w14:textId="77777777" w:rsidR="001611D0" w:rsidRDefault="001611D0" w:rsidP="004044E3">
      <w:pPr>
        <w:pStyle w:val="Tekstpodstawowy"/>
        <w:ind w:right="-47"/>
        <w:jc w:val="center"/>
        <w:rPr>
          <w:rFonts w:ascii="Times New Roman" w:hAnsi="Times New Roman"/>
          <w:b/>
        </w:rPr>
      </w:pPr>
    </w:p>
    <w:p w14:paraId="7C8A1EA3" w14:textId="77777777" w:rsidR="001611D0" w:rsidRDefault="001611D0" w:rsidP="004044E3">
      <w:pPr>
        <w:pStyle w:val="Tekstpodstawowy"/>
        <w:ind w:right="-47"/>
        <w:jc w:val="center"/>
        <w:rPr>
          <w:rFonts w:ascii="Times New Roman" w:hAnsi="Times New Roman"/>
          <w:b/>
        </w:rPr>
      </w:pPr>
    </w:p>
    <w:p w14:paraId="1ED57F91" w14:textId="4E03A2D2"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lastRenderedPageBreak/>
        <w:t>§ 3</w:t>
      </w:r>
    </w:p>
    <w:p w14:paraId="7F8BA681" w14:textId="77777777" w:rsidR="004044E3" w:rsidRPr="0043435F" w:rsidRDefault="004044E3" w:rsidP="004044E3">
      <w:pPr>
        <w:pStyle w:val="Tekstpodstawowy"/>
        <w:numPr>
          <w:ilvl w:val="0"/>
          <w:numId w:val="3"/>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B7F91FC" w14:textId="77777777" w:rsidR="004044E3" w:rsidRPr="0043435F" w:rsidRDefault="004044E3" w:rsidP="004044E3">
      <w:pPr>
        <w:pStyle w:val="Tekstpodstawowy"/>
        <w:numPr>
          <w:ilvl w:val="0"/>
          <w:numId w:val="3"/>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8103268" w14:textId="77777777" w:rsidR="004044E3" w:rsidRPr="0043435F" w:rsidRDefault="004044E3" w:rsidP="004044E3">
      <w:pPr>
        <w:pStyle w:val="Tekstpodstawowy"/>
        <w:numPr>
          <w:ilvl w:val="0"/>
          <w:numId w:val="3"/>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06AB306" w14:textId="77777777" w:rsidR="004044E3" w:rsidRPr="0043435F" w:rsidRDefault="004044E3" w:rsidP="004044E3">
      <w:pPr>
        <w:pStyle w:val="Tekstpodstawowy"/>
        <w:numPr>
          <w:ilvl w:val="0"/>
          <w:numId w:val="3"/>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1862AE98" w14:textId="77777777" w:rsidR="004044E3" w:rsidRDefault="004044E3" w:rsidP="004044E3">
      <w:pPr>
        <w:pStyle w:val="Tekstpodstawowy"/>
        <w:ind w:right="-47"/>
        <w:jc w:val="both"/>
        <w:rPr>
          <w:rFonts w:ascii="Times New Roman" w:hAnsi="Times New Roman"/>
        </w:rPr>
      </w:pPr>
    </w:p>
    <w:p w14:paraId="1CD0C6A7"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4</w:t>
      </w:r>
    </w:p>
    <w:p w14:paraId="1061B3F3" w14:textId="77777777" w:rsidR="004044E3" w:rsidRDefault="004044E3" w:rsidP="004044E3">
      <w:pPr>
        <w:pStyle w:val="Tekstpodstawowy"/>
        <w:numPr>
          <w:ilvl w:val="0"/>
          <w:numId w:val="4"/>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F4120BF" w14:textId="77777777" w:rsidR="004044E3" w:rsidRDefault="004044E3" w:rsidP="004044E3">
      <w:pPr>
        <w:pStyle w:val="Tekstpodstawowy"/>
        <w:numPr>
          <w:ilvl w:val="0"/>
          <w:numId w:val="4"/>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09208B4" w14:textId="77777777" w:rsidR="004044E3" w:rsidRDefault="004044E3" w:rsidP="004044E3">
      <w:pPr>
        <w:pStyle w:val="Tekstpodstawowy"/>
        <w:numPr>
          <w:ilvl w:val="0"/>
          <w:numId w:val="4"/>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D64C443" w14:textId="77777777" w:rsidR="004044E3" w:rsidRPr="00593CEB" w:rsidRDefault="004044E3" w:rsidP="004044E3">
      <w:pPr>
        <w:pStyle w:val="Tekstpodstawowy"/>
        <w:numPr>
          <w:ilvl w:val="0"/>
          <w:numId w:val="4"/>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DC9F87B" w14:textId="77777777" w:rsidR="004044E3" w:rsidRDefault="004044E3" w:rsidP="004044E3">
      <w:pPr>
        <w:pStyle w:val="Tekstpodstawowy"/>
        <w:ind w:right="-47"/>
        <w:jc w:val="center"/>
        <w:rPr>
          <w:rFonts w:ascii="Times New Roman" w:hAnsi="Times New Roman"/>
        </w:rPr>
      </w:pPr>
    </w:p>
    <w:p w14:paraId="784E8516"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5</w:t>
      </w:r>
    </w:p>
    <w:p w14:paraId="77548750" w14:textId="77777777" w:rsidR="004044E3" w:rsidRPr="00C53B52" w:rsidRDefault="004044E3" w:rsidP="004044E3">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0D7FEAE" w14:textId="77777777" w:rsidR="004044E3" w:rsidRPr="00C53B52" w:rsidRDefault="004044E3" w:rsidP="004044E3">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951FB00" w14:textId="77777777" w:rsidR="004044E3" w:rsidRPr="00C53B52" w:rsidRDefault="004044E3" w:rsidP="004044E3">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9172C21" w14:textId="77777777" w:rsidR="004044E3" w:rsidRPr="00C53B52" w:rsidRDefault="004044E3" w:rsidP="004044E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904E067" w14:textId="77777777" w:rsidR="004044E3" w:rsidRPr="00C53B52" w:rsidRDefault="004044E3" w:rsidP="004044E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B21B744" w14:textId="77777777" w:rsidR="004044E3" w:rsidRPr="00C53B52" w:rsidRDefault="004044E3" w:rsidP="004044E3">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780A277" w14:textId="77777777" w:rsidR="004044E3" w:rsidRPr="00C53B52" w:rsidRDefault="004044E3" w:rsidP="004044E3">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CE58552" w14:textId="77777777" w:rsidR="004044E3" w:rsidRPr="00C53B52" w:rsidRDefault="004044E3" w:rsidP="004044E3">
      <w:pPr>
        <w:pStyle w:val="Tekstpodstawowy"/>
        <w:numPr>
          <w:ilvl w:val="0"/>
          <w:numId w:val="7"/>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C388FAE" w14:textId="77777777" w:rsidR="004044E3" w:rsidRPr="00C53B52" w:rsidRDefault="004044E3" w:rsidP="004044E3">
      <w:pPr>
        <w:pStyle w:val="Tekstpodstawowy"/>
        <w:numPr>
          <w:ilvl w:val="0"/>
          <w:numId w:val="7"/>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0ECC779" w14:textId="77777777" w:rsidR="004044E3" w:rsidRPr="008F6145" w:rsidRDefault="004044E3" w:rsidP="004044E3">
      <w:pPr>
        <w:pStyle w:val="Tekstpodstawowy"/>
        <w:numPr>
          <w:ilvl w:val="0"/>
          <w:numId w:val="5"/>
        </w:numPr>
        <w:tabs>
          <w:tab w:val="clear" w:pos="720"/>
          <w:tab w:val="num" w:pos="360"/>
        </w:tabs>
        <w:ind w:right="-47"/>
        <w:jc w:val="both"/>
        <w:rPr>
          <w:rFonts w:ascii="Times New Roman" w:hAnsi="Times New Roman"/>
        </w:rPr>
      </w:pPr>
      <w:r w:rsidRPr="008F6145">
        <w:rPr>
          <w:rFonts w:ascii="Times New Roman" w:hAnsi="Times New Roman"/>
          <w:sz w:val="22"/>
          <w:szCs w:val="22"/>
        </w:rPr>
        <w:lastRenderedPageBreak/>
        <w:t>Łączna maksymalna wysokość kar umownych, których mogą dochodzić Strony nie może przekroczyć 20% wynagrodzenia netto o którym mowa w § 3ust. 1 umowy.</w:t>
      </w:r>
    </w:p>
    <w:p w14:paraId="46AD4ED0" w14:textId="77777777" w:rsidR="004044E3" w:rsidRDefault="004044E3" w:rsidP="004044E3">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1B56419" w14:textId="77777777" w:rsidR="004044E3" w:rsidRDefault="004044E3" w:rsidP="004044E3">
      <w:pPr>
        <w:pStyle w:val="Tekstpodstawowy"/>
        <w:ind w:right="-47"/>
        <w:jc w:val="center"/>
        <w:rPr>
          <w:rFonts w:ascii="Times New Roman" w:hAnsi="Times New Roman"/>
          <w:b/>
        </w:rPr>
      </w:pPr>
    </w:p>
    <w:p w14:paraId="26CDC117" w14:textId="77777777" w:rsidR="004044E3" w:rsidRDefault="004044E3" w:rsidP="004044E3">
      <w:pPr>
        <w:pStyle w:val="Tekstpodstawowy"/>
        <w:ind w:right="-47"/>
        <w:jc w:val="center"/>
        <w:rPr>
          <w:rFonts w:ascii="Times New Roman" w:hAnsi="Times New Roman"/>
          <w:b/>
        </w:rPr>
      </w:pPr>
    </w:p>
    <w:p w14:paraId="3E755711" w14:textId="77777777" w:rsidR="004044E3" w:rsidRDefault="004044E3" w:rsidP="004044E3">
      <w:pPr>
        <w:pStyle w:val="Tekstpodstawowy"/>
        <w:ind w:right="-47"/>
        <w:jc w:val="center"/>
        <w:rPr>
          <w:rFonts w:ascii="Times New Roman" w:hAnsi="Times New Roman"/>
          <w:b/>
        </w:rPr>
      </w:pPr>
      <w:r w:rsidRPr="00877B92">
        <w:rPr>
          <w:rFonts w:ascii="Times New Roman" w:hAnsi="Times New Roman"/>
          <w:b/>
        </w:rPr>
        <w:t>§ 6</w:t>
      </w:r>
    </w:p>
    <w:p w14:paraId="3699EB23" w14:textId="77777777" w:rsidR="004044E3" w:rsidRDefault="004044E3" w:rsidP="004044E3">
      <w:pPr>
        <w:pStyle w:val="Tekstpodstawowy"/>
        <w:ind w:right="-47"/>
        <w:jc w:val="center"/>
        <w:rPr>
          <w:rFonts w:ascii="Times New Roman" w:hAnsi="Times New Roman"/>
          <w:b/>
        </w:rPr>
      </w:pPr>
    </w:p>
    <w:p w14:paraId="49DE6DE3" w14:textId="77777777" w:rsidR="004044E3" w:rsidRDefault="004044E3" w:rsidP="004044E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52A84F0" w14:textId="77777777" w:rsidR="004044E3" w:rsidRDefault="004044E3" w:rsidP="004044E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B3AE578" w14:textId="77777777" w:rsidR="004044E3" w:rsidRDefault="004044E3" w:rsidP="004044E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D821738" w14:textId="77777777" w:rsidR="004044E3" w:rsidRDefault="004044E3" w:rsidP="004044E3">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C1851B" w14:textId="77777777" w:rsidR="004044E3" w:rsidRDefault="004044E3" w:rsidP="004044E3">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1C1467"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147AB14" w14:textId="77777777" w:rsidR="004044E3" w:rsidRPr="003F1749" w:rsidRDefault="004044E3" w:rsidP="004044E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57AFB40" w14:textId="77777777" w:rsidR="004044E3" w:rsidRDefault="004044E3" w:rsidP="004044E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A05B00D" w14:textId="77777777" w:rsidR="004044E3" w:rsidRDefault="004044E3" w:rsidP="004044E3">
      <w:pPr>
        <w:pStyle w:val="Tekstpodstawowy"/>
        <w:ind w:right="-47"/>
        <w:jc w:val="center"/>
        <w:rPr>
          <w:rFonts w:ascii="Times New Roman" w:hAnsi="Times New Roman"/>
        </w:rPr>
      </w:pPr>
    </w:p>
    <w:p w14:paraId="673FA87B"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02F54A6" w14:textId="77777777" w:rsidR="004044E3" w:rsidRPr="0043435F" w:rsidRDefault="004044E3" w:rsidP="004044E3">
      <w:pPr>
        <w:numPr>
          <w:ilvl w:val="0"/>
          <w:numId w:val="6"/>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2CF0F3E" w14:textId="77777777" w:rsidR="004044E3" w:rsidRPr="0043435F" w:rsidRDefault="004044E3" w:rsidP="004044E3">
      <w:pPr>
        <w:numPr>
          <w:ilvl w:val="0"/>
          <w:numId w:val="6"/>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C887412"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9D9B95E"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0A95265"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ACAC148"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30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F65EA21"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3D3E150"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2776E23" w14:textId="77777777" w:rsidR="004044E3" w:rsidRPr="0043435F" w:rsidRDefault="004044E3" w:rsidP="004044E3">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AC917C5" w14:textId="77777777" w:rsidR="004044E3" w:rsidRPr="0043435F" w:rsidRDefault="004044E3" w:rsidP="004044E3">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FA1BF80" w14:textId="77777777" w:rsidR="004044E3" w:rsidRPr="0043435F" w:rsidRDefault="004044E3" w:rsidP="004044E3">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B3C70BC" w14:textId="77777777" w:rsidR="004044E3" w:rsidRPr="0043435F" w:rsidRDefault="004044E3" w:rsidP="004044E3">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8BDB0F8" w14:textId="77777777" w:rsidR="004044E3" w:rsidRDefault="004044E3" w:rsidP="004044E3">
      <w:pPr>
        <w:pStyle w:val="Tekstpodstawowy"/>
        <w:ind w:left="284" w:right="-47"/>
        <w:jc w:val="both"/>
        <w:rPr>
          <w:rFonts w:ascii="Times New Roman" w:hAnsi="Times New Roman"/>
        </w:rPr>
      </w:pPr>
    </w:p>
    <w:p w14:paraId="403AD74F"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C62DAE6" w14:textId="77777777" w:rsidR="004044E3" w:rsidRDefault="004044E3" w:rsidP="004044E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774844A" w14:textId="77777777" w:rsidR="004044E3" w:rsidRPr="00C33B28" w:rsidRDefault="004044E3" w:rsidP="004044E3">
      <w:pPr>
        <w:spacing w:line="240" w:lineRule="atLeast"/>
        <w:ind w:right="-47"/>
        <w:jc w:val="center"/>
        <w:rPr>
          <w:rFonts w:ascii="Verdana" w:hAnsi="Verdana"/>
          <w:b/>
          <w:sz w:val="18"/>
          <w:szCs w:val="18"/>
          <w:lang w:val="pl-PL"/>
        </w:rPr>
      </w:pPr>
    </w:p>
    <w:p w14:paraId="7C0409CF" w14:textId="77777777" w:rsidR="004044E3" w:rsidRPr="009B2595" w:rsidRDefault="004044E3" w:rsidP="004044E3">
      <w:pPr>
        <w:spacing w:line="240" w:lineRule="atLeast"/>
        <w:ind w:right="-47"/>
        <w:jc w:val="center"/>
        <w:rPr>
          <w:b/>
          <w:sz w:val="24"/>
          <w:szCs w:val="24"/>
        </w:rPr>
      </w:pPr>
      <w:r w:rsidRPr="009B2595">
        <w:rPr>
          <w:b/>
          <w:sz w:val="24"/>
          <w:szCs w:val="24"/>
        </w:rPr>
        <w:t>§ 10</w:t>
      </w:r>
    </w:p>
    <w:p w14:paraId="41F93EDD" w14:textId="77777777" w:rsidR="004044E3" w:rsidRPr="009B2595" w:rsidRDefault="004044E3" w:rsidP="004044E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1ED7716" w14:textId="77777777" w:rsidR="004044E3" w:rsidRPr="009B2595" w:rsidRDefault="004044E3" w:rsidP="004044E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DFE2F74" w14:textId="77777777" w:rsidR="004044E3" w:rsidRPr="009B2595" w:rsidRDefault="004044E3" w:rsidP="004044E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B6F5246" w14:textId="77777777" w:rsidR="004044E3" w:rsidRPr="009B2595" w:rsidRDefault="004044E3" w:rsidP="004044E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78B43F29" w14:textId="77777777" w:rsidR="004044E3" w:rsidRPr="009B2595" w:rsidRDefault="004044E3" w:rsidP="004044E3">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35E8124A" w14:textId="77777777" w:rsidR="004044E3" w:rsidRPr="009B2595" w:rsidRDefault="004044E3" w:rsidP="004044E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312673E" w14:textId="77777777" w:rsidR="004044E3" w:rsidRPr="009B2595" w:rsidRDefault="004044E3" w:rsidP="004044E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40F7E82" w14:textId="77777777" w:rsidR="004044E3" w:rsidRPr="009B2595" w:rsidRDefault="004044E3" w:rsidP="004044E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174F18E" w14:textId="77777777" w:rsidR="004044E3" w:rsidRPr="009B2595" w:rsidRDefault="004044E3" w:rsidP="004044E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E63B47E" w14:textId="77777777" w:rsidR="004044E3" w:rsidRPr="009B2595" w:rsidRDefault="004044E3" w:rsidP="004044E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1032CC" w14:textId="77777777" w:rsidR="004044E3" w:rsidRPr="009B2595" w:rsidRDefault="004044E3" w:rsidP="004044E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2797AAD" w14:textId="77777777" w:rsidR="004044E3" w:rsidRPr="009B2595" w:rsidRDefault="004044E3" w:rsidP="004044E3">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49640C07" w14:textId="77777777" w:rsidR="004044E3" w:rsidRPr="009B2595" w:rsidRDefault="004044E3" w:rsidP="004044E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E2E3679" w14:textId="77777777" w:rsidR="004044E3" w:rsidRPr="009B2595" w:rsidRDefault="004044E3" w:rsidP="004044E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4044E3">
        <w:rPr>
          <w:color w:val="000000"/>
          <w:kern w:val="2"/>
          <w:sz w:val="24"/>
          <w:szCs w:val="24"/>
          <w:lang w:val="pl-PL"/>
        </w:rPr>
        <w:t>7 dni</w:t>
      </w:r>
      <w:r w:rsidRPr="009B2595">
        <w:rPr>
          <w:color w:val="000000"/>
          <w:kern w:val="2"/>
          <w:sz w:val="24"/>
          <w:szCs w:val="24"/>
          <w:lang w:val="pl-PL"/>
        </w:rPr>
        <w:t xml:space="preserve"> od jej ustania.</w:t>
      </w:r>
    </w:p>
    <w:p w14:paraId="6DEC6FD5" w14:textId="77777777" w:rsidR="004044E3" w:rsidRPr="009B2595" w:rsidRDefault="004044E3" w:rsidP="004044E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28B4135" w14:textId="77777777" w:rsidR="004044E3" w:rsidRPr="009B2595" w:rsidRDefault="004044E3" w:rsidP="004044E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w:t>
      </w:r>
      <w:r w:rsidRPr="009B2595">
        <w:rPr>
          <w:color w:val="000000"/>
          <w:kern w:val="2"/>
          <w:sz w:val="24"/>
          <w:szCs w:val="24"/>
          <w:lang w:val="pl-PL"/>
        </w:rPr>
        <w:lastRenderedPageBreak/>
        <w:t xml:space="preserve">przewidzianych działań w celu zminimalizowania wpływu działania siły wyższej na wykonanie Umowy. </w:t>
      </w:r>
    </w:p>
    <w:p w14:paraId="5351476C" w14:textId="77777777" w:rsidR="004044E3" w:rsidRDefault="004044E3" w:rsidP="004044E3">
      <w:pPr>
        <w:pStyle w:val="Tekstpodstawowy"/>
        <w:ind w:right="-47"/>
        <w:rPr>
          <w:rFonts w:ascii="Times New Roman" w:hAnsi="Times New Roman"/>
        </w:rPr>
      </w:pPr>
    </w:p>
    <w:p w14:paraId="702DEAC6"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2C94A764" w14:textId="77777777" w:rsidR="004044E3" w:rsidRDefault="004044E3" w:rsidP="004044E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DE66BBC" w14:textId="77777777" w:rsidR="004044E3" w:rsidRDefault="004044E3" w:rsidP="004044E3">
      <w:pPr>
        <w:pStyle w:val="Tekstpodstawowy"/>
        <w:ind w:right="-47"/>
        <w:jc w:val="center"/>
        <w:rPr>
          <w:rFonts w:ascii="Times New Roman" w:hAnsi="Times New Roman"/>
        </w:rPr>
      </w:pPr>
    </w:p>
    <w:p w14:paraId="6BC00547" w14:textId="77777777" w:rsidR="004044E3" w:rsidRDefault="004044E3" w:rsidP="004044E3">
      <w:pPr>
        <w:pStyle w:val="Tekstpodstawowy"/>
        <w:ind w:right="-47"/>
        <w:jc w:val="center"/>
        <w:rPr>
          <w:rFonts w:ascii="Times New Roman" w:hAnsi="Times New Roman"/>
        </w:rPr>
      </w:pPr>
    </w:p>
    <w:p w14:paraId="409769E8" w14:textId="77777777" w:rsidR="004044E3" w:rsidRPr="00877B92" w:rsidRDefault="004044E3" w:rsidP="004044E3">
      <w:pPr>
        <w:pStyle w:val="Tekstpodstawowy"/>
        <w:ind w:right="-47"/>
        <w:jc w:val="center"/>
        <w:rPr>
          <w:b/>
        </w:rPr>
      </w:pPr>
      <w:r w:rsidRPr="00877B92">
        <w:rPr>
          <w:rFonts w:ascii="Times New Roman" w:hAnsi="Times New Roman"/>
          <w:b/>
        </w:rPr>
        <w:t>§1</w:t>
      </w:r>
      <w:r>
        <w:rPr>
          <w:rFonts w:ascii="Times New Roman" w:hAnsi="Times New Roman"/>
          <w:b/>
        </w:rPr>
        <w:t>3</w:t>
      </w:r>
    </w:p>
    <w:p w14:paraId="0BC6BF87" w14:textId="77777777" w:rsidR="004044E3" w:rsidRDefault="004044E3" w:rsidP="004044E3">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AE5424" w14:textId="77777777" w:rsidR="004044E3" w:rsidRDefault="004044E3" w:rsidP="004044E3">
      <w:pPr>
        <w:pStyle w:val="NormalnyWeb"/>
        <w:jc w:val="both"/>
      </w:pPr>
      <w:r>
        <w:t xml:space="preserve">2. W razie wątpliwości, czy określona informacja stanowi tajemnicę Wykonawca zobowiązany jest zwrócić się w formie pisemnej do Zamawiającego o wyjaśnienie takiej wątpliwości. </w:t>
      </w:r>
    </w:p>
    <w:p w14:paraId="54DEC876" w14:textId="77777777" w:rsidR="004044E3" w:rsidRDefault="004044E3" w:rsidP="004044E3">
      <w:pPr>
        <w:pStyle w:val="NormalnyWeb"/>
        <w:jc w:val="both"/>
      </w:pPr>
      <w:r>
        <w:t xml:space="preserve">3. Wykonawca zobowiązuje się do wykorzystania uzyskanych, powyższych informacji jedynie w celu wykonania przedmiotu umowy. </w:t>
      </w:r>
    </w:p>
    <w:p w14:paraId="01BD397A" w14:textId="77777777" w:rsidR="004044E3" w:rsidRDefault="004044E3" w:rsidP="004044E3">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352B24B" w14:textId="77777777" w:rsidR="004044E3" w:rsidRDefault="004044E3" w:rsidP="004044E3">
      <w:pPr>
        <w:pStyle w:val="NormalnyWeb"/>
        <w:jc w:val="both"/>
      </w:pPr>
      <w:r>
        <w:t>5. Powyższe przepisy nie będą miały zastosowania wobec informacji powszechnie znanych lub opublikowanych oraz w przypadku żądania ich ujawnienia przez uprawniony organ.</w:t>
      </w:r>
    </w:p>
    <w:p w14:paraId="268ED133" w14:textId="77777777" w:rsidR="004044E3" w:rsidRDefault="004044E3" w:rsidP="004044E3">
      <w:pPr>
        <w:pStyle w:val="Tekstpodstawowy"/>
        <w:ind w:right="-47"/>
        <w:jc w:val="both"/>
        <w:rPr>
          <w:rFonts w:ascii="Times New Roman" w:hAnsi="Times New Roman"/>
        </w:rPr>
      </w:pPr>
    </w:p>
    <w:p w14:paraId="4FFC55DC"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E76CBF0" w14:textId="77777777" w:rsidR="004044E3" w:rsidRDefault="004044E3" w:rsidP="004044E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E7A890F" w14:textId="77777777" w:rsidR="004044E3" w:rsidRDefault="004044E3" w:rsidP="004044E3">
      <w:pPr>
        <w:pStyle w:val="Tekstpodstawowy"/>
        <w:ind w:right="-47"/>
        <w:jc w:val="both"/>
        <w:rPr>
          <w:rFonts w:ascii="Times New Roman" w:hAnsi="Times New Roman"/>
        </w:rPr>
      </w:pPr>
    </w:p>
    <w:p w14:paraId="4DE8DA3E"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9095589" w14:textId="77777777" w:rsidR="004044E3" w:rsidRDefault="004044E3" w:rsidP="004044E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62360E0" w14:textId="77777777" w:rsidR="004044E3" w:rsidRDefault="004044E3" w:rsidP="004044E3">
      <w:pPr>
        <w:pStyle w:val="Tekstpodstawowy"/>
        <w:ind w:right="-47"/>
        <w:jc w:val="both"/>
        <w:rPr>
          <w:rFonts w:ascii="Times New Roman" w:hAnsi="Times New Roman"/>
        </w:rPr>
      </w:pPr>
    </w:p>
    <w:p w14:paraId="4648782C" w14:textId="77777777" w:rsidR="004044E3" w:rsidRPr="00877B92" w:rsidRDefault="004044E3" w:rsidP="004044E3">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65370121" w14:textId="77777777" w:rsidR="004044E3" w:rsidRPr="004F0507" w:rsidRDefault="004044E3" w:rsidP="004044E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A334454" w14:textId="77777777" w:rsidR="004044E3" w:rsidRDefault="004044E3" w:rsidP="004044E3">
      <w:pPr>
        <w:pStyle w:val="Tekstpodstawowy2"/>
        <w:spacing w:line="240" w:lineRule="auto"/>
        <w:ind w:right="-47"/>
      </w:pPr>
    </w:p>
    <w:p w14:paraId="6BD10F39" w14:textId="77777777" w:rsidR="004044E3" w:rsidRPr="004F0507" w:rsidRDefault="004044E3" w:rsidP="004044E3">
      <w:pPr>
        <w:pStyle w:val="Tekstpodstawowy2"/>
        <w:spacing w:line="240" w:lineRule="auto"/>
        <w:ind w:right="-47"/>
        <w:rPr>
          <w:b/>
          <w:sz w:val="24"/>
        </w:rPr>
      </w:pPr>
      <w:r>
        <w:rPr>
          <w:b/>
          <w:sz w:val="24"/>
        </w:rPr>
        <w:t xml:space="preserve">      </w:t>
      </w:r>
      <w:r w:rsidRPr="004F0507">
        <w:rPr>
          <w:b/>
          <w:sz w:val="24"/>
        </w:rPr>
        <w:t>Za Sprzedawcę                                                                                   Za Kupującego</w:t>
      </w:r>
    </w:p>
    <w:p w14:paraId="4E41ED33" w14:textId="77777777" w:rsidR="004044E3" w:rsidRPr="000936CA" w:rsidRDefault="004044E3" w:rsidP="004044E3">
      <w:pPr>
        <w:rPr>
          <w:lang w:val="pl-PL"/>
        </w:rPr>
      </w:pPr>
    </w:p>
    <w:p w14:paraId="5235A228" w14:textId="77777777" w:rsidR="004044E3" w:rsidRDefault="004044E3" w:rsidP="004044E3">
      <w:pPr>
        <w:pStyle w:val="Zwykytekst"/>
        <w:rPr>
          <w:lang w:val="pl-PL"/>
        </w:rPr>
      </w:pPr>
    </w:p>
    <w:p w14:paraId="6E9AB032" w14:textId="77777777" w:rsidR="004044E3" w:rsidRDefault="004044E3" w:rsidP="004044E3">
      <w:pPr>
        <w:pStyle w:val="Zwykytekst"/>
        <w:rPr>
          <w:lang w:val="pl-PL"/>
        </w:rPr>
      </w:pPr>
    </w:p>
    <w:p w14:paraId="3F665BEF" w14:textId="77777777" w:rsidR="004044E3" w:rsidRDefault="004044E3" w:rsidP="004044E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4E1BDB5" w14:textId="77777777" w:rsidR="004044E3" w:rsidRPr="00496551" w:rsidRDefault="004044E3" w:rsidP="004044E3">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337B971" w14:textId="77777777" w:rsidR="004044E3" w:rsidRPr="00435153" w:rsidRDefault="004044E3" w:rsidP="004044E3">
      <w:pPr>
        <w:rPr>
          <w:lang w:val="pl-PL"/>
        </w:rPr>
      </w:pPr>
    </w:p>
    <w:p w14:paraId="3BD22B72" w14:textId="77777777" w:rsidR="004044E3" w:rsidRPr="008265F1" w:rsidRDefault="004044E3" w:rsidP="004044E3">
      <w:pPr>
        <w:rPr>
          <w:lang w:val="pl-PL"/>
        </w:rPr>
      </w:pPr>
    </w:p>
    <w:p w14:paraId="08D996F3" w14:textId="77777777" w:rsidR="004044E3" w:rsidRPr="0088604B" w:rsidRDefault="004044E3" w:rsidP="004044E3">
      <w:pPr>
        <w:rPr>
          <w:lang w:val="pl-PL"/>
        </w:rPr>
      </w:pPr>
    </w:p>
    <w:p w14:paraId="1E809649" w14:textId="77777777" w:rsidR="004044E3" w:rsidRPr="00C35321" w:rsidRDefault="004044E3" w:rsidP="004044E3">
      <w:pPr>
        <w:rPr>
          <w:lang w:val="pl-PL"/>
        </w:rPr>
      </w:pPr>
    </w:p>
    <w:p w14:paraId="44900075" w14:textId="77777777" w:rsidR="00496551" w:rsidRPr="004044E3" w:rsidRDefault="00496551" w:rsidP="004B4721">
      <w:pPr>
        <w:rPr>
          <w:lang w:val="pl-PL"/>
        </w:rPr>
      </w:pPr>
    </w:p>
    <w:sectPr w:rsidR="00496551" w:rsidRPr="004044E3">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D2F89" w14:textId="77777777" w:rsidR="000E5D87" w:rsidRDefault="000E5D87">
      <w:r>
        <w:separator/>
      </w:r>
    </w:p>
  </w:endnote>
  <w:endnote w:type="continuationSeparator" w:id="0">
    <w:p w14:paraId="3F88E856" w14:textId="77777777" w:rsidR="000E5D87" w:rsidRDefault="000E5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1B56C" w14:textId="77777777" w:rsidR="004044E3" w:rsidRDefault="004044E3">
    <w:pPr>
      <w:pStyle w:val="Stopka"/>
      <w:jc w:val="right"/>
    </w:pPr>
    <w:r>
      <w:fldChar w:fldCharType="begin"/>
    </w:r>
    <w:r>
      <w:instrText>PAGE   \* MERGEFORMAT</w:instrText>
    </w:r>
    <w:r>
      <w:fldChar w:fldCharType="separate"/>
    </w:r>
    <w:r>
      <w:rPr>
        <w:lang w:val="pl-PL"/>
      </w:rPr>
      <w:t>2</w:t>
    </w:r>
    <w:r>
      <w:fldChar w:fldCharType="end"/>
    </w:r>
  </w:p>
  <w:p w14:paraId="1292C5B9" w14:textId="77777777" w:rsidR="005B5E16" w:rsidRDefault="005B5E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D49A" w14:textId="77777777" w:rsidR="000E5D87" w:rsidRDefault="000E5D87">
      <w:r>
        <w:separator/>
      </w:r>
    </w:p>
  </w:footnote>
  <w:footnote w:type="continuationSeparator" w:id="0">
    <w:p w14:paraId="36297030" w14:textId="77777777" w:rsidR="000E5D87" w:rsidRDefault="000E5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4820D" w14:textId="319B68E4" w:rsidR="001611D0" w:rsidRDefault="001611D0" w:rsidP="001611D0">
    <w:pPr>
      <w:pStyle w:val="Nagwek"/>
      <w:jc w:val="right"/>
    </w:pPr>
    <w:r>
      <w:rPr>
        <w:noProof/>
      </w:rPr>
      <w:pict w14:anchorId="4B93C5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style="width:450.75pt;height:39pt;visibility:visible;mso-wrap-style:square">
          <v:imagedata r:id="rId1" o:title=""/>
        </v:shape>
      </w:pict>
    </w:r>
  </w:p>
  <w:p w14:paraId="67144F37" w14:textId="77777777" w:rsidR="001611D0" w:rsidRDefault="001611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68339492">
    <w:abstractNumId w:val="7"/>
  </w:num>
  <w:num w:numId="2" w16cid:durableId="803668055">
    <w:abstractNumId w:val="11"/>
  </w:num>
  <w:num w:numId="3" w16cid:durableId="1198155860">
    <w:abstractNumId w:val="4"/>
  </w:num>
  <w:num w:numId="4" w16cid:durableId="1082027688">
    <w:abstractNumId w:val="13"/>
  </w:num>
  <w:num w:numId="5" w16cid:durableId="1844776699">
    <w:abstractNumId w:val="9"/>
  </w:num>
  <w:num w:numId="6" w16cid:durableId="303632161">
    <w:abstractNumId w:val="8"/>
  </w:num>
  <w:num w:numId="7" w16cid:durableId="1761751584">
    <w:abstractNumId w:val="10"/>
  </w:num>
  <w:num w:numId="8" w16cid:durableId="15609369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82802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2858511">
    <w:abstractNumId w:val="3"/>
  </w:num>
  <w:num w:numId="11" w16cid:durableId="1118062986">
    <w:abstractNumId w:val="12"/>
  </w:num>
  <w:num w:numId="12" w16cid:durableId="170250732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5D87"/>
    <w:rsid w:val="000033EA"/>
    <w:rsid w:val="0002467C"/>
    <w:rsid w:val="00040A7A"/>
    <w:rsid w:val="000936CA"/>
    <w:rsid w:val="00097182"/>
    <w:rsid w:val="000B1A00"/>
    <w:rsid w:val="000C0F66"/>
    <w:rsid w:val="000E5D87"/>
    <w:rsid w:val="001611D0"/>
    <w:rsid w:val="001764D4"/>
    <w:rsid w:val="001F341B"/>
    <w:rsid w:val="002430FD"/>
    <w:rsid w:val="00267340"/>
    <w:rsid w:val="00275C59"/>
    <w:rsid w:val="00337165"/>
    <w:rsid w:val="003974EB"/>
    <w:rsid w:val="003C6167"/>
    <w:rsid w:val="003F1749"/>
    <w:rsid w:val="004044E3"/>
    <w:rsid w:val="00496551"/>
    <w:rsid w:val="004B4721"/>
    <w:rsid w:val="004C4EC3"/>
    <w:rsid w:val="00512FD2"/>
    <w:rsid w:val="00523F87"/>
    <w:rsid w:val="00593CEB"/>
    <w:rsid w:val="005B5E16"/>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68B01"/>
  <w15:chartTrackingRefBased/>
  <w15:docId w15:val="{7BD61AE8-4881-41F9-8E03-37CFFB54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044E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044E3"/>
    <w:rPr>
      <w:lang w:val="en-US"/>
    </w:rPr>
  </w:style>
  <w:style w:type="character" w:customStyle="1" w:styleId="NagwekZnak">
    <w:name w:val="Nagłówek Znak"/>
    <w:basedOn w:val="Domylnaczcionkaakapitu"/>
    <w:link w:val="Nagwek"/>
    <w:rsid w:val="001611D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2073</Words>
  <Characters>14351</Characters>
  <Application>Microsoft Office Word</Application>
  <DocSecurity>0</DocSecurity>
  <Lines>119</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16392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2022-04-11T09:40:00Z</cp:lastPrinted>
  <dcterms:created xsi:type="dcterms:W3CDTF">2022-04-11T09:39:00Z</dcterms:created>
  <dcterms:modified xsi:type="dcterms:W3CDTF">2022-04-11T09:43:00Z</dcterms:modified>
</cp:coreProperties>
</file>