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87EB" w14:textId="77777777" w:rsidR="001335C1" w:rsidRPr="00240E71" w:rsidRDefault="00831DAF" w:rsidP="001335C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CC75653">
          <v:roundrect id="_x0000_s1026" style="position:absolute;left:0;text-align:left;margin-left:-25.5pt;margin-top:-13.15pt;width:162pt;height:1in;z-index:251658240" arcsize="10923f"/>
        </w:pict>
      </w:r>
      <w:r w:rsidR="001335C1">
        <w:rPr>
          <w:b w:val="0"/>
          <w:sz w:val="22"/>
          <w:szCs w:val="22"/>
        </w:rPr>
        <w:tab/>
      </w:r>
      <w:r w:rsidR="001335C1">
        <w:rPr>
          <w:b w:val="0"/>
          <w:sz w:val="22"/>
          <w:szCs w:val="22"/>
        </w:rPr>
        <w:tab/>
      </w:r>
      <w:r w:rsidR="001335C1">
        <w:rPr>
          <w:b w:val="0"/>
          <w:sz w:val="22"/>
          <w:szCs w:val="22"/>
        </w:rPr>
        <w:tab/>
      </w:r>
      <w:r w:rsidR="001335C1">
        <w:rPr>
          <w:b w:val="0"/>
          <w:sz w:val="22"/>
          <w:szCs w:val="22"/>
        </w:rPr>
        <w:tab/>
      </w:r>
      <w:r w:rsidR="001335C1">
        <w:rPr>
          <w:b w:val="0"/>
          <w:sz w:val="22"/>
          <w:szCs w:val="22"/>
        </w:rPr>
        <w:tab/>
      </w:r>
      <w:r w:rsidR="001335C1">
        <w:rPr>
          <w:b w:val="0"/>
          <w:sz w:val="22"/>
          <w:szCs w:val="22"/>
        </w:rPr>
        <w:tab/>
      </w:r>
      <w:r w:rsidR="001335C1">
        <w:rPr>
          <w:b w:val="0"/>
          <w:sz w:val="22"/>
          <w:szCs w:val="22"/>
        </w:rPr>
        <w:tab/>
      </w:r>
      <w:r w:rsidR="001335C1" w:rsidRPr="004C278E">
        <w:rPr>
          <w:rFonts w:ascii="Times New Roman" w:hAnsi="Times New Roman"/>
        </w:rPr>
        <w:t xml:space="preserve">Załącznik nr </w:t>
      </w:r>
      <w:r w:rsidR="001335C1">
        <w:rPr>
          <w:rFonts w:ascii="Times New Roman" w:hAnsi="Times New Roman"/>
        </w:rPr>
        <w:t>1</w:t>
      </w:r>
    </w:p>
    <w:p w14:paraId="51360D13" w14:textId="77777777" w:rsidR="001335C1" w:rsidRDefault="001335C1" w:rsidP="001335C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1A06F6A" w14:textId="77777777" w:rsidR="001335C1" w:rsidRPr="0022732C" w:rsidRDefault="001335C1" w:rsidP="001335C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DF035C" w14:textId="77777777" w:rsidR="001335C1" w:rsidRDefault="001335C1" w:rsidP="001335C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090AFB2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9B12040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B2EEFE6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2B60A52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CB6B55F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4858BF39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FACD303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427E3BE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58DF11" w14:textId="77777777" w:rsidR="001335C1" w:rsidRPr="0022732C" w:rsidRDefault="001335C1" w:rsidP="001335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727083" w14:textId="77777777" w:rsidR="001335C1" w:rsidRDefault="001335C1" w:rsidP="001335C1">
      <w:pPr>
        <w:spacing w:line="360" w:lineRule="auto"/>
      </w:pPr>
      <w:r>
        <w:t>Do: Nazwa i siedziba Zamawiającego:</w:t>
      </w:r>
    </w:p>
    <w:p w14:paraId="3E530331" w14:textId="77777777" w:rsidR="001335C1" w:rsidRPr="00C44BB7" w:rsidRDefault="001335C1" w:rsidP="001335C1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11AE5215" w14:textId="77777777" w:rsidR="001335C1" w:rsidRPr="00C44BB7" w:rsidRDefault="001335C1" w:rsidP="001335C1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678FBCF4" w14:textId="77777777" w:rsidR="001335C1" w:rsidRDefault="001335C1" w:rsidP="001335C1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1050C7DE" w14:textId="77777777" w:rsidR="001335C1" w:rsidRDefault="001335C1" w:rsidP="001335C1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0610405B" w14:textId="77777777" w:rsidR="001335C1" w:rsidRDefault="001335C1" w:rsidP="001335C1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38819915" w14:textId="77777777" w:rsidR="001335C1" w:rsidRDefault="001335C1" w:rsidP="001335C1">
      <w:pPr>
        <w:ind w:firstLine="3969"/>
        <w:rPr>
          <w:b/>
        </w:rPr>
      </w:pPr>
    </w:p>
    <w:p w14:paraId="5EDA930B" w14:textId="7DE3EADC" w:rsidR="001335C1" w:rsidRDefault="001335C1" w:rsidP="001335C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E8355D">
        <w:rPr>
          <w:b/>
        </w:rPr>
        <w:t xml:space="preserve">Dostawa narzędzi składających się z kompletu wierteł do metalu, klucza hakowego, taśmy mierniczej, wózka narzędziowego oraz mobilnego warsztatu dla </w:t>
      </w:r>
      <w:proofErr w:type="spellStart"/>
      <w:r w:rsidRPr="00E8355D">
        <w:rPr>
          <w:b/>
        </w:rPr>
        <w:t>WWNiG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KC-zp.272-222/22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1335C1" w14:paraId="65F38152" w14:textId="77777777" w:rsidTr="005429B9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47F3BA" w14:textId="77777777" w:rsidR="001335C1" w:rsidRDefault="001335C1" w:rsidP="005429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5DDB2C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ADEE18" w14:textId="77777777" w:rsidR="001335C1" w:rsidRPr="00FD3F61" w:rsidRDefault="001335C1" w:rsidP="005429B9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0F93E7A9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2B092C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0BC176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09BBF5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4C7C9C04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7A2296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5F8DCC3A" w14:textId="77777777" w:rsidR="001335C1" w:rsidRDefault="001335C1" w:rsidP="005429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E0B0F3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FF138FD" w14:textId="77777777" w:rsidR="001335C1" w:rsidRDefault="001335C1" w:rsidP="005429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4240C2A" w14:textId="77777777" w:rsidR="001335C1" w:rsidRDefault="001335C1" w:rsidP="005429B9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1335C1" w14:paraId="695DEB82" w14:textId="77777777" w:rsidTr="005429B9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49B50D5E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41CE9C2D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2E4A39B3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0944936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03C99DDF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8BA3439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4A726219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2A286F" w14:textId="77777777" w:rsidR="001335C1" w:rsidRDefault="001335C1" w:rsidP="005429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1335C1" w:rsidRPr="00C44251" w14:paraId="62FBC153" w14:textId="77777777" w:rsidTr="005429B9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20DB7A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E90BDD3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01CF0DB7" w14:textId="77777777" w:rsidR="001335C1" w:rsidRPr="00C902CC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Wózek narzędziowy z wyposażeniem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7F4DD295" w14:textId="77777777" w:rsidR="001335C1" w:rsidRPr="00855ACF" w:rsidRDefault="001335C1" w:rsidP="005429B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6794ABAB" w14:textId="77777777" w:rsidR="001335C1" w:rsidRPr="00C4425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D8AB489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D3CB772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7D567BC8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D7B305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</w:tr>
      <w:tr w:rsidR="001335C1" w14:paraId="58762C17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F346664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4848F0FB" w14:textId="77777777" w:rsidR="001335C1" w:rsidRPr="009E10BA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metalu: 1 -13 mm</w:t>
            </w:r>
          </w:p>
        </w:tc>
        <w:tc>
          <w:tcPr>
            <w:tcW w:w="1843" w:type="dxa"/>
          </w:tcPr>
          <w:p w14:paraId="3151A154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3A6ECAF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szt.</w:t>
            </w:r>
          </w:p>
        </w:tc>
        <w:tc>
          <w:tcPr>
            <w:tcW w:w="1276" w:type="dxa"/>
          </w:tcPr>
          <w:p w14:paraId="55D2AEE5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E8C5F4F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A31248E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A5420AC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410C5CD8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88664BE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66D3A690" w14:textId="77777777" w:rsidR="001335C1" w:rsidRPr="009E10BA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metalu od 3 do 10 mm</w:t>
            </w:r>
          </w:p>
        </w:tc>
        <w:tc>
          <w:tcPr>
            <w:tcW w:w="1843" w:type="dxa"/>
          </w:tcPr>
          <w:p w14:paraId="60A9BE79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AFD11D4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276" w:type="dxa"/>
          </w:tcPr>
          <w:p w14:paraId="09A1E51C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2DF16A6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6374AFF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E8FE337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7E315051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2529639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4</w:t>
            </w:r>
          </w:p>
        </w:tc>
        <w:tc>
          <w:tcPr>
            <w:tcW w:w="2461" w:type="dxa"/>
            <w:vAlign w:val="center"/>
          </w:tcPr>
          <w:p w14:paraId="0559D4B0" w14:textId="77777777" w:rsidR="001335C1" w:rsidRPr="009E10BA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drewna od 3 do 10 mm</w:t>
            </w:r>
          </w:p>
        </w:tc>
        <w:tc>
          <w:tcPr>
            <w:tcW w:w="1843" w:type="dxa"/>
          </w:tcPr>
          <w:p w14:paraId="62411E74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73A4305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276" w:type="dxa"/>
          </w:tcPr>
          <w:p w14:paraId="112A12D3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1620F3CF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93606CC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8AF753B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6BDA686A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4E3253E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5</w:t>
            </w:r>
          </w:p>
        </w:tc>
        <w:tc>
          <w:tcPr>
            <w:tcW w:w="2461" w:type="dxa"/>
            <w:vAlign w:val="center"/>
          </w:tcPr>
          <w:p w14:paraId="59189210" w14:textId="77777777" w:rsidR="001335C1" w:rsidRPr="00C902CC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kamienia od 3 do 10 mm</w:t>
            </w:r>
          </w:p>
        </w:tc>
        <w:tc>
          <w:tcPr>
            <w:tcW w:w="1843" w:type="dxa"/>
          </w:tcPr>
          <w:p w14:paraId="1EA86826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DB048B4" w14:textId="77777777" w:rsidR="001335C1" w:rsidRPr="00C4425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2EE2057F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FF9A664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7710839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6552788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7A683FE3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34E4ACCF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6</w:t>
            </w:r>
          </w:p>
        </w:tc>
        <w:tc>
          <w:tcPr>
            <w:tcW w:w="2461" w:type="dxa"/>
            <w:vAlign w:val="center"/>
          </w:tcPr>
          <w:p w14:paraId="43C6563E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metalu tytanowe od 3 do 12 mm</w:t>
            </w:r>
          </w:p>
        </w:tc>
        <w:tc>
          <w:tcPr>
            <w:tcW w:w="1843" w:type="dxa"/>
          </w:tcPr>
          <w:p w14:paraId="2AE76895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AA3F0BA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276" w:type="dxa"/>
          </w:tcPr>
          <w:p w14:paraId="4E56C5D1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71EFD03E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814DB41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32C027C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2CE82BE1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0C67D696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7</w:t>
            </w:r>
          </w:p>
        </w:tc>
        <w:tc>
          <w:tcPr>
            <w:tcW w:w="2461" w:type="dxa"/>
            <w:vAlign w:val="center"/>
          </w:tcPr>
          <w:p w14:paraId="069FFA5C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Klucze hakowe trzpieniowo/hakowe z zaczepem pazurowym w rozmiarze 19-50 mm</w:t>
            </w:r>
          </w:p>
        </w:tc>
        <w:tc>
          <w:tcPr>
            <w:tcW w:w="1843" w:type="dxa"/>
          </w:tcPr>
          <w:p w14:paraId="425441EF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72559A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7E4ABE5F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14764304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7F5B7B6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89590FE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718201E0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1E814C7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8</w:t>
            </w:r>
          </w:p>
        </w:tc>
        <w:tc>
          <w:tcPr>
            <w:tcW w:w="2461" w:type="dxa"/>
            <w:vAlign w:val="center"/>
          </w:tcPr>
          <w:p w14:paraId="1F71FF6B" w14:textId="77777777" w:rsidR="001335C1" w:rsidRPr="00855ACF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Klucze hakowe trzpieniowo/hakowe z zaczepem pazurowym w </w:t>
            </w:r>
            <w:r>
              <w:rPr>
                <w:b/>
                <w:sz w:val="16"/>
                <w:szCs w:val="16"/>
              </w:rPr>
              <w:lastRenderedPageBreak/>
              <w:t>rozmiarze 30-75 mm</w:t>
            </w:r>
          </w:p>
        </w:tc>
        <w:tc>
          <w:tcPr>
            <w:tcW w:w="1843" w:type="dxa"/>
          </w:tcPr>
          <w:p w14:paraId="73607FA3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80D9343" w14:textId="77777777" w:rsidR="001335C1" w:rsidRPr="00C4425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</w:t>
            </w:r>
            <w:r w:rsidRPr="00C44251">
              <w:rPr>
                <w:sz w:val="16"/>
                <w:szCs w:val="16"/>
              </w:rPr>
              <w:t>zt.</w:t>
            </w:r>
          </w:p>
        </w:tc>
        <w:tc>
          <w:tcPr>
            <w:tcW w:w="1276" w:type="dxa"/>
          </w:tcPr>
          <w:p w14:paraId="1BD765B5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3165879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F0FF74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28E8B47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7D26C90D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38EDB79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461" w:type="dxa"/>
            <w:vAlign w:val="center"/>
          </w:tcPr>
          <w:p w14:paraId="3A86766B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Klucze hakowe trzpieniowo/hakowe z zaczepem pazurowym w rozmiarze 50-120 mm</w:t>
            </w:r>
          </w:p>
        </w:tc>
        <w:tc>
          <w:tcPr>
            <w:tcW w:w="1843" w:type="dxa"/>
          </w:tcPr>
          <w:p w14:paraId="5379A8F5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D53A0C8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0C4C1A6F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5E9EDEE0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FD92D51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9AC2C28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0AEB8034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3FC05B6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461" w:type="dxa"/>
            <w:vAlign w:val="center"/>
          </w:tcPr>
          <w:p w14:paraId="0673F90D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Taśma miernicza ręczna 3 m</w:t>
            </w:r>
          </w:p>
        </w:tc>
        <w:tc>
          <w:tcPr>
            <w:tcW w:w="1843" w:type="dxa"/>
          </w:tcPr>
          <w:p w14:paraId="2A262AB6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5414A6F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04D12E4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7E97591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2502DB9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8F6B0D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360C68D7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07A20FAE" w14:textId="77777777" w:rsidR="001335C1" w:rsidRPr="008F4E0A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461" w:type="dxa"/>
            <w:vAlign w:val="center"/>
          </w:tcPr>
          <w:p w14:paraId="6F402FF2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Taśma miernicza ręczna 10 m</w:t>
            </w:r>
          </w:p>
        </w:tc>
        <w:tc>
          <w:tcPr>
            <w:tcW w:w="1843" w:type="dxa"/>
          </w:tcPr>
          <w:p w14:paraId="0C7C376D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670247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4ECF21AD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7B4BD96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7E0A31B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FDE165A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17AB8435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51EDA8C" w14:textId="77777777" w:rsidR="001335C1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461" w:type="dxa"/>
            <w:vAlign w:val="center"/>
          </w:tcPr>
          <w:p w14:paraId="5BB2E98D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Taśma miernicza ręczna 20 m</w:t>
            </w:r>
          </w:p>
        </w:tc>
        <w:tc>
          <w:tcPr>
            <w:tcW w:w="1843" w:type="dxa"/>
          </w:tcPr>
          <w:p w14:paraId="79B6A501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E50EF2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647B5638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AA7895E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84DD1FC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C7D8D89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41690706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9FBAB04" w14:textId="77777777" w:rsidR="001335C1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461" w:type="dxa"/>
            <w:vAlign w:val="center"/>
          </w:tcPr>
          <w:p w14:paraId="36DC700D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Multilaser</w:t>
            </w:r>
            <w:proofErr w:type="spellEnd"/>
            <w:r>
              <w:rPr>
                <w:b/>
                <w:sz w:val="16"/>
                <w:szCs w:val="16"/>
              </w:rPr>
              <w:t xml:space="preserve"> krzyżowy</w:t>
            </w:r>
          </w:p>
        </w:tc>
        <w:tc>
          <w:tcPr>
            <w:tcW w:w="1843" w:type="dxa"/>
          </w:tcPr>
          <w:p w14:paraId="41C37405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246C0BB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6F5C8266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4B03734D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E6B1F45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E9B9326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28E3C8B6" w14:textId="77777777" w:rsidTr="005429B9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753F526F" w14:textId="77777777" w:rsidR="001335C1" w:rsidRDefault="001335C1" w:rsidP="005429B9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461" w:type="dxa"/>
            <w:vAlign w:val="center"/>
          </w:tcPr>
          <w:p w14:paraId="194A63B0" w14:textId="77777777" w:rsidR="001335C1" w:rsidRDefault="001335C1" w:rsidP="005429B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Mobilny </w:t>
            </w:r>
            <w:proofErr w:type="spellStart"/>
            <w:r>
              <w:rPr>
                <w:b/>
                <w:sz w:val="16"/>
                <w:szCs w:val="16"/>
              </w:rPr>
              <w:t>warztat</w:t>
            </w:r>
            <w:proofErr w:type="spellEnd"/>
          </w:p>
        </w:tc>
        <w:tc>
          <w:tcPr>
            <w:tcW w:w="1843" w:type="dxa"/>
          </w:tcPr>
          <w:p w14:paraId="55DF180D" w14:textId="77777777" w:rsidR="001335C1" w:rsidRPr="00C44251" w:rsidRDefault="001335C1" w:rsidP="005429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AAA7EA4" w14:textId="77777777" w:rsidR="001335C1" w:rsidRDefault="001335C1" w:rsidP="005429B9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29C94434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94A4493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1359265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F3E021D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  <w:tr w:rsidR="001335C1" w14:paraId="6486B8F5" w14:textId="77777777" w:rsidTr="005429B9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4597AE1B" w14:textId="77777777" w:rsidR="001335C1" w:rsidRPr="00BF11F0" w:rsidRDefault="001335C1" w:rsidP="005429B9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66FF204B" w14:textId="77777777" w:rsidR="001335C1" w:rsidRDefault="001335C1" w:rsidP="005429B9">
            <w:pPr>
              <w:ind w:right="425"/>
              <w:rPr>
                <w:sz w:val="22"/>
              </w:rPr>
            </w:pPr>
          </w:p>
        </w:tc>
      </w:tr>
    </w:tbl>
    <w:p w14:paraId="1F72756F" w14:textId="77777777" w:rsidR="001335C1" w:rsidRPr="00FB1B4F" w:rsidRDefault="001335C1" w:rsidP="001335C1">
      <w:pPr>
        <w:widowControl w:val="0"/>
        <w:ind w:right="1"/>
        <w:jc w:val="both"/>
        <w:rPr>
          <w:b/>
          <w:sz w:val="20"/>
        </w:rPr>
      </w:pPr>
    </w:p>
    <w:p w14:paraId="050FE26B" w14:textId="77777777" w:rsidR="001335C1" w:rsidRPr="00FB1B4F" w:rsidRDefault="001335C1" w:rsidP="001335C1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D6DD419" w14:textId="77777777" w:rsidR="001335C1" w:rsidRPr="00FB1B4F" w:rsidRDefault="001335C1" w:rsidP="001335C1">
      <w:pPr>
        <w:widowControl w:val="0"/>
        <w:ind w:right="1"/>
        <w:jc w:val="both"/>
        <w:rPr>
          <w:b/>
          <w:sz w:val="18"/>
        </w:rPr>
      </w:pPr>
    </w:p>
    <w:p w14:paraId="096EA9E3" w14:textId="77777777" w:rsidR="001335C1" w:rsidRDefault="001335C1" w:rsidP="001335C1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75782508" w14:textId="77777777" w:rsidR="001335C1" w:rsidRDefault="001335C1" w:rsidP="001335C1">
      <w:pPr>
        <w:widowControl w:val="0"/>
        <w:ind w:right="1"/>
        <w:jc w:val="both"/>
        <w:rPr>
          <w:b/>
        </w:rPr>
      </w:pPr>
    </w:p>
    <w:p w14:paraId="1D318D42" w14:textId="77777777" w:rsidR="001335C1" w:rsidRDefault="001335C1" w:rsidP="001335C1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5320E7">
        <w:rPr>
          <w:i/>
        </w:rPr>
        <w:t>(kryterium oceny ofert)</w:t>
      </w:r>
    </w:p>
    <w:p w14:paraId="1104DF71" w14:textId="77777777" w:rsidR="001335C1" w:rsidRDefault="001335C1" w:rsidP="001335C1">
      <w:pPr>
        <w:widowControl w:val="0"/>
        <w:ind w:right="1"/>
        <w:jc w:val="both"/>
        <w:rPr>
          <w:b/>
        </w:rPr>
      </w:pPr>
    </w:p>
    <w:p w14:paraId="02FCA9F4" w14:textId="77777777" w:rsidR="001335C1" w:rsidRDefault="001335C1" w:rsidP="001335C1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 xml:space="preserve">… </w:t>
      </w:r>
    </w:p>
    <w:p w14:paraId="32109616" w14:textId="77777777" w:rsidR="001335C1" w:rsidRDefault="001335C1" w:rsidP="001335C1">
      <w:pPr>
        <w:widowControl w:val="0"/>
        <w:ind w:right="1"/>
        <w:jc w:val="both"/>
        <w:rPr>
          <w:b/>
        </w:rPr>
      </w:pPr>
    </w:p>
    <w:p w14:paraId="415A966C" w14:textId="77777777" w:rsidR="001335C1" w:rsidRPr="00FE545C" w:rsidRDefault="001335C1" w:rsidP="001335C1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B498234" w14:textId="77777777" w:rsidR="001335C1" w:rsidRPr="00FE545C" w:rsidRDefault="001335C1" w:rsidP="001335C1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E14DDFB" w14:textId="77777777" w:rsidR="001335C1" w:rsidRDefault="001335C1" w:rsidP="001335C1">
      <w:pPr>
        <w:jc w:val="both"/>
        <w:rPr>
          <w:sz w:val="18"/>
          <w:szCs w:val="18"/>
        </w:rPr>
      </w:pPr>
    </w:p>
    <w:p w14:paraId="6194BEE6" w14:textId="77777777" w:rsidR="001335C1" w:rsidRDefault="001335C1" w:rsidP="001335C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26C59CB" w14:textId="77777777" w:rsidR="001335C1" w:rsidRPr="00730EFE" w:rsidRDefault="001335C1" w:rsidP="001335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1BD8B3A" w14:textId="77777777" w:rsidR="001335C1" w:rsidRPr="001D671E" w:rsidRDefault="001335C1" w:rsidP="001335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F92F8AD" w14:textId="77777777" w:rsidR="001335C1" w:rsidRDefault="001335C1" w:rsidP="001335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5ADF0F" w14:textId="77777777" w:rsidR="001335C1" w:rsidRDefault="001335C1" w:rsidP="001335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2C36F7" w14:textId="77777777" w:rsidR="001335C1" w:rsidRDefault="001335C1" w:rsidP="001335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456683" w14:textId="77777777" w:rsidR="001335C1" w:rsidRPr="001D671E" w:rsidRDefault="001335C1" w:rsidP="001335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35C1" w:rsidRPr="00FE545C" w14:paraId="4F6B2275" w14:textId="77777777" w:rsidTr="005429B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AA60D" w14:textId="77777777" w:rsidR="001335C1" w:rsidRPr="00FE545C" w:rsidRDefault="001335C1" w:rsidP="005429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1213B" w14:textId="77777777" w:rsidR="001335C1" w:rsidRPr="00FE545C" w:rsidRDefault="001335C1" w:rsidP="005429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6A4AC7A" w14:textId="77777777" w:rsidR="001335C1" w:rsidRPr="00FE545C" w:rsidRDefault="001335C1" w:rsidP="005429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98835" w14:textId="77777777" w:rsidR="001335C1" w:rsidRPr="00FE545C" w:rsidRDefault="001335C1" w:rsidP="005429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335C1" w:rsidRPr="00FE545C" w14:paraId="07ECE961" w14:textId="77777777" w:rsidTr="005429B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5CE19" w14:textId="77777777" w:rsidR="001335C1" w:rsidRPr="00FE545C" w:rsidRDefault="001335C1" w:rsidP="005429B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08EFD" w14:textId="77777777" w:rsidR="001335C1" w:rsidRPr="00FE545C" w:rsidRDefault="001335C1" w:rsidP="005429B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A6E0F" w14:textId="77777777" w:rsidR="001335C1" w:rsidRPr="00FE545C" w:rsidRDefault="001335C1" w:rsidP="005429B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335C1" w:rsidRPr="00FE545C" w14:paraId="5E5ADF8C" w14:textId="77777777" w:rsidTr="005429B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DCFF" w14:textId="77777777" w:rsidR="001335C1" w:rsidRPr="00FE545C" w:rsidRDefault="001335C1" w:rsidP="005429B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7E34C" w14:textId="77777777" w:rsidR="001335C1" w:rsidRPr="00FE545C" w:rsidRDefault="001335C1" w:rsidP="005429B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7D172" w14:textId="77777777" w:rsidR="001335C1" w:rsidRPr="00FE545C" w:rsidRDefault="001335C1" w:rsidP="005429B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F3EF598" w14:textId="77777777" w:rsidR="001335C1" w:rsidRDefault="001335C1" w:rsidP="001335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D60AC1A" w14:textId="77777777" w:rsidR="001335C1" w:rsidRPr="00D638CC" w:rsidRDefault="001335C1" w:rsidP="001335C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0B719CA" w14:textId="77777777" w:rsidR="001335C1" w:rsidRPr="002F276A" w:rsidRDefault="001335C1" w:rsidP="001335C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B654B01" w14:textId="77777777" w:rsidR="001335C1" w:rsidRPr="002F276A" w:rsidRDefault="001335C1" w:rsidP="001335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7FB1911" w14:textId="77777777" w:rsidR="001335C1" w:rsidRPr="002F276A" w:rsidRDefault="001335C1" w:rsidP="001335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FD6164" w14:textId="77777777" w:rsidR="001335C1" w:rsidRPr="002F276A" w:rsidRDefault="001335C1" w:rsidP="001335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18E065C" w14:textId="77777777" w:rsidR="001335C1" w:rsidRPr="002F276A" w:rsidRDefault="001335C1" w:rsidP="001335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096A069" w14:textId="77777777" w:rsidR="001335C1" w:rsidRDefault="001335C1" w:rsidP="001335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D949D54" w14:textId="77777777" w:rsidR="001335C1" w:rsidRDefault="001335C1" w:rsidP="001335C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64A0C4" w14:textId="77777777" w:rsidR="001335C1" w:rsidRDefault="001335C1" w:rsidP="001335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47865C8" w14:textId="77777777" w:rsidR="001335C1" w:rsidRDefault="001335C1" w:rsidP="001335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E576B0" w14:textId="77777777" w:rsidR="001335C1" w:rsidRDefault="001335C1" w:rsidP="001335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06E6EC" w14:textId="77777777" w:rsidR="001335C1" w:rsidRDefault="001335C1" w:rsidP="001335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D5D348" w14:textId="77777777" w:rsidR="001335C1" w:rsidRDefault="001335C1" w:rsidP="001335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177268" w14:textId="77777777" w:rsidR="001335C1" w:rsidRPr="000B45FE" w:rsidRDefault="001335C1" w:rsidP="001335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68CE65C" w14:textId="77777777" w:rsidR="001335C1" w:rsidRDefault="001335C1" w:rsidP="001335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66E2486" w14:textId="77777777" w:rsidR="001335C1" w:rsidRDefault="001335C1" w:rsidP="001335C1">
      <w:pPr>
        <w:jc w:val="both"/>
        <w:rPr>
          <w:sz w:val="22"/>
          <w:szCs w:val="22"/>
        </w:rPr>
      </w:pPr>
    </w:p>
    <w:p w14:paraId="5A7BFEFF" w14:textId="77777777" w:rsidR="001335C1" w:rsidRPr="00423B06" w:rsidRDefault="001335C1" w:rsidP="001335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1F26011" w14:textId="77777777" w:rsidR="001335C1" w:rsidRDefault="001335C1" w:rsidP="001335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7C7E24A" w14:textId="77777777" w:rsidR="00FE545C" w:rsidRPr="00497231" w:rsidRDefault="00FE545C" w:rsidP="00497231"/>
    <w:sectPr w:rsidR="00FE545C" w:rsidRPr="0049723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1A7CD" w14:textId="77777777" w:rsidR="00766BA8" w:rsidRDefault="00766BA8">
      <w:r>
        <w:separator/>
      </w:r>
    </w:p>
  </w:endnote>
  <w:endnote w:type="continuationSeparator" w:id="0">
    <w:p w14:paraId="2DA1B357" w14:textId="77777777" w:rsidR="00766BA8" w:rsidRDefault="0076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7ECE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C3335" w14:textId="77777777" w:rsidR="00766BA8" w:rsidRDefault="00766BA8">
      <w:r>
        <w:separator/>
      </w:r>
    </w:p>
  </w:footnote>
  <w:footnote w:type="continuationSeparator" w:id="0">
    <w:p w14:paraId="28C5A650" w14:textId="77777777" w:rsidR="00766BA8" w:rsidRDefault="00766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B77C" w14:textId="77DAE88E" w:rsidR="00831DAF" w:rsidRDefault="00831DAF" w:rsidP="00831DAF">
    <w:pPr>
      <w:pStyle w:val="Nagwek"/>
      <w:jc w:val="right"/>
    </w:pPr>
    <w:r>
      <w:rPr>
        <w:noProof/>
      </w:rPr>
      <w:pict w14:anchorId="494750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  <w:p w14:paraId="35035AE3" w14:textId="6EF33D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37674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57690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8311956">
    <w:abstractNumId w:val="0"/>
  </w:num>
  <w:num w:numId="4" w16cid:durableId="2142721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BA8"/>
    <w:rsid w:val="00012286"/>
    <w:rsid w:val="00071CCC"/>
    <w:rsid w:val="000B731D"/>
    <w:rsid w:val="000D6134"/>
    <w:rsid w:val="000E09C7"/>
    <w:rsid w:val="000F6589"/>
    <w:rsid w:val="00106636"/>
    <w:rsid w:val="00116EC6"/>
    <w:rsid w:val="001335C1"/>
    <w:rsid w:val="001801DD"/>
    <w:rsid w:val="001D4612"/>
    <w:rsid w:val="00207E98"/>
    <w:rsid w:val="002723B0"/>
    <w:rsid w:val="00315A4A"/>
    <w:rsid w:val="00352803"/>
    <w:rsid w:val="0049723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6BA8"/>
    <w:rsid w:val="007748F0"/>
    <w:rsid w:val="007A4321"/>
    <w:rsid w:val="00831DA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034A65"/>
  <w15:chartTrackingRefBased/>
  <w15:docId w15:val="{3C6CF8FD-B396-4D00-B843-2994DB38E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5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831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620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2022-04-11T09:33:00Z</cp:lastPrinted>
  <dcterms:created xsi:type="dcterms:W3CDTF">2022-04-11T09:34:00Z</dcterms:created>
  <dcterms:modified xsi:type="dcterms:W3CDTF">2022-04-11T09:34:00Z</dcterms:modified>
</cp:coreProperties>
</file>