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D9114" w14:textId="23AF44C6" w:rsidR="002C144A" w:rsidRPr="001905D5" w:rsidRDefault="002C144A" w:rsidP="002C144A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222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2D736FDA" w14:textId="77777777" w:rsidR="002C144A" w:rsidRPr="001905D5" w:rsidRDefault="002C144A" w:rsidP="002C144A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4096D1E4" w14:textId="77777777" w:rsidR="002C144A" w:rsidRPr="001905D5" w:rsidRDefault="002C144A" w:rsidP="002C144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74FEED8B" w14:textId="77777777" w:rsidR="002C144A" w:rsidRPr="001905D5" w:rsidRDefault="002C144A" w:rsidP="002C144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72EBE5E7" w14:textId="77777777" w:rsidR="002C144A" w:rsidRPr="001905D5" w:rsidRDefault="002C144A" w:rsidP="002C144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5EDFCB39" w14:textId="77777777" w:rsidR="002C144A" w:rsidRPr="001905D5" w:rsidRDefault="002C144A" w:rsidP="002C144A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A8430BC" w14:textId="77777777" w:rsidR="002C144A" w:rsidRPr="001905D5" w:rsidRDefault="002C144A" w:rsidP="002C144A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4C4E6CC5" w14:textId="77777777" w:rsidR="002C144A" w:rsidRPr="001905D5" w:rsidRDefault="002C144A" w:rsidP="002C144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77AF9E8D" w14:textId="77777777" w:rsidR="002C144A" w:rsidRPr="001905D5" w:rsidRDefault="002C144A" w:rsidP="002C144A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27627106" w14:textId="77777777" w:rsidR="002C144A" w:rsidRPr="001905D5" w:rsidRDefault="002C144A" w:rsidP="002C144A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0696B8F1" w14:textId="77777777" w:rsidR="002C144A" w:rsidRPr="001905D5" w:rsidRDefault="002C144A" w:rsidP="002C144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F41AD25" w14:textId="77777777" w:rsidR="002C144A" w:rsidRPr="001905D5" w:rsidRDefault="002C144A" w:rsidP="002C144A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759C5C19" w14:textId="77777777" w:rsidR="002C144A" w:rsidRDefault="002C144A" w:rsidP="002C144A">
      <w:pPr>
        <w:spacing w:line="254" w:lineRule="auto"/>
        <w:rPr>
          <w:rFonts w:ascii="Arial" w:hAnsi="Arial" w:cs="Arial"/>
        </w:rPr>
      </w:pPr>
    </w:p>
    <w:p w14:paraId="0A862E5C" w14:textId="77777777" w:rsidR="002C144A" w:rsidRPr="003A114E" w:rsidRDefault="002C144A" w:rsidP="002C144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58AD3BE3" w14:textId="77777777" w:rsidR="002C144A" w:rsidRPr="003A114E" w:rsidRDefault="002C144A" w:rsidP="002C144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8DF63B6" w14:textId="77777777" w:rsidR="002C144A" w:rsidRPr="003A114E" w:rsidRDefault="002C144A" w:rsidP="002C144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7D00F456" w14:textId="77777777" w:rsidR="002C144A" w:rsidRPr="003A114E" w:rsidRDefault="002C144A" w:rsidP="002C144A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8AA826D" w14:textId="41B1866A" w:rsidR="002C144A" w:rsidRDefault="002C144A" w:rsidP="002C144A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E8355D">
        <w:rPr>
          <w:b/>
        </w:rPr>
        <w:t xml:space="preserve">Dostawa narzędzi składających się z kompletu wierteł do metalu, klucza hakowego, taśmy mierniczej, wózka narzędziowego oraz mobilnego warsztatu dla </w:t>
      </w:r>
      <w:proofErr w:type="spellStart"/>
      <w:r w:rsidRPr="00E8355D">
        <w:rPr>
          <w:b/>
        </w:rPr>
        <w:t>WWNiG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222</w:t>
      </w:r>
      <w:r w:rsidRPr="00B23FD2">
        <w:rPr>
          <w:b/>
        </w:rPr>
        <w:t>/2</w:t>
      </w:r>
      <w:r>
        <w:rPr>
          <w:b/>
        </w:rPr>
        <w:t>2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305A5AC1" w14:textId="77777777" w:rsidR="002C144A" w:rsidRPr="003A114E" w:rsidRDefault="002C144A" w:rsidP="002C144A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55858B6" w14:textId="77777777" w:rsidR="002C144A" w:rsidRPr="003A114E" w:rsidRDefault="002C144A" w:rsidP="002C14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794FF33D" w14:textId="77777777" w:rsidR="002C144A" w:rsidRDefault="002C144A" w:rsidP="002C14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0B33630D" w14:textId="77777777" w:rsidR="002C144A" w:rsidRPr="003A114E" w:rsidRDefault="002C144A" w:rsidP="002C144A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4D6B8ED0" w14:textId="77777777" w:rsidR="002C144A" w:rsidRPr="001905D5" w:rsidRDefault="002C144A" w:rsidP="002C14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32529808" w14:textId="77777777" w:rsidR="002C144A" w:rsidRPr="001905D5" w:rsidRDefault="002C144A" w:rsidP="002C1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259F35E9" w14:textId="77777777" w:rsidR="002C144A" w:rsidRPr="001905D5" w:rsidRDefault="002C144A" w:rsidP="002C1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67E3FEAA" w14:textId="77777777" w:rsidR="002C144A" w:rsidRPr="001905D5" w:rsidRDefault="002C144A" w:rsidP="002C144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30ADA37D" w14:textId="77777777" w:rsidR="002C144A" w:rsidRDefault="002C144A" w:rsidP="002C1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065C330" w14:textId="77777777" w:rsidR="002C144A" w:rsidRDefault="002C144A" w:rsidP="002C1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AFDB492" w14:textId="77777777" w:rsidR="002C144A" w:rsidRPr="001905D5" w:rsidRDefault="002C144A" w:rsidP="002C14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2051E5A" w14:textId="77777777" w:rsidR="002C144A" w:rsidRPr="00423B06" w:rsidRDefault="002C144A" w:rsidP="002C144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96A5050" w14:textId="77777777" w:rsidR="002C144A" w:rsidRDefault="002C144A" w:rsidP="002C144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E98034C" w14:textId="77777777" w:rsidR="002C144A" w:rsidRDefault="002C144A" w:rsidP="002C144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8C36CBA" w14:textId="77777777" w:rsidR="002C144A" w:rsidRDefault="002C144A" w:rsidP="002C144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C2EE79F" w14:textId="77777777" w:rsidR="002C144A" w:rsidRDefault="002C144A" w:rsidP="002C144A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E78A69C" w14:textId="77777777" w:rsidR="002C144A" w:rsidRDefault="002C144A" w:rsidP="002C144A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559CA595" w14:textId="77777777" w:rsidR="002C144A" w:rsidRDefault="002C144A" w:rsidP="002C144A"/>
    <w:p w14:paraId="75892915" w14:textId="77777777" w:rsidR="002C144A" w:rsidRPr="00172561" w:rsidRDefault="002C144A" w:rsidP="002C144A"/>
    <w:p w14:paraId="29F9F04F" w14:textId="77777777" w:rsidR="002C144A" w:rsidRPr="00D363BA" w:rsidRDefault="002C144A" w:rsidP="002C144A"/>
    <w:p w14:paraId="7484CCE7" w14:textId="77777777" w:rsidR="002C144A" w:rsidRPr="00634AD0" w:rsidRDefault="002C144A" w:rsidP="002C144A"/>
    <w:p w14:paraId="25B5C1B1" w14:textId="77777777" w:rsidR="002C144A" w:rsidRPr="000A70CB" w:rsidRDefault="002C144A" w:rsidP="002C144A"/>
    <w:p w14:paraId="48D45BDF" w14:textId="77777777" w:rsidR="002C144A" w:rsidRPr="00F217F6" w:rsidRDefault="002C144A" w:rsidP="002C144A"/>
    <w:p w14:paraId="15D5592C" w14:textId="77777777" w:rsidR="002C144A" w:rsidRPr="001D2720" w:rsidRDefault="002C144A" w:rsidP="002C144A"/>
    <w:p w14:paraId="34CABAB0" w14:textId="77777777" w:rsidR="002C144A" w:rsidRPr="00E35D16" w:rsidRDefault="002C144A" w:rsidP="002C144A"/>
    <w:p w14:paraId="6068B346" w14:textId="77777777" w:rsidR="002C144A" w:rsidRPr="00E55A1A" w:rsidRDefault="002C144A" w:rsidP="002C144A"/>
    <w:p w14:paraId="2BB26D42" w14:textId="77777777" w:rsidR="002C144A" w:rsidRPr="00492E28" w:rsidRDefault="002C144A" w:rsidP="002C144A"/>
    <w:p w14:paraId="771634DF" w14:textId="77777777" w:rsidR="002C144A" w:rsidRPr="00F65418" w:rsidRDefault="002C144A" w:rsidP="002C144A"/>
    <w:p w14:paraId="29F73C2F" w14:textId="77777777" w:rsidR="002C144A" w:rsidRPr="00234F34" w:rsidRDefault="002C144A" w:rsidP="002C144A"/>
    <w:p w14:paraId="5CD17129" w14:textId="77777777" w:rsidR="005103B9" w:rsidRPr="00A269F6" w:rsidRDefault="005103B9" w:rsidP="00A269F6"/>
    <w:sectPr w:rsidR="005103B9" w:rsidRPr="00A269F6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B1EB7" w14:textId="77777777" w:rsidR="005D76D0" w:rsidRDefault="005D76D0" w:rsidP="0038231F">
      <w:pPr>
        <w:spacing w:after="0" w:line="240" w:lineRule="auto"/>
      </w:pPr>
      <w:r>
        <w:separator/>
      </w:r>
    </w:p>
  </w:endnote>
  <w:endnote w:type="continuationSeparator" w:id="0">
    <w:p w14:paraId="5C23C9A3" w14:textId="77777777" w:rsidR="005D76D0" w:rsidRDefault="005D76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61A1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6F44AB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780A6" w14:textId="77777777" w:rsidR="005D76D0" w:rsidRDefault="005D76D0" w:rsidP="0038231F">
      <w:pPr>
        <w:spacing w:after="0" w:line="240" w:lineRule="auto"/>
      </w:pPr>
      <w:r>
        <w:separator/>
      </w:r>
    </w:p>
  </w:footnote>
  <w:footnote w:type="continuationSeparator" w:id="0">
    <w:p w14:paraId="773FF2AD" w14:textId="77777777" w:rsidR="005D76D0" w:rsidRDefault="005D76D0" w:rsidP="0038231F">
      <w:pPr>
        <w:spacing w:after="0" w:line="240" w:lineRule="auto"/>
      </w:pPr>
      <w:r>
        <w:continuationSeparator/>
      </w:r>
    </w:p>
  </w:footnote>
  <w:footnote w:id="1">
    <w:p w14:paraId="0CCCA394" w14:textId="77777777" w:rsidR="002C144A" w:rsidRDefault="002C144A" w:rsidP="002C144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1AC29B4" w14:textId="77777777" w:rsidR="002C144A" w:rsidRPr="0024624C" w:rsidRDefault="002C144A" w:rsidP="002C144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64C8960F" w14:textId="77777777" w:rsidR="002C144A" w:rsidRPr="008D4C56" w:rsidRDefault="002C144A" w:rsidP="002C144A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2D2BF" w14:textId="45B27A3F" w:rsidR="006F736C" w:rsidRDefault="006F736C" w:rsidP="006F736C">
    <w:pPr>
      <w:pStyle w:val="Nagwek"/>
      <w:jc w:val="right"/>
    </w:pPr>
    <w:r>
      <w:rPr>
        <w:noProof/>
      </w:rPr>
      <w:pict w14:anchorId="72B914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39pt;visibility:visible;mso-wrap-style:square">
          <v:imagedata r:id="rId1" o:title=""/>
        </v:shape>
      </w:pict>
    </w:r>
  </w:p>
  <w:p w14:paraId="63966DA0" w14:textId="77777777" w:rsidR="00C1641C" w:rsidRDefault="00C164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544844">
    <w:abstractNumId w:val="7"/>
  </w:num>
  <w:num w:numId="2" w16cid:durableId="675378541">
    <w:abstractNumId w:val="0"/>
  </w:num>
  <w:num w:numId="3" w16cid:durableId="352541078">
    <w:abstractNumId w:val="6"/>
  </w:num>
  <w:num w:numId="4" w16cid:durableId="697045613">
    <w:abstractNumId w:val="9"/>
  </w:num>
  <w:num w:numId="5" w16cid:durableId="618992200">
    <w:abstractNumId w:val="8"/>
  </w:num>
  <w:num w:numId="6" w16cid:durableId="385498374">
    <w:abstractNumId w:val="5"/>
  </w:num>
  <w:num w:numId="7" w16cid:durableId="1254242936">
    <w:abstractNumId w:val="1"/>
  </w:num>
  <w:num w:numId="8" w16cid:durableId="1127775921">
    <w:abstractNumId w:val="3"/>
  </w:num>
  <w:num w:numId="9" w16cid:durableId="859782242">
    <w:abstractNumId w:val="2"/>
  </w:num>
  <w:num w:numId="10" w16cid:durableId="1190988555">
    <w:abstractNumId w:val="4"/>
  </w:num>
  <w:num w:numId="11" w16cid:durableId="15174268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76D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44A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D76D0"/>
    <w:rsid w:val="005E176A"/>
    <w:rsid w:val="00634311"/>
    <w:rsid w:val="00641874"/>
    <w:rsid w:val="006676AE"/>
    <w:rsid w:val="006A3A1F"/>
    <w:rsid w:val="006A52B6"/>
    <w:rsid w:val="006F0034"/>
    <w:rsid w:val="006F3D32"/>
    <w:rsid w:val="006F736C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9F6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641C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3C600A"/>
  <w15:chartTrackingRefBased/>
  <w15:docId w15:val="{24467B5D-B43B-4D88-83A9-565B2B887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144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2022-04-11T09:36:00Z</cp:lastPrinted>
  <dcterms:created xsi:type="dcterms:W3CDTF">2022-04-11T09:32:00Z</dcterms:created>
  <dcterms:modified xsi:type="dcterms:W3CDTF">2022-04-11T09:37:00Z</dcterms:modified>
</cp:coreProperties>
</file>