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0FBCC" w14:textId="77777777" w:rsidR="008D2AB8" w:rsidRPr="00240E71" w:rsidRDefault="00B2764C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722A86F1"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C48A9B5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AA37478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BB81921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0A8D24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7984FC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5939588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080683D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CFDBE6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76644A">
        <w:rPr>
          <w:sz w:val="22"/>
          <w:lang w:val="en-US"/>
        </w:rPr>
        <w:t>……………………………………………………………………………………………..</w:t>
      </w:r>
    </w:p>
    <w:p w14:paraId="2D7E5EB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76644A">
        <w:rPr>
          <w:sz w:val="22"/>
          <w:lang w:val="en-US"/>
        </w:rPr>
        <w:t>…………………………………………………………………………………………….</w:t>
      </w:r>
    </w:p>
    <w:p w14:paraId="64038E1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76E970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8A54B8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8502FE0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7495B13" w14:textId="77777777" w:rsidR="00165A71" w:rsidRPr="00165A71" w:rsidRDefault="00165A71" w:rsidP="008D2AB8">
      <w:pPr>
        <w:ind w:right="-110"/>
        <w:rPr>
          <w:b/>
        </w:rPr>
      </w:pPr>
      <w:r w:rsidRPr="00165A71">
        <w:rPr>
          <w:b/>
        </w:rPr>
        <w:t>Akademia Górniczo - Hutnicza</w:t>
      </w:r>
    </w:p>
    <w:p w14:paraId="4437B24E" w14:textId="77777777" w:rsidR="00165A71" w:rsidRPr="00165A71" w:rsidRDefault="00165A71" w:rsidP="008D2AB8">
      <w:pPr>
        <w:ind w:right="-110"/>
        <w:rPr>
          <w:b/>
        </w:rPr>
      </w:pPr>
      <w:r w:rsidRPr="00165A71">
        <w:rPr>
          <w:b/>
        </w:rPr>
        <w:t>im. Stanisława Staszica w Krakowie</w:t>
      </w:r>
    </w:p>
    <w:p w14:paraId="27C04257" w14:textId="77777777" w:rsidR="008D2AB8" w:rsidRDefault="00165A71" w:rsidP="008D2AB8">
      <w:pPr>
        <w:ind w:right="-110"/>
        <w:rPr>
          <w:b/>
        </w:rPr>
      </w:pPr>
      <w:r w:rsidRPr="00165A71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AD1EA8B" w14:textId="2846207A" w:rsidR="008D2AB8" w:rsidRDefault="00165A71" w:rsidP="0076644A">
      <w:pPr>
        <w:ind w:right="-110"/>
        <w:rPr>
          <w:b/>
        </w:rPr>
      </w:pPr>
      <w:r w:rsidRPr="00165A71">
        <w:rPr>
          <w:b/>
        </w:rPr>
        <w:t>Al. Mickiewicza</w:t>
      </w:r>
      <w:r w:rsidR="008D2AB8">
        <w:rPr>
          <w:b/>
        </w:rPr>
        <w:t xml:space="preserve"> </w:t>
      </w:r>
      <w:r w:rsidRPr="00165A71">
        <w:rPr>
          <w:b/>
        </w:rPr>
        <w:t>30</w:t>
      </w:r>
      <w:r w:rsidR="0076644A">
        <w:rPr>
          <w:b/>
        </w:rPr>
        <w:t xml:space="preserve">, </w:t>
      </w:r>
      <w:r w:rsidRPr="00165A71">
        <w:rPr>
          <w:b/>
        </w:rPr>
        <w:t>30-059</w:t>
      </w:r>
      <w:r w:rsidR="008D2AB8">
        <w:rPr>
          <w:b/>
        </w:rPr>
        <w:t xml:space="preserve"> </w:t>
      </w:r>
      <w:r w:rsidRPr="00165A71">
        <w:rPr>
          <w:b/>
        </w:rPr>
        <w:t>Kraków</w:t>
      </w:r>
      <w:r w:rsidR="008D2AB8">
        <w:rPr>
          <w:b/>
        </w:rPr>
        <w:t xml:space="preserve">,  </w:t>
      </w:r>
    </w:p>
    <w:p w14:paraId="521F9ECD" w14:textId="77777777" w:rsidR="008D2AB8" w:rsidRDefault="008D2AB8" w:rsidP="008D2AB8">
      <w:pPr>
        <w:ind w:firstLine="3969"/>
        <w:rPr>
          <w:b/>
        </w:rPr>
      </w:pPr>
    </w:p>
    <w:p w14:paraId="221C032E" w14:textId="7777777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65A71" w:rsidRPr="00165A71">
        <w:rPr>
          <w:b/>
        </w:rPr>
        <w:t>świadczenie usług pralniczych dla MS AGH w Krakowie - KC-zp.272-82/22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14:paraId="27B2B3FC" w14:textId="77777777" w:rsidR="008D2AB8" w:rsidRDefault="008D2AB8" w:rsidP="008D2AB8">
      <w:pPr>
        <w:tabs>
          <w:tab w:val="right" w:pos="9000"/>
        </w:tabs>
      </w:pPr>
    </w:p>
    <w:p w14:paraId="0DAF8DD6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22E10291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2D2C3484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13E77C81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2A01E75" w14:textId="77777777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43BD2DD2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11781CE" w14:textId="77777777" w:rsidR="0076644A" w:rsidRDefault="0076644A" w:rsidP="0076644A">
      <w:pPr>
        <w:pStyle w:val="Tekstpodstawowy"/>
      </w:pPr>
      <w:r>
        <w:t>Powyższa cena zawiera podatek VAT w wysokości .......... % tj.…………………….PLN</w:t>
      </w:r>
    </w:p>
    <w:p w14:paraId="6DDB9526" w14:textId="77777777" w:rsidR="0076644A" w:rsidRPr="00793B19" w:rsidRDefault="0076644A" w:rsidP="0076644A">
      <w:pPr>
        <w:jc w:val="both"/>
        <w:rPr>
          <w:b/>
          <w:u w:val="single"/>
        </w:rPr>
      </w:pPr>
      <w:r>
        <w:rPr>
          <w:b/>
          <w:u w:val="single"/>
        </w:rPr>
        <w:t>K</w:t>
      </w:r>
      <w:r w:rsidRPr="005F3BFF">
        <w:rPr>
          <w:b/>
          <w:u w:val="single"/>
        </w:rPr>
        <w:t>ryterium oceny ofert:</w:t>
      </w:r>
    </w:p>
    <w:p w14:paraId="1BF5D76E" w14:textId="59886395" w:rsidR="0076644A" w:rsidRPr="005F3BFF" w:rsidRDefault="00C04047" w:rsidP="0076644A">
      <w:pPr>
        <w:jc w:val="both"/>
      </w:pPr>
      <w:r>
        <w:rPr>
          <w:bCs/>
          <w:sz w:val="22"/>
          <w:szCs w:val="22"/>
          <w:lang w:eastAsia="zh-CN"/>
        </w:rPr>
        <w:t xml:space="preserve">Ilość asortymentu możliwego do wyprania w ciągu 4 dni roboczych (pranie </w:t>
      </w:r>
      <w:proofErr w:type="spellStart"/>
      <w:r>
        <w:rPr>
          <w:bCs/>
          <w:sz w:val="22"/>
          <w:szCs w:val="22"/>
          <w:lang w:eastAsia="zh-CN"/>
        </w:rPr>
        <w:t>hostelowe</w:t>
      </w:r>
      <w:proofErr w:type="spellEnd"/>
      <w:r>
        <w:rPr>
          <w:bCs/>
          <w:sz w:val="22"/>
          <w:szCs w:val="22"/>
          <w:lang w:eastAsia="zh-CN"/>
        </w:rPr>
        <w:t xml:space="preserve">) </w:t>
      </w:r>
      <w:r w:rsidR="0076644A">
        <w:t xml:space="preserve"> - </w:t>
      </w:r>
      <w:r w:rsidR="0076644A" w:rsidRPr="00793B19">
        <w:rPr>
          <w:b/>
        </w:rPr>
        <w:t>……………</w:t>
      </w:r>
      <w:r w:rsidR="0076644A" w:rsidRPr="00793B19">
        <w:t xml:space="preserve"> </w:t>
      </w:r>
      <w:r w:rsidRPr="00C04047">
        <w:rPr>
          <w:highlight w:val="yellow"/>
        </w:rPr>
        <w:t>/wskazać liczbę kompletów/</w:t>
      </w:r>
    </w:p>
    <w:p w14:paraId="41565DEB" w14:textId="77777777" w:rsidR="0076644A" w:rsidRDefault="0076644A" w:rsidP="0076644A">
      <w:pPr>
        <w:jc w:val="both"/>
        <w:rPr>
          <w:sz w:val="18"/>
          <w:szCs w:val="18"/>
        </w:rPr>
      </w:pPr>
    </w:p>
    <w:p w14:paraId="295DDABC" w14:textId="77777777" w:rsidR="0076644A" w:rsidRDefault="0076644A" w:rsidP="0076644A">
      <w:pPr>
        <w:widowControl w:val="0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 xml:space="preserve"> 24 miesiące od daty podpisania umowy.</w:t>
      </w:r>
    </w:p>
    <w:p w14:paraId="48E51271" w14:textId="77777777" w:rsidR="0076644A" w:rsidRDefault="0076644A" w:rsidP="008D2AB8">
      <w:pPr>
        <w:tabs>
          <w:tab w:val="left" w:pos="426"/>
        </w:tabs>
        <w:spacing w:after="120"/>
        <w:jc w:val="both"/>
        <w:rPr>
          <w:sz w:val="22"/>
        </w:rPr>
      </w:pPr>
    </w:p>
    <w:p w14:paraId="7B25C955" w14:textId="7114E012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BF19428" w14:textId="77777777" w:rsidR="0076644A" w:rsidRDefault="0076644A" w:rsidP="0076644A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33DA783" w14:textId="77777777" w:rsidR="0076644A" w:rsidRDefault="008D2AB8" w:rsidP="0076644A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76644A">
        <w:rPr>
          <w:b/>
          <w:sz w:val="22"/>
          <w:szCs w:val="22"/>
          <w:u w:val="single"/>
        </w:rPr>
        <w:lastRenderedPageBreak/>
        <w:t>Jednocześnie oświadczam/my, że:</w:t>
      </w:r>
    </w:p>
    <w:p w14:paraId="1F5042DE" w14:textId="3E91F8CD" w:rsidR="0076644A" w:rsidRDefault="0076644A" w:rsidP="0076644A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</w:t>
      </w:r>
      <w:r>
        <w:rPr>
          <w:sz w:val="22"/>
          <w:szCs w:val="22"/>
          <w:lang w:eastAsia="ar-SA"/>
        </w:rPr>
        <w:t xml:space="preserve">związani niniejszą ofertą </w:t>
      </w:r>
      <w:r w:rsidR="00110FE7">
        <w:rPr>
          <w:sz w:val="22"/>
          <w:szCs w:val="22"/>
          <w:lang w:eastAsia="ar-SA"/>
        </w:rPr>
        <w:t>zgodnie z SWZ</w:t>
      </w:r>
      <w:r>
        <w:rPr>
          <w:sz w:val="22"/>
          <w:szCs w:val="22"/>
          <w:lang w:eastAsia="ar-SA"/>
        </w:rPr>
        <w:t>.</w:t>
      </w:r>
    </w:p>
    <w:p w14:paraId="6521FAAA" w14:textId="1FF0EB83" w:rsidR="0076644A" w:rsidRDefault="0076644A" w:rsidP="0076644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>
        <w:rPr>
          <w:sz w:val="22"/>
          <w:szCs w:val="22"/>
        </w:rPr>
        <w:t xml:space="preserve"> i nie wnosimy</w:t>
      </w:r>
      <w:r>
        <w:rPr>
          <w:color w:val="000000"/>
          <w:sz w:val="22"/>
          <w:szCs w:val="22"/>
        </w:rPr>
        <w:t xml:space="preserve"> do nich żadnych </w:t>
      </w:r>
      <w:r>
        <w:rPr>
          <w:sz w:val="22"/>
          <w:szCs w:val="22"/>
        </w:rPr>
        <w:t>zastrzeżeń.</w:t>
      </w:r>
    </w:p>
    <w:p w14:paraId="7887D6E7" w14:textId="7F9F2206" w:rsidR="00B2764C" w:rsidRPr="00B2764C" w:rsidRDefault="00B2764C" w:rsidP="0076644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538135" w:themeColor="accent6" w:themeShade="BF"/>
          <w:sz w:val="22"/>
          <w:szCs w:val="22"/>
        </w:rPr>
      </w:pPr>
      <w:r w:rsidRPr="00B2764C">
        <w:rPr>
          <w:color w:val="538135" w:themeColor="accent6" w:themeShade="BF"/>
          <w:kern w:val="2"/>
          <w:sz w:val="22"/>
          <w:szCs w:val="22"/>
          <w:lang w:eastAsia="zh-CN"/>
        </w:rPr>
        <w:t xml:space="preserve">Oświadczamy, że w sytuacjach szczególnych, zrealizujemy usługę </w:t>
      </w:r>
      <w:r w:rsidRPr="00B2764C">
        <w:rPr>
          <w:color w:val="538135" w:themeColor="accent6" w:themeShade="BF"/>
          <w:kern w:val="2"/>
          <w:sz w:val="22"/>
          <w:szCs w:val="22"/>
          <w:lang w:eastAsia="zh-CN"/>
        </w:rPr>
        <w:t>polegającą na ekspresowym wypraniu do 1 500 kompletów bielizny pościelowej</w:t>
      </w:r>
      <w:r w:rsidRPr="00B2764C">
        <w:rPr>
          <w:color w:val="538135" w:themeColor="accent6" w:themeShade="BF"/>
          <w:kern w:val="2"/>
          <w:sz w:val="22"/>
          <w:szCs w:val="22"/>
          <w:lang w:eastAsia="zh-CN"/>
        </w:rPr>
        <w:t>, zleconą w dni robocze do godz. 13.30 (z wyłączeniem dni roboczych poprzedzających dni ustawowo wolne od pracy) w czasie 24 godzin.</w:t>
      </w:r>
    </w:p>
    <w:p w14:paraId="639A388D" w14:textId="77777777" w:rsidR="0076644A" w:rsidRDefault="0076644A" w:rsidP="0076644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2E786F89" w14:textId="77777777" w:rsidR="0076644A" w:rsidRDefault="0076644A" w:rsidP="0076644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D5BAD57" w14:textId="77777777" w:rsidR="0076644A" w:rsidRDefault="0076644A" w:rsidP="0076644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115C2E4" w14:textId="77777777" w:rsidR="0076644A" w:rsidRDefault="0076644A" w:rsidP="0076644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Oświadczam/y, że warunek określony w pkt. 8.2 </w:t>
      </w:r>
      <w:proofErr w:type="spellStart"/>
      <w:r>
        <w:rPr>
          <w:sz w:val="22"/>
          <w:szCs w:val="22"/>
        </w:rPr>
        <w:t>ppkt</w:t>
      </w:r>
      <w:proofErr w:type="spellEnd"/>
      <w:r>
        <w:rPr>
          <w:sz w:val="22"/>
          <w:szCs w:val="22"/>
        </w:rPr>
        <w:t xml:space="preserve"> 4 SWZ spełniamy osobiście / powołujemy się na zasoby podmiotu trzeciego w następującym zakresie </w:t>
      </w:r>
      <w:r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14:paraId="5AE267F6" w14:textId="77777777" w:rsidR="0076644A" w:rsidRDefault="0076644A" w:rsidP="0076644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6644A" w14:paraId="28419CAA" w14:textId="77777777" w:rsidTr="0076644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BB3EFB" w14:textId="77777777" w:rsidR="0076644A" w:rsidRDefault="0076644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6BEB44" w14:textId="77777777" w:rsidR="0076644A" w:rsidRDefault="0076644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132D5F81" w14:textId="77777777" w:rsidR="0076644A" w:rsidRDefault="0076644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B59C7F" w14:textId="77777777" w:rsidR="0076644A" w:rsidRDefault="0076644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  <w:r>
              <w:t xml:space="preserve"> </w:t>
            </w:r>
          </w:p>
        </w:tc>
      </w:tr>
      <w:tr w:rsidR="0076644A" w14:paraId="1D6091FF" w14:textId="77777777" w:rsidTr="0076644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3E824" w14:textId="77777777" w:rsidR="0076644A" w:rsidRDefault="0076644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DAABC" w14:textId="77777777" w:rsidR="0076644A" w:rsidRDefault="0076644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BB94E" w14:textId="77777777" w:rsidR="0076644A" w:rsidRDefault="0076644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6644A" w14:paraId="208031EF" w14:textId="77777777" w:rsidTr="0076644A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CDA101" w14:textId="77777777" w:rsidR="0076644A" w:rsidRDefault="0076644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A67424" w14:textId="77777777" w:rsidR="0076644A" w:rsidRDefault="0076644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C23535" w14:textId="77777777" w:rsidR="0076644A" w:rsidRDefault="0076644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1086514" w14:textId="77777777" w:rsidR="0076644A" w:rsidRDefault="0076644A" w:rsidP="0076644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6A1AA680" w14:textId="77777777" w:rsidR="0076644A" w:rsidRDefault="0076644A" w:rsidP="0076644A">
      <w:pPr>
        <w:pStyle w:val="Nagwek1"/>
        <w:rPr>
          <w:sz w:val="16"/>
          <w:szCs w:val="16"/>
        </w:rPr>
      </w:pPr>
      <w:r>
        <w:rPr>
          <w:sz w:val="16"/>
          <w:szCs w:val="16"/>
        </w:rPr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1B726E9E" w14:textId="77777777" w:rsidR="0076644A" w:rsidRDefault="0076644A" w:rsidP="0076644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100A6F61" w14:textId="77777777" w:rsidR="0076644A" w:rsidRDefault="0076644A" w:rsidP="0076644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7B5F96C1" w14:textId="77777777" w:rsidR="0076644A" w:rsidRDefault="0076644A" w:rsidP="0076644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D276500" w14:textId="77777777" w:rsidR="0076644A" w:rsidRDefault="0076644A" w:rsidP="0076644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0B5A6049" w14:textId="77777777" w:rsidR="0076644A" w:rsidRDefault="0076644A" w:rsidP="0076644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52C753D" w14:textId="77777777" w:rsidR="0076644A" w:rsidRDefault="0076644A" w:rsidP="0076644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dokumentu(ów)…………………………………..................……które dołączamy do oferty.</w:t>
      </w:r>
    </w:p>
    <w:p w14:paraId="359A58C9" w14:textId="77777777" w:rsidR="0076644A" w:rsidRDefault="0076644A" w:rsidP="0076644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D4CF6A0" w14:textId="77777777" w:rsidR="0076644A" w:rsidRDefault="0076644A" w:rsidP="0076644A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14:paraId="0C9E4FA4" w14:textId="77777777" w:rsidR="0076644A" w:rsidRDefault="0076644A" w:rsidP="0076644A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14:paraId="3061EF44" w14:textId="77777777" w:rsidR="0076644A" w:rsidRDefault="0076644A" w:rsidP="0076644A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3824CF62" w14:textId="77777777" w:rsidR="0076644A" w:rsidRDefault="0076644A" w:rsidP="0076644A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048FFAE" w14:textId="77777777" w:rsidR="0076644A" w:rsidRDefault="0076644A" w:rsidP="0076644A">
      <w:pPr>
        <w:tabs>
          <w:tab w:val="left" w:pos="0"/>
        </w:tabs>
        <w:spacing w:line="264" w:lineRule="auto"/>
        <w:ind w:left="720" w:right="1"/>
        <w:contextualSpacing/>
        <w:rPr>
          <w:bCs/>
          <w:i/>
          <w:iCs/>
          <w:color w:val="FF0000"/>
          <w:sz w:val="20"/>
          <w:szCs w:val="20"/>
        </w:rPr>
      </w:pPr>
    </w:p>
    <w:p w14:paraId="382E4F33" w14:textId="5E26C463" w:rsidR="0076644A" w:rsidRDefault="0076644A" w:rsidP="0076644A">
      <w:pPr>
        <w:tabs>
          <w:tab w:val="left" w:pos="0"/>
        </w:tabs>
        <w:spacing w:line="264" w:lineRule="auto"/>
        <w:ind w:left="720" w:right="1"/>
        <w:contextualSpacing/>
        <w:rPr>
          <w:bCs/>
          <w:i/>
          <w:iCs/>
          <w:color w:val="FF0000"/>
          <w:sz w:val="20"/>
          <w:szCs w:val="20"/>
        </w:rPr>
      </w:pPr>
      <w:r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63A11A70" w14:textId="77777777" w:rsidR="0076644A" w:rsidRDefault="0076644A" w:rsidP="0076644A">
      <w:pPr>
        <w:tabs>
          <w:tab w:val="left" w:pos="0"/>
        </w:tabs>
        <w:spacing w:line="264" w:lineRule="auto"/>
        <w:ind w:left="720" w:right="1"/>
        <w:contextualSpacing/>
        <w:rPr>
          <w:sz w:val="20"/>
          <w:szCs w:val="20"/>
          <w:highlight w:val="yellow"/>
        </w:rPr>
      </w:pPr>
      <w:r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14:paraId="0D9A43DF" w14:textId="7734A79C" w:rsidR="00FE545C" w:rsidRDefault="00FE545C" w:rsidP="0076644A">
      <w:pPr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C5FC8" w14:textId="77777777" w:rsidR="00F26299" w:rsidRDefault="00F26299">
      <w:r>
        <w:separator/>
      </w:r>
    </w:p>
  </w:endnote>
  <w:endnote w:type="continuationSeparator" w:id="0">
    <w:p w14:paraId="31237458" w14:textId="77777777" w:rsidR="00F26299" w:rsidRDefault="00F26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827FB" w14:textId="77777777" w:rsidR="00165A71" w:rsidRDefault="00165A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56B7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49D28" w14:textId="77777777" w:rsidR="00165A71" w:rsidRDefault="00165A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4A4D3E" w14:textId="77777777" w:rsidR="00F26299" w:rsidRDefault="00F26299">
      <w:r>
        <w:separator/>
      </w:r>
    </w:p>
  </w:footnote>
  <w:footnote w:type="continuationSeparator" w:id="0">
    <w:p w14:paraId="736B58F0" w14:textId="77777777" w:rsidR="00F26299" w:rsidRDefault="00F262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DC939" w14:textId="77777777" w:rsidR="00165A71" w:rsidRDefault="00165A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670E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B0D91" w14:textId="77777777" w:rsidR="00165A71" w:rsidRDefault="00165A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18912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177454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67364204">
    <w:abstractNumId w:val="0"/>
  </w:num>
  <w:num w:numId="4" w16cid:durableId="13926522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6299"/>
    <w:rsid w:val="00012286"/>
    <w:rsid w:val="00071CCC"/>
    <w:rsid w:val="000B731D"/>
    <w:rsid w:val="000D6134"/>
    <w:rsid w:val="000E09C7"/>
    <w:rsid w:val="000F6589"/>
    <w:rsid w:val="00106636"/>
    <w:rsid w:val="00110FE7"/>
    <w:rsid w:val="00116EC6"/>
    <w:rsid w:val="00165A71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6644A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2764C"/>
    <w:rsid w:val="00B774DC"/>
    <w:rsid w:val="00C04047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26299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3AC20E6"/>
  <w15:chartTrackingRefBased/>
  <w15:docId w15:val="{A58C9D61-D14A-4FE5-B14C-5DC157C64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5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527</Words>
  <Characters>4346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1899-12-31T23:00:00Z</cp:lastPrinted>
  <dcterms:created xsi:type="dcterms:W3CDTF">2022-03-14T10:48:00Z</dcterms:created>
  <dcterms:modified xsi:type="dcterms:W3CDTF">2022-04-12T06:32:00Z</dcterms:modified>
</cp:coreProperties>
</file>