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77777777" w:rsidR="00404400" w:rsidRPr="00B66A62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29B871DC" w14:textId="38CDFFC7" w:rsidR="00163BA1" w:rsidRPr="007702E4" w:rsidRDefault="00404400" w:rsidP="00163BA1">
      <w:pPr>
        <w:jc w:val="both"/>
        <w:rPr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="00B66A62" w:rsidRPr="00B66A62">
        <w:rPr>
          <w:b/>
          <w:bCs/>
          <w:sz w:val="22"/>
          <w:szCs w:val="22"/>
        </w:rPr>
        <w:t>Dostawa</w:t>
      </w:r>
      <w:r w:rsidR="00931B3D">
        <w:rPr>
          <w:b/>
          <w:bCs/>
          <w:sz w:val="22"/>
          <w:szCs w:val="22"/>
        </w:rPr>
        <w:t xml:space="preserve"> </w:t>
      </w:r>
      <w:r w:rsidR="006779D9" w:rsidRPr="006779D9">
        <w:rPr>
          <w:b/>
          <w:sz w:val="22"/>
          <w:szCs w:val="22"/>
        </w:rPr>
        <w:t xml:space="preserve">materiałów reklamowych i promocyjnych dla Wydziału </w:t>
      </w:r>
      <w:proofErr w:type="spellStart"/>
      <w:r w:rsidR="006779D9" w:rsidRPr="006779D9">
        <w:rPr>
          <w:b/>
          <w:sz w:val="22"/>
          <w:szCs w:val="22"/>
        </w:rPr>
        <w:t>EA</w:t>
      </w:r>
      <w:r w:rsidR="007702E4">
        <w:rPr>
          <w:b/>
          <w:sz w:val="22"/>
          <w:szCs w:val="22"/>
        </w:rPr>
        <w:t>I</w:t>
      </w:r>
      <w:r w:rsidR="006779D9" w:rsidRPr="006779D9">
        <w:rPr>
          <w:b/>
          <w:sz w:val="22"/>
          <w:szCs w:val="22"/>
        </w:rPr>
        <w:t>iIB</w:t>
      </w:r>
      <w:proofErr w:type="spellEnd"/>
      <w:r w:rsidR="006779D9" w:rsidRPr="006779D9">
        <w:rPr>
          <w:b/>
          <w:sz w:val="22"/>
          <w:szCs w:val="22"/>
        </w:rPr>
        <w:t xml:space="preserve"> - KC-</w:t>
      </w:r>
      <w:proofErr w:type="spellStart"/>
      <w:r w:rsidR="006779D9" w:rsidRPr="006779D9">
        <w:rPr>
          <w:b/>
          <w:sz w:val="22"/>
          <w:szCs w:val="22"/>
        </w:rPr>
        <w:t>zp</w:t>
      </w:r>
      <w:proofErr w:type="spellEnd"/>
      <w:r w:rsidR="006779D9" w:rsidRPr="006779D9">
        <w:rPr>
          <w:b/>
          <w:sz w:val="22"/>
          <w:szCs w:val="22"/>
        </w:rPr>
        <w:t>. 272-184/22</w:t>
      </w:r>
      <w:r w:rsidR="003A24EB" w:rsidRPr="00B66A62">
        <w:rPr>
          <w:b/>
          <w:bCs/>
          <w:sz w:val="22"/>
          <w:szCs w:val="22"/>
        </w:rPr>
        <w:t xml:space="preserve">, </w:t>
      </w:r>
      <w:r w:rsidRPr="00B66A62">
        <w:rPr>
          <w:sz w:val="22"/>
          <w:szCs w:val="22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01"/>
        <w:gridCol w:w="992"/>
        <w:gridCol w:w="1134"/>
        <w:gridCol w:w="993"/>
        <w:gridCol w:w="691"/>
        <w:gridCol w:w="2001"/>
      </w:tblGrid>
      <w:tr w:rsidR="00287CEE" w:rsidRPr="00FE4E3E" w14:paraId="2692F76B" w14:textId="77777777" w:rsidTr="00C7445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C89B36" w14:textId="77777777" w:rsidR="00287CEE" w:rsidRPr="00FE4E3E" w:rsidRDefault="00287CEE" w:rsidP="00155409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F74314" w14:textId="77777777" w:rsidR="00287CEE" w:rsidRPr="00FE4E3E" w:rsidRDefault="00287CEE" w:rsidP="00155409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Nazwa elementu</w:t>
            </w:r>
          </w:p>
          <w:p w14:paraId="07D535A7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(lub usługi)</w:t>
            </w:r>
          </w:p>
          <w:p w14:paraId="197803FD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3DBCDB" w14:textId="11AACD8A" w:rsidR="00287CEE" w:rsidRPr="00FE4E3E" w:rsidRDefault="00287CEE" w:rsidP="00155409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Producent/</w:t>
            </w:r>
            <w:r w:rsidR="008E40A1">
              <w:rPr>
                <w:b/>
                <w:sz w:val="20"/>
                <w:szCs w:val="20"/>
              </w:rPr>
              <w:t>wyrób własny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B6428B" w14:textId="204E0B0B" w:rsidR="00D732CE" w:rsidRDefault="00D732C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52660340" w14:textId="2422CC7D" w:rsidR="00287CEE" w:rsidRPr="00FE4E3E" w:rsidRDefault="00287CEE" w:rsidP="00D732CE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978073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FE4E3E">
              <w:rPr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277939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Wartość netto</w:t>
            </w:r>
          </w:p>
          <w:p w14:paraId="56623115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001E75F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VAT</w:t>
            </w:r>
          </w:p>
          <w:p w14:paraId="3415DAD7" w14:textId="77777777" w:rsidR="00287CEE" w:rsidRPr="00FE4E3E" w:rsidRDefault="00287CEE" w:rsidP="00155409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[%]</w:t>
            </w:r>
          </w:p>
          <w:p w14:paraId="45792DD7" w14:textId="77777777" w:rsidR="00287CEE" w:rsidRPr="00FE4E3E" w:rsidRDefault="00287CEE" w:rsidP="00155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4E072BC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419E8A23" w14:textId="77777777" w:rsidR="00287CEE" w:rsidRPr="00FE4E3E" w:rsidRDefault="00287CEE" w:rsidP="00155409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  <w:p w14:paraId="7A263382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 xml:space="preserve"> (z doliczonym </w:t>
            </w:r>
            <w:r w:rsidRPr="00FE4E3E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287CEE" w:rsidRPr="00FE4E3E" w14:paraId="1784EAD0" w14:textId="77777777" w:rsidTr="00C74451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2A7AA4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AFDD50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CA2A18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BDA100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D6655F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FBEEB1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A00B579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3EAD22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287CEE" w:rsidRPr="00FE4E3E" w14:paraId="40259A2C" w14:textId="77777777" w:rsidTr="00C74451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30F1F8" w14:textId="77777777" w:rsidR="00287CEE" w:rsidRPr="00FE4E3E" w:rsidRDefault="00287CEE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B114" w14:textId="2DB15169" w:rsidR="00287CEE" w:rsidRPr="00FE4E3E" w:rsidRDefault="006779D9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Długopis metalowy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91B04" w14:textId="77777777" w:rsidR="00287CEE" w:rsidRPr="00FE4E3E" w:rsidRDefault="00287CEE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E3E9F" w14:textId="6A31354B" w:rsidR="00287CEE" w:rsidRPr="00FE4E3E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  <w:r w:rsidR="00287CEE" w:rsidRPr="00FE4E3E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2F42" w14:textId="77777777" w:rsidR="00287CEE" w:rsidRPr="00FE4E3E" w:rsidRDefault="00287CEE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B41F" w14:textId="77777777" w:rsidR="00287CEE" w:rsidRPr="00FE4E3E" w:rsidRDefault="00287CEE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F4C521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D22CD1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  <w:p w14:paraId="4B3B61D9" w14:textId="2C2BF13B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177518" w:rsidRPr="00FE4E3E" w14:paraId="2432095B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5ED8209" w14:textId="26D1DFA1" w:rsidR="00177518" w:rsidRPr="00FE4E3E" w:rsidRDefault="00177518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FCAFE" w14:textId="77777777" w:rsidR="006E290F" w:rsidRDefault="006779D9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Długopis z napisem</w:t>
            </w:r>
          </w:p>
          <w:p w14:paraId="53A24159" w14:textId="209B7600" w:rsidR="00177518" w:rsidRPr="00FE4E3E" w:rsidRDefault="006779D9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</w:t>
            </w:r>
            <w:proofErr w:type="spellStart"/>
            <w:r>
              <w:rPr>
                <w:sz w:val="20"/>
                <w:szCs w:val="20"/>
              </w:rPr>
              <w:t>touchpen</w:t>
            </w:r>
            <w:proofErr w:type="spellEnd"/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1E860" w14:textId="77777777" w:rsidR="00177518" w:rsidRPr="00FE4E3E" w:rsidRDefault="00177518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C53B6" w14:textId="070A9E11" w:rsidR="00177518" w:rsidRPr="00FE4E3E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6E290F">
              <w:rPr>
                <w:sz w:val="20"/>
                <w:szCs w:val="20"/>
              </w:rPr>
              <w:t>0</w:t>
            </w:r>
            <w:r w:rsidR="00D9423F" w:rsidRPr="00FE4E3E">
              <w:rPr>
                <w:sz w:val="20"/>
                <w:szCs w:val="20"/>
              </w:rPr>
              <w:t>0</w:t>
            </w:r>
            <w:r w:rsidR="00177518" w:rsidRPr="00FE4E3E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46BC" w14:textId="77777777" w:rsidR="00177518" w:rsidRPr="00FE4E3E" w:rsidRDefault="00177518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A5710" w14:textId="77777777" w:rsidR="00177518" w:rsidRPr="00FE4E3E" w:rsidRDefault="00177518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9AE691" w14:textId="77777777" w:rsidR="00177518" w:rsidRPr="00FE4E3E" w:rsidRDefault="00177518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8C15EE" w14:textId="77777777" w:rsidR="00177518" w:rsidRPr="00FE4E3E" w:rsidRDefault="00177518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177518" w:rsidRPr="00FE4E3E" w14:paraId="26AC6F95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382539" w14:textId="5C7CE1FA" w:rsidR="00177518" w:rsidRPr="00FE4E3E" w:rsidRDefault="00177518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8FCBB" w14:textId="49381720" w:rsidR="00177518" w:rsidRPr="00FE4E3E" w:rsidRDefault="006779D9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Czekoladki </w:t>
            </w:r>
            <w:r>
              <w:rPr>
                <w:sz w:val="20"/>
                <w:szCs w:val="20"/>
              </w:rPr>
              <w:br/>
              <w:t>w eleganckim opakowaniu</w:t>
            </w:r>
            <w:r w:rsidR="00C7445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489E5" w14:textId="77777777" w:rsidR="00177518" w:rsidRPr="00FE4E3E" w:rsidRDefault="00177518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AE8B0" w14:textId="07DC044A" w:rsidR="00177518" w:rsidRPr="00FE4E3E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D9423F" w:rsidRPr="00FE4E3E">
              <w:rPr>
                <w:sz w:val="20"/>
                <w:szCs w:val="20"/>
              </w:rPr>
              <w:t>0</w:t>
            </w:r>
            <w:r w:rsidR="00177518" w:rsidRPr="00FE4E3E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8141" w14:textId="77777777" w:rsidR="00177518" w:rsidRPr="00FE4E3E" w:rsidRDefault="00177518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461DF" w14:textId="77777777" w:rsidR="00177518" w:rsidRPr="00FE4E3E" w:rsidRDefault="00177518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EB77E2" w14:textId="77777777" w:rsidR="00177518" w:rsidRPr="00FE4E3E" w:rsidRDefault="00177518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4630B11" w14:textId="77777777" w:rsidR="00177518" w:rsidRPr="00FE4E3E" w:rsidRDefault="00177518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D9423F" w:rsidRPr="00FE4E3E" w14:paraId="3BA34740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3B5C908" w14:textId="01F138A5" w:rsidR="00D9423F" w:rsidRPr="00FE4E3E" w:rsidRDefault="00D9423F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E0AA1" w14:textId="5AE530F7" w:rsidR="00D9423F" w:rsidRPr="00FE4E3E" w:rsidRDefault="006779D9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Granatowa materiałowa torba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A8A58" w14:textId="77777777" w:rsidR="00D9423F" w:rsidRPr="00FE4E3E" w:rsidRDefault="00D9423F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A333A" w14:textId="14B97B60" w:rsidR="00D9423F" w:rsidRPr="00FE4E3E" w:rsidRDefault="0061503C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  <w:r w:rsidR="00D9423F" w:rsidRPr="00FE4E3E">
              <w:rPr>
                <w:sz w:val="20"/>
                <w:szCs w:val="20"/>
              </w:rPr>
              <w:t>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C0910" w14:textId="77777777" w:rsidR="00D9423F" w:rsidRPr="00FE4E3E" w:rsidRDefault="00D9423F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B893" w14:textId="77777777" w:rsidR="00D9423F" w:rsidRPr="00FE4E3E" w:rsidRDefault="00D9423F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A9D2B8" w14:textId="77777777" w:rsidR="00D9423F" w:rsidRPr="00FE4E3E" w:rsidRDefault="00D9423F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05A54C" w14:textId="77777777" w:rsidR="00D9423F" w:rsidRPr="00FE4E3E" w:rsidRDefault="00D9423F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07164CF0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3D22F70" w14:textId="7D9248FC" w:rsidR="00C74451" w:rsidRPr="00FE4E3E" w:rsidRDefault="00C74451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2A1AD" w14:textId="40024189" w:rsidR="00C74451" w:rsidRDefault="006779D9" w:rsidP="001554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Pinsy</w:t>
            </w:r>
            <w:proofErr w:type="spellEnd"/>
            <w:r>
              <w:rPr>
                <w:sz w:val="20"/>
                <w:szCs w:val="20"/>
              </w:rPr>
              <w:t xml:space="preserve"> metalowe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10FFD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F21D9" w14:textId="0536DAE9" w:rsidR="00C74451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24502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E1E47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FC62FF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6EA0A9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76A3473E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FE97EF" w14:textId="70F100AB" w:rsidR="00C74451" w:rsidRDefault="00C74451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78870" w14:textId="0465E673" w:rsidR="00C74451" w:rsidRDefault="006E290F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Torba ozdobna papierowa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9F7A4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E4F4E" w14:textId="3FC078A0" w:rsidR="00C74451" w:rsidRDefault="006E290F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C74451">
              <w:rPr>
                <w:sz w:val="20"/>
                <w:szCs w:val="20"/>
              </w:rPr>
              <w:t>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53F93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4B4E1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2C0AB5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A39BF8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360D8759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510A356" w14:textId="400E32DB" w:rsidR="00C74451" w:rsidRDefault="00C74451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6D0CA" w14:textId="343335F8" w:rsidR="00C74451" w:rsidRDefault="006E290F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Naklejki-wlepki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4B837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BDFDD" w14:textId="78C5241C" w:rsidR="00C74451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7D881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9C80C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3C3F83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5D658C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57C59030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921930" w14:textId="5139647E" w:rsidR="00C74451" w:rsidRDefault="00C74451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D2BAB" w14:textId="7490AAF7" w:rsidR="00C74451" w:rsidRDefault="006E290F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Notesy A5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01CE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F2F00" w14:textId="10166878" w:rsidR="00C74451" w:rsidRDefault="006E290F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C74451">
              <w:rPr>
                <w:sz w:val="20"/>
                <w:szCs w:val="20"/>
              </w:rPr>
              <w:t>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AF3E2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AF9B2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09FE46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F6CB0C1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657202FA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A50A0F" w14:textId="61E91752" w:rsidR="00C74451" w:rsidRDefault="00C74451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FAF01" w14:textId="7C6CDECE" w:rsidR="00C74451" w:rsidRDefault="006E290F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Piłeczka antystresowa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96CC3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E65E8" w14:textId="2D98C37D" w:rsidR="00C74451" w:rsidRDefault="006E290F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C74451">
              <w:rPr>
                <w:sz w:val="20"/>
                <w:szCs w:val="20"/>
              </w:rPr>
              <w:t>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852CA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D0399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EFD3EF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7A23903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6A7B0F7A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9A2D17B" w14:textId="3B62148C" w:rsidR="00C74451" w:rsidRDefault="00C74451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B0139" w14:textId="5D4A8E43" w:rsidR="00C74451" w:rsidRDefault="006E290F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Bombka choinkowa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C19F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2C966" w14:textId="29C591D2" w:rsidR="00C74451" w:rsidRDefault="006E290F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C74451">
              <w:rPr>
                <w:sz w:val="20"/>
                <w:szCs w:val="20"/>
              </w:rPr>
              <w:t>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549AF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8B3B0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923D1B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13F0A4E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27B31764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70CAA3" w14:textId="20CE8457" w:rsidR="00C74451" w:rsidRDefault="00C74451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AB63E" w14:textId="7DF60B39" w:rsidR="00C74451" w:rsidRDefault="006E290F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Smycz z napisem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E38FE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D6B9F" w14:textId="7B94AE14" w:rsidR="00C74451" w:rsidRDefault="006E290F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C74451">
              <w:rPr>
                <w:sz w:val="20"/>
                <w:szCs w:val="20"/>
              </w:rPr>
              <w:t xml:space="preserve">00 </w:t>
            </w:r>
            <w:r>
              <w:rPr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69CA3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3E5F0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492865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9F5601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57EA2BBA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8F41C1" w14:textId="03CA30DF" w:rsidR="00C74451" w:rsidRDefault="00C74451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A8C9C" w14:textId="00C93D58" w:rsidR="00C74451" w:rsidRDefault="006E290F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Notes A6 klejony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1347C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73D9B" w14:textId="7F52E4AB" w:rsidR="00C74451" w:rsidRDefault="00C74451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344DE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5BF28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133873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69623B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C74451" w:rsidRPr="00FE4E3E" w14:paraId="6E4A8736" w14:textId="77777777" w:rsidTr="00C7445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D4F8CD3" w14:textId="65AEBAAA" w:rsidR="00C74451" w:rsidRDefault="00C74451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A63A0" w14:textId="5346FA33" w:rsidR="00C74451" w:rsidRDefault="006E290F" w:rsidP="00155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Ołówek HB z gumką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CDD53" w14:textId="77777777" w:rsidR="00C74451" w:rsidRPr="00FE4E3E" w:rsidRDefault="00C74451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377B8" w14:textId="5DEC0153" w:rsidR="00C74451" w:rsidRDefault="006E290F" w:rsidP="00287C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  <w:r w:rsidR="00C74451">
              <w:rPr>
                <w:sz w:val="20"/>
                <w:szCs w:val="20"/>
              </w:rPr>
              <w:t>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49B06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BEC1B" w14:textId="77777777" w:rsidR="00C74451" w:rsidRPr="00FE4E3E" w:rsidRDefault="00C74451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DD80C1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8A147C1" w14:textId="77777777" w:rsidR="00C74451" w:rsidRPr="00FE4E3E" w:rsidRDefault="00C74451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287CEE" w:rsidRPr="00FE4E3E" w14:paraId="127D4705" w14:textId="77777777" w:rsidTr="008E40A1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01212E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  <w:p w14:paraId="5262E2A9" w14:textId="77777777" w:rsidR="00287CEE" w:rsidRPr="00FE4E3E" w:rsidRDefault="00287CEE" w:rsidP="00155409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RAZEM:</w:t>
            </w:r>
          </w:p>
          <w:p w14:paraId="369E5E76" w14:textId="77777777" w:rsidR="00287CEE" w:rsidRPr="00FE4E3E" w:rsidRDefault="00287CEE" w:rsidP="00155409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AB260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BA0116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C89EB5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287CEE" w:rsidRPr="00FE4E3E" w14:paraId="726AFBA1" w14:textId="77777777" w:rsidTr="008E40A1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1A464F" w14:textId="77777777" w:rsidR="00287CEE" w:rsidRPr="00FE4E3E" w:rsidRDefault="00287CEE" w:rsidP="00155409">
            <w:pPr>
              <w:rPr>
                <w:i/>
                <w:iCs/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6A082714" w14:textId="77777777" w:rsidR="00287CEE" w:rsidRPr="00FE4E3E" w:rsidRDefault="00287CEE" w:rsidP="00155409">
            <w:pPr>
              <w:rPr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1723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1470A2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31C54D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</w:tr>
    </w:tbl>
    <w:p w14:paraId="5835D5CC" w14:textId="77777777" w:rsidR="0091654A" w:rsidRDefault="0091654A" w:rsidP="0091654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5C1CCE8E" w14:textId="5679108C" w:rsidR="0091654A" w:rsidRDefault="0091654A" w:rsidP="0091654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Pr="00163BA1">
        <w:rPr>
          <w:bCs/>
          <w:sz w:val="22"/>
          <w:szCs w:val="22"/>
        </w:rPr>
        <w:t xml:space="preserve">do </w:t>
      </w:r>
      <w:r w:rsidR="006779D9">
        <w:rPr>
          <w:bCs/>
          <w:sz w:val="22"/>
          <w:szCs w:val="22"/>
        </w:rPr>
        <w:t>…………. dni</w:t>
      </w:r>
      <w:r w:rsidRPr="00163BA1">
        <w:rPr>
          <w:bCs/>
          <w:sz w:val="22"/>
          <w:szCs w:val="22"/>
        </w:rPr>
        <w:t xml:space="preserve"> od daty podpisania umowy</w:t>
      </w:r>
    </w:p>
    <w:p w14:paraId="18172154" w14:textId="1025520C" w:rsidR="00404400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B66A62">
        <w:rPr>
          <w:b/>
          <w:sz w:val="22"/>
          <w:szCs w:val="22"/>
        </w:rPr>
        <w:t xml:space="preserve">Termin płatności: </w:t>
      </w:r>
      <w:r w:rsidRPr="00B66A6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32E13E1" w14:textId="0208070D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B6CE3C" w14:textId="09F15A74" w:rsidR="00AD4380" w:rsidRPr="00AD4380" w:rsidRDefault="00404400" w:rsidP="00AD4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lastRenderedPageBreak/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6C6000D1" w14:textId="77777777" w:rsidR="00FE3903" w:rsidRDefault="00FE3903" w:rsidP="00FE390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>
        <w:rPr>
          <w:rFonts w:eastAsia="Calibri"/>
          <w:i/>
          <w:sz w:val="22"/>
          <w:szCs w:val="22"/>
          <w:lang w:eastAsia="zh-CN"/>
        </w:rPr>
        <w:t xml:space="preserve"> </w:t>
      </w:r>
      <w:r>
        <w:rPr>
          <w:rFonts w:eastAsia="Calibri"/>
          <w:i/>
          <w:sz w:val="22"/>
          <w:szCs w:val="22"/>
          <w:lang w:eastAsia="zh-CN"/>
        </w:rPr>
        <w:br/>
      </w:r>
      <w:r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p w14:paraId="1D926E91" w14:textId="424857E0" w:rsidR="00FE545C" w:rsidRDefault="00FE545C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sectPr w:rsidR="00FE545C" w:rsidSect="00931942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F57D3" w14:textId="77777777" w:rsidR="002B3295" w:rsidRDefault="002B3295">
      <w:r>
        <w:separator/>
      </w:r>
    </w:p>
  </w:endnote>
  <w:endnote w:type="continuationSeparator" w:id="0">
    <w:p w14:paraId="4B066BB8" w14:textId="77777777" w:rsidR="002B3295" w:rsidRDefault="002B3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AEBB3" w14:textId="77777777" w:rsidR="002B3295" w:rsidRDefault="002B3295">
      <w:r>
        <w:separator/>
      </w:r>
    </w:p>
  </w:footnote>
  <w:footnote w:type="continuationSeparator" w:id="0">
    <w:p w14:paraId="6F731D8A" w14:textId="77777777" w:rsidR="002B3295" w:rsidRDefault="002B32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692084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677141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29326965">
    <w:abstractNumId w:val="0"/>
  </w:num>
  <w:num w:numId="4" w16cid:durableId="11394150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6D33"/>
    <w:rsid w:val="00034573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63BA1"/>
    <w:rsid w:val="00177518"/>
    <w:rsid w:val="001801DD"/>
    <w:rsid w:val="001B44E8"/>
    <w:rsid w:val="001D4612"/>
    <w:rsid w:val="0020013C"/>
    <w:rsid w:val="00207E98"/>
    <w:rsid w:val="002723B0"/>
    <w:rsid w:val="00287CEE"/>
    <w:rsid w:val="002B3295"/>
    <w:rsid w:val="002C78CE"/>
    <w:rsid w:val="002E7627"/>
    <w:rsid w:val="00315A4A"/>
    <w:rsid w:val="003A24EB"/>
    <w:rsid w:val="00404400"/>
    <w:rsid w:val="004578E3"/>
    <w:rsid w:val="00475D3D"/>
    <w:rsid w:val="004B7300"/>
    <w:rsid w:val="004C6753"/>
    <w:rsid w:val="004F47E4"/>
    <w:rsid w:val="00595C87"/>
    <w:rsid w:val="005B51B0"/>
    <w:rsid w:val="005B6047"/>
    <w:rsid w:val="005D2C65"/>
    <w:rsid w:val="005E6D94"/>
    <w:rsid w:val="005F310C"/>
    <w:rsid w:val="00610900"/>
    <w:rsid w:val="0061503C"/>
    <w:rsid w:val="0063384F"/>
    <w:rsid w:val="00643C6F"/>
    <w:rsid w:val="00646202"/>
    <w:rsid w:val="0065290F"/>
    <w:rsid w:val="006779D9"/>
    <w:rsid w:val="006815F6"/>
    <w:rsid w:val="006E290F"/>
    <w:rsid w:val="007702E4"/>
    <w:rsid w:val="007748F0"/>
    <w:rsid w:val="007A34E8"/>
    <w:rsid w:val="007A4321"/>
    <w:rsid w:val="008250A1"/>
    <w:rsid w:val="00833933"/>
    <w:rsid w:val="00835A34"/>
    <w:rsid w:val="00853083"/>
    <w:rsid w:val="008A28B5"/>
    <w:rsid w:val="008B2F0C"/>
    <w:rsid w:val="008B4928"/>
    <w:rsid w:val="008C64CC"/>
    <w:rsid w:val="008D2AB8"/>
    <w:rsid w:val="008E1B08"/>
    <w:rsid w:val="008E40A1"/>
    <w:rsid w:val="008F1C66"/>
    <w:rsid w:val="0091654A"/>
    <w:rsid w:val="00923303"/>
    <w:rsid w:val="00931942"/>
    <w:rsid w:val="00931B3D"/>
    <w:rsid w:val="00941298"/>
    <w:rsid w:val="00970FE4"/>
    <w:rsid w:val="009C66FB"/>
    <w:rsid w:val="00A0022B"/>
    <w:rsid w:val="00A346FE"/>
    <w:rsid w:val="00A47B4D"/>
    <w:rsid w:val="00A83018"/>
    <w:rsid w:val="00AD4380"/>
    <w:rsid w:val="00AF745E"/>
    <w:rsid w:val="00B2596E"/>
    <w:rsid w:val="00B336E8"/>
    <w:rsid w:val="00B66A62"/>
    <w:rsid w:val="00B67C30"/>
    <w:rsid w:val="00B774DC"/>
    <w:rsid w:val="00B87FF0"/>
    <w:rsid w:val="00C10B72"/>
    <w:rsid w:val="00C74451"/>
    <w:rsid w:val="00C969A6"/>
    <w:rsid w:val="00CA7D36"/>
    <w:rsid w:val="00CD6F9D"/>
    <w:rsid w:val="00D24208"/>
    <w:rsid w:val="00D60C38"/>
    <w:rsid w:val="00D611FE"/>
    <w:rsid w:val="00D63B96"/>
    <w:rsid w:val="00D66893"/>
    <w:rsid w:val="00D732CE"/>
    <w:rsid w:val="00D90ACB"/>
    <w:rsid w:val="00D9423F"/>
    <w:rsid w:val="00DB468F"/>
    <w:rsid w:val="00DC1500"/>
    <w:rsid w:val="00E17008"/>
    <w:rsid w:val="00E44371"/>
    <w:rsid w:val="00E46350"/>
    <w:rsid w:val="00E949B0"/>
    <w:rsid w:val="00F00591"/>
    <w:rsid w:val="00F420D1"/>
    <w:rsid w:val="00F51688"/>
    <w:rsid w:val="00F53146"/>
    <w:rsid w:val="00F91018"/>
    <w:rsid w:val="00FA0F30"/>
    <w:rsid w:val="00FA51A4"/>
    <w:rsid w:val="00FE3903"/>
    <w:rsid w:val="00FE4E3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7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550</Words>
  <Characters>4270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2022-02-28T12:31:00Z</cp:lastPrinted>
  <dcterms:created xsi:type="dcterms:W3CDTF">2022-04-11T12:08:00Z</dcterms:created>
  <dcterms:modified xsi:type="dcterms:W3CDTF">2022-04-11T12:08:00Z</dcterms:modified>
</cp:coreProperties>
</file>