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25842" w14:textId="77777777" w:rsidR="00D665F5" w:rsidRDefault="00BC61E2" w:rsidP="00D665F5">
      <w:pPr>
        <w:spacing w:after="240"/>
        <w:jc w:val="right"/>
        <w:rPr>
          <w:sz w:val="22"/>
          <w:szCs w:val="22"/>
        </w:rPr>
      </w:pPr>
      <w:r w:rsidRPr="00BC61E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61E2">
        <w:rPr>
          <w:sz w:val="22"/>
          <w:szCs w:val="22"/>
        </w:rPr>
        <w:t>2022-04-12</w:t>
      </w:r>
    </w:p>
    <w:p w14:paraId="1D70CE2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A21A92" w14:textId="77777777" w:rsidR="00BC61E2" w:rsidRPr="00BC61E2" w:rsidRDefault="00BC61E2" w:rsidP="00577BC6">
      <w:pPr>
        <w:spacing w:after="40"/>
        <w:rPr>
          <w:b/>
          <w:bCs/>
          <w:sz w:val="22"/>
          <w:szCs w:val="22"/>
        </w:rPr>
      </w:pPr>
      <w:r w:rsidRPr="00BC61E2">
        <w:rPr>
          <w:b/>
          <w:bCs/>
          <w:sz w:val="22"/>
          <w:szCs w:val="22"/>
        </w:rPr>
        <w:t>Akademia Górniczo - Hutnicza</w:t>
      </w:r>
    </w:p>
    <w:p w14:paraId="64E2096F" w14:textId="77777777" w:rsidR="00BC61E2" w:rsidRPr="00BC61E2" w:rsidRDefault="00BC61E2" w:rsidP="00577BC6">
      <w:pPr>
        <w:spacing w:after="40"/>
        <w:rPr>
          <w:b/>
          <w:bCs/>
          <w:sz w:val="22"/>
          <w:szCs w:val="22"/>
        </w:rPr>
      </w:pPr>
      <w:r w:rsidRPr="00BC61E2">
        <w:rPr>
          <w:b/>
          <w:bCs/>
          <w:sz w:val="22"/>
          <w:szCs w:val="22"/>
        </w:rPr>
        <w:t>im. Stanisława Staszica w Krakowie</w:t>
      </w:r>
    </w:p>
    <w:p w14:paraId="4E90E295" w14:textId="77777777" w:rsidR="00D665F5" w:rsidRPr="00D91931" w:rsidRDefault="00BC61E2" w:rsidP="00577BC6">
      <w:pPr>
        <w:spacing w:after="40"/>
        <w:rPr>
          <w:b/>
          <w:bCs/>
          <w:sz w:val="22"/>
          <w:szCs w:val="22"/>
        </w:rPr>
      </w:pPr>
      <w:r w:rsidRPr="00BC61E2">
        <w:rPr>
          <w:b/>
          <w:bCs/>
          <w:sz w:val="22"/>
          <w:szCs w:val="22"/>
        </w:rPr>
        <w:t>Dział Zamówień Publicznych</w:t>
      </w:r>
    </w:p>
    <w:p w14:paraId="27514041" w14:textId="77777777" w:rsidR="00D665F5" w:rsidRPr="00BD5546" w:rsidRDefault="00BC61E2" w:rsidP="00D665F5">
      <w:pPr>
        <w:rPr>
          <w:sz w:val="22"/>
          <w:szCs w:val="22"/>
        </w:rPr>
      </w:pPr>
      <w:r w:rsidRPr="00BC61E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61E2">
        <w:rPr>
          <w:sz w:val="22"/>
          <w:szCs w:val="22"/>
        </w:rPr>
        <w:t>30</w:t>
      </w:r>
    </w:p>
    <w:p w14:paraId="731AB415" w14:textId="77777777" w:rsidR="00D665F5" w:rsidRPr="00BD5546" w:rsidRDefault="00BC61E2" w:rsidP="00D665F5">
      <w:pPr>
        <w:rPr>
          <w:sz w:val="22"/>
          <w:szCs w:val="22"/>
        </w:rPr>
      </w:pPr>
      <w:r w:rsidRPr="00BC61E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61E2">
        <w:rPr>
          <w:sz w:val="22"/>
          <w:szCs w:val="22"/>
        </w:rPr>
        <w:t>Kraków</w:t>
      </w:r>
    </w:p>
    <w:p w14:paraId="7DF3F0E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6D9E0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53E00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61E2" w:rsidRPr="00BC61E2">
        <w:rPr>
          <w:b/>
          <w:sz w:val="22"/>
          <w:szCs w:val="22"/>
        </w:rPr>
        <w:t>KC-zp.272-146/22</w:t>
      </w:r>
      <w:r w:rsidR="00A80738">
        <w:rPr>
          <w:sz w:val="24"/>
        </w:rPr>
        <w:tab/>
        <w:t xml:space="preserve"> </w:t>
      </w:r>
    </w:p>
    <w:p w14:paraId="36C698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3844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A1994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88278D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62723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61E2" w:rsidRPr="00BC61E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BC3DACE" w14:textId="77777777" w:rsidR="00A80738" w:rsidRPr="00577BC6" w:rsidRDefault="00BC61E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61E2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Profesjonalna obsługa klienta - KC-zp.272-146/22</w:t>
      </w:r>
    </w:p>
    <w:p w14:paraId="63ADE73A" w14:textId="69F8F66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C61E2" w:rsidRPr="00BC61E2">
        <w:rPr>
          <w:sz w:val="22"/>
          <w:szCs w:val="22"/>
        </w:rPr>
        <w:t>(</w:t>
      </w:r>
      <w:proofErr w:type="spellStart"/>
      <w:r w:rsidR="00BC61E2" w:rsidRPr="00BC61E2">
        <w:rPr>
          <w:sz w:val="22"/>
          <w:szCs w:val="22"/>
        </w:rPr>
        <w:t>t.j</w:t>
      </w:r>
      <w:proofErr w:type="spellEnd"/>
      <w:r w:rsidR="00BC61E2" w:rsidRPr="00BC61E2">
        <w:rPr>
          <w:sz w:val="22"/>
          <w:szCs w:val="22"/>
        </w:rPr>
        <w:t>. Dz.U. z 2021r. poz. 1129</w:t>
      </w:r>
      <w:r w:rsidR="00AB5714">
        <w:rPr>
          <w:sz w:val="22"/>
          <w:szCs w:val="22"/>
        </w:rPr>
        <w:t xml:space="preserve"> ze zm.</w:t>
      </w:r>
      <w:r w:rsidR="00BC61E2" w:rsidRPr="00BC61E2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18C867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61E2" w:rsidRPr="00BC61E2">
        <w:rPr>
          <w:sz w:val="22"/>
          <w:szCs w:val="22"/>
        </w:rPr>
        <w:t>11/04/2022</w:t>
      </w:r>
      <w:r w:rsidR="00FF4AB1" w:rsidRPr="00577BC6">
        <w:rPr>
          <w:sz w:val="22"/>
          <w:szCs w:val="22"/>
        </w:rPr>
        <w:t xml:space="preserve"> o godz. </w:t>
      </w:r>
      <w:r w:rsidR="00BC61E2" w:rsidRPr="00BC61E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4252"/>
      </w:tblGrid>
      <w:tr w:rsidR="00D665F5" w:rsidRPr="00493F8C" w14:paraId="49EB3D78" w14:textId="77777777" w:rsidTr="00573BF2">
        <w:tc>
          <w:tcPr>
            <w:tcW w:w="709" w:type="dxa"/>
            <w:shd w:val="clear" w:color="auto" w:fill="auto"/>
            <w:vAlign w:val="center"/>
          </w:tcPr>
          <w:p w14:paraId="270F80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8CA8FA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DF5CD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61E2" w:rsidRPr="00493F8C" w14:paraId="5BD7A8C2" w14:textId="77777777" w:rsidTr="00573BF2">
        <w:tc>
          <w:tcPr>
            <w:tcW w:w="709" w:type="dxa"/>
            <w:shd w:val="clear" w:color="auto" w:fill="auto"/>
            <w:vAlign w:val="center"/>
          </w:tcPr>
          <w:p w14:paraId="60A1FC09" w14:textId="77777777" w:rsidR="00BC61E2" w:rsidRPr="00490DC0" w:rsidRDefault="00BC61E2" w:rsidP="00D97E3C">
            <w:pPr>
              <w:spacing w:before="120" w:after="120"/>
              <w:jc w:val="center"/>
            </w:pPr>
            <w:r w:rsidRPr="00BC61E2">
              <w:t>1</w:t>
            </w:r>
          </w:p>
        </w:tc>
        <w:tc>
          <w:tcPr>
            <w:tcW w:w="4111" w:type="dxa"/>
            <w:shd w:val="clear" w:color="auto" w:fill="auto"/>
          </w:tcPr>
          <w:p w14:paraId="414EBE22" w14:textId="0DE7F94D" w:rsidR="00BC61E2" w:rsidRPr="00490DC0" w:rsidRDefault="00BC61E2" w:rsidP="00D97E3C">
            <w:pPr>
              <w:spacing w:before="40"/>
            </w:pPr>
            <w:proofErr w:type="spellStart"/>
            <w:r w:rsidRPr="00BC61E2">
              <w:t>Brainstorm</w:t>
            </w:r>
            <w:proofErr w:type="spellEnd"/>
            <w:r w:rsidRPr="00BC61E2">
              <w:t xml:space="preserve"> </w:t>
            </w:r>
            <w:proofErr w:type="spellStart"/>
            <w:r w:rsidRPr="00BC61E2">
              <w:t>Group</w:t>
            </w:r>
            <w:proofErr w:type="spellEnd"/>
            <w:r w:rsidR="007D0DF0">
              <w:t xml:space="preserve"> sp. z o.o.</w:t>
            </w:r>
          </w:p>
          <w:p w14:paraId="04E10887" w14:textId="77777777" w:rsidR="00BC61E2" w:rsidRPr="00490DC0" w:rsidRDefault="00BC61E2" w:rsidP="00D97E3C">
            <w:r w:rsidRPr="00BC61E2">
              <w:t>Perla</w:t>
            </w:r>
            <w:r w:rsidRPr="00490DC0">
              <w:t xml:space="preserve"> </w:t>
            </w:r>
            <w:r w:rsidRPr="00BC61E2">
              <w:t>10</w:t>
            </w:r>
            <w:r w:rsidRPr="00490DC0">
              <w:t xml:space="preserve"> </w:t>
            </w:r>
          </w:p>
          <w:p w14:paraId="4810E548" w14:textId="77777777" w:rsidR="00BC61E2" w:rsidRPr="00490DC0" w:rsidRDefault="00BC61E2" w:rsidP="00D97E3C">
            <w:pPr>
              <w:spacing w:after="40"/>
              <w:jc w:val="both"/>
            </w:pPr>
            <w:r w:rsidRPr="00BC61E2">
              <w:t>41-300</w:t>
            </w:r>
            <w:r w:rsidRPr="00490DC0">
              <w:t xml:space="preserve"> </w:t>
            </w:r>
            <w:r w:rsidRPr="00BC61E2">
              <w:t>Dąbrowa Górnicza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D405567" w14:textId="77777777" w:rsidR="00BC61E2" w:rsidRDefault="00573BF2" w:rsidP="00D97E3C">
            <w:pPr>
              <w:spacing w:before="120" w:after="120"/>
              <w:jc w:val="both"/>
            </w:pPr>
            <w:r>
              <w:t xml:space="preserve">Cena za całość: </w:t>
            </w:r>
            <w:r w:rsidR="00BC61E2" w:rsidRPr="00BC61E2">
              <w:t>10 500.00 zł</w:t>
            </w:r>
          </w:p>
          <w:p w14:paraId="295885A9" w14:textId="74371A45" w:rsidR="00573BF2" w:rsidRDefault="00573BF2" w:rsidP="00D97E3C">
            <w:pPr>
              <w:spacing w:before="120" w:after="120"/>
              <w:jc w:val="both"/>
            </w:pPr>
            <w:r>
              <w:t>Cena części podstawowej A: 10</w:t>
            </w:r>
            <w:r w:rsidR="002D5F83">
              <w:t xml:space="preserve"> </w:t>
            </w:r>
            <w:r>
              <w:t>500.00 zł.</w:t>
            </w:r>
          </w:p>
          <w:p w14:paraId="4B38C483" w14:textId="00F7C3CE" w:rsidR="00573BF2" w:rsidRPr="00490DC0" w:rsidRDefault="00573BF2" w:rsidP="00D97E3C">
            <w:pPr>
              <w:spacing w:before="120" w:after="120"/>
              <w:jc w:val="both"/>
            </w:pPr>
            <w:r>
              <w:t>Cena części opcjonalnej B: 1</w:t>
            </w:r>
            <w:r w:rsidR="002D5F83">
              <w:t xml:space="preserve"> </w:t>
            </w:r>
            <w:r>
              <w:t>200.00 zł.</w:t>
            </w:r>
          </w:p>
        </w:tc>
      </w:tr>
      <w:tr w:rsidR="00BC61E2" w:rsidRPr="00493F8C" w14:paraId="645BBC3D" w14:textId="77777777" w:rsidTr="00573BF2">
        <w:tc>
          <w:tcPr>
            <w:tcW w:w="709" w:type="dxa"/>
            <w:shd w:val="clear" w:color="auto" w:fill="auto"/>
            <w:vAlign w:val="center"/>
          </w:tcPr>
          <w:p w14:paraId="7B720C24" w14:textId="77777777" w:rsidR="00BC61E2" w:rsidRPr="00490DC0" w:rsidRDefault="00BC61E2" w:rsidP="00D97E3C">
            <w:pPr>
              <w:spacing w:before="120" w:after="120"/>
              <w:jc w:val="center"/>
            </w:pPr>
            <w:r w:rsidRPr="00BC61E2">
              <w:t>2</w:t>
            </w:r>
          </w:p>
        </w:tc>
        <w:tc>
          <w:tcPr>
            <w:tcW w:w="4111" w:type="dxa"/>
            <w:shd w:val="clear" w:color="auto" w:fill="auto"/>
          </w:tcPr>
          <w:p w14:paraId="6148AFF8" w14:textId="01FFEB4C" w:rsidR="00BC61E2" w:rsidRPr="00490DC0" w:rsidRDefault="00BC61E2" w:rsidP="00D97E3C">
            <w:pPr>
              <w:spacing w:before="40"/>
            </w:pPr>
            <w:r w:rsidRPr="00BC61E2">
              <w:t xml:space="preserve">PPHU </w:t>
            </w:r>
            <w:proofErr w:type="spellStart"/>
            <w:r w:rsidRPr="00BC61E2">
              <w:t>Gepol</w:t>
            </w:r>
            <w:proofErr w:type="spellEnd"/>
            <w:r w:rsidR="007D0DF0">
              <w:t xml:space="preserve"> sp. z o.o.</w:t>
            </w:r>
          </w:p>
          <w:p w14:paraId="3C93B6B4" w14:textId="77777777" w:rsidR="00BC61E2" w:rsidRPr="00490DC0" w:rsidRDefault="00BC61E2" w:rsidP="00D97E3C">
            <w:r w:rsidRPr="00BC61E2">
              <w:t>Dąbrowskiego</w:t>
            </w:r>
            <w:r w:rsidRPr="00490DC0">
              <w:t xml:space="preserve"> </w:t>
            </w:r>
            <w:r w:rsidRPr="00BC61E2">
              <w:t>75/44</w:t>
            </w:r>
            <w:r w:rsidRPr="00490DC0">
              <w:t xml:space="preserve"> </w:t>
            </w:r>
          </w:p>
          <w:p w14:paraId="09D4E9AA" w14:textId="77777777" w:rsidR="00BC61E2" w:rsidRPr="00490DC0" w:rsidRDefault="00BC61E2" w:rsidP="00D97E3C">
            <w:pPr>
              <w:spacing w:after="40"/>
              <w:jc w:val="both"/>
            </w:pPr>
            <w:r w:rsidRPr="00BC61E2">
              <w:t>60-523</w:t>
            </w:r>
            <w:r w:rsidRPr="00490DC0">
              <w:t xml:space="preserve"> </w:t>
            </w:r>
            <w:proofErr w:type="spellStart"/>
            <w:r w:rsidRPr="00BC61E2">
              <w:t>Poznan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337ADAFC" w14:textId="340DA525" w:rsidR="00573BF2" w:rsidRDefault="00573BF2" w:rsidP="00573BF2">
            <w:pPr>
              <w:spacing w:before="120" w:after="120"/>
              <w:jc w:val="both"/>
            </w:pPr>
            <w:r>
              <w:t xml:space="preserve">Cena za całość: </w:t>
            </w:r>
            <w:r w:rsidRPr="00BC61E2">
              <w:t>13 500.00 zł</w:t>
            </w:r>
          </w:p>
          <w:p w14:paraId="0B2FC5CC" w14:textId="3C1F5754" w:rsidR="00573BF2" w:rsidRDefault="00573BF2" w:rsidP="00573BF2">
            <w:pPr>
              <w:spacing w:before="120" w:after="120"/>
              <w:jc w:val="both"/>
            </w:pPr>
            <w:r>
              <w:t xml:space="preserve">Cena części podstawowej A: </w:t>
            </w:r>
            <w:r>
              <w:t>9</w:t>
            </w:r>
            <w:r w:rsidR="002D5F83">
              <w:t xml:space="preserve"> </w:t>
            </w:r>
            <w:r>
              <w:t>5</w:t>
            </w:r>
            <w:r>
              <w:t>00.00 zł.</w:t>
            </w:r>
          </w:p>
          <w:p w14:paraId="4814E32B" w14:textId="196612C7" w:rsidR="00BC61E2" w:rsidRPr="00490DC0" w:rsidRDefault="00573BF2" w:rsidP="00D97E3C">
            <w:pPr>
              <w:spacing w:before="120" w:after="120"/>
              <w:jc w:val="both"/>
            </w:pPr>
            <w:r>
              <w:t xml:space="preserve">Cena części opcjonalnej B: </w:t>
            </w:r>
            <w:r>
              <w:t>4</w:t>
            </w:r>
            <w:r w:rsidR="002D5F83">
              <w:t xml:space="preserve"> </w:t>
            </w:r>
            <w:r>
              <w:t>0</w:t>
            </w:r>
            <w:r>
              <w:t>00.00 zł.</w:t>
            </w:r>
          </w:p>
        </w:tc>
      </w:tr>
      <w:tr w:rsidR="00BC61E2" w:rsidRPr="00493F8C" w14:paraId="2E5C9907" w14:textId="77777777" w:rsidTr="00573BF2">
        <w:tc>
          <w:tcPr>
            <w:tcW w:w="709" w:type="dxa"/>
            <w:shd w:val="clear" w:color="auto" w:fill="auto"/>
            <w:vAlign w:val="center"/>
          </w:tcPr>
          <w:p w14:paraId="2E516546" w14:textId="77777777" w:rsidR="00BC61E2" w:rsidRPr="00490DC0" w:rsidRDefault="00BC61E2" w:rsidP="00D97E3C">
            <w:pPr>
              <w:spacing w:before="120" w:after="120"/>
              <w:jc w:val="center"/>
            </w:pPr>
            <w:r w:rsidRPr="00BC61E2">
              <w:t>3</w:t>
            </w:r>
          </w:p>
        </w:tc>
        <w:tc>
          <w:tcPr>
            <w:tcW w:w="4111" w:type="dxa"/>
            <w:shd w:val="clear" w:color="auto" w:fill="auto"/>
          </w:tcPr>
          <w:p w14:paraId="03A7049A" w14:textId="77777777" w:rsidR="00BC61E2" w:rsidRPr="00490DC0" w:rsidRDefault="00BC61E2" w:rsidP="00D97E3C">
            <w:pPr>
              <w:spacing w:before="40"/>
            </w:pPr>
            <w:r w:rsidRPr="00BC61E2">
              <w:t>OPTIMA CENTRUM ROZWOJU I KSZTAŁCENIA KADR SPÓŁKA CYWILNA AGATA SCHILF, IZABELA BIAŁASIK</w:t>
            </w:r>
          </w:p>
          <w:p w14:paraId="39683713" w14:textId="77777777" w:rsidR="00BC61E2" w:rsidRPr="00490DC0" w:rsidRDefault="00BC61E2" w:rsidP="00D97E3C">
            <w:r w:rsidRPr="00BC61E2">
              <w:t>MIKOŁAJA  REJA</w:t>
            </w:r>
            <w:r w:rsidRPr="00490DC0">
              <w:t xml:space="preserve"> </w:t>
            </w:r>
            <w:r w:rsidRPr="00BC61E2">
              <w:t>13/15</w:t>
            </w:r>
            <w:r w:rsidRPr="00490DC0">
              <w:t xml:space="preserve"> </w:t>
            </w:r>
          </w:p>
          <w:p w14:paraId="6E15B768" w14:textId="77777777" w:rsidR="00BC61E2" w:rsidRPr="00490DC0" w:rsidRDefault="00BC61E2" w:rsidP="00D97E3C">
            <w:pPr>
              <w:spacing w:after="40"/>
              <w:jc w:val="both"/>
            </w:pPr>
            <w:r w:rsidRPr="00BC61E2">
              <w:t>81-874</w:t>
            </w:r>
            <w:r w:rsidRPr="00490DC0">
              <w:t xml:space="preserve"> </w:t>
            </w:r>
            <w:r w:rsidRPr="00BC61E2">
              <w:t>SOPOT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046B7BC" w14:textId="4E96911C" w:rsidR="00573BF2" w:rsidRDefault="00573BF2" w:rsidP="00573BF2">
            <w:pPr>
              <w:spacing w:before="120" w:after="120"/>
              <w:jc w:val="both"/>
            </w:pPr>
            <w:r>
              <w:t xml:space="preserve">Cena za całość: </w:t>
            </w:r>
            <w:r>
              <w:t>11 124</w:t>
            </w:r>
            <w:r w:rsidRPr="00BC61E2">
              <w:t>.00 zł</w:t>
            </w:r>
          </w:p>
          <w:p w14:paraId="04035681" w14:textId="603172E1" w:rsidR="00573BF2" w:rsidRDefault="00573BF2" w:rsidP="00573BF2">
            <w:pPr>
              <w:spacing w:before="120" w:after="120"/>
              <w:jc w:val="both"/>
            </w:pPr>
            <w:r>
              <w:t xml:space="preserve">Cena części podstawowej A: </w:t>
            </w:r>
            <w:r>
              <w:t>10 710</w:t>
            </w:r>
            <w:r>
              <w:t>.00 zł.</w:t>
            </w:r>
          </w:p>
          <w:p w14:paraId="5229F303" w14:textId="7086151A" w:rsidR="00BC61E2" w:rsidRPr="00490DC0" w:rsidRDefault="00573BF2" w:rsidP="00573BF2">
            <w:pPr>
              <w:spacing w:before="120" w:after="120"/>
              <w:jc w:val="both"/>
            </w:pPr>
            <w:r>
              <w:t>Cena części opcjonalnej B: 414.00 zł.</w:t>
            </w:r>
          </w:p>
        </w:tc>
      </w:tr>
      <w:tr w:rsidR="00BC61E2" w:rsidRPr="00493F8C" w14:paraId="1F37E4FE" w14:textId="77777777" w:rsidTr="00573BF2">
        <w:tc>
          <w:tcPr>
            <w:tcW w:w="709" w:type="dxa"/>
            <w:shd w:val="clear" w:color="auto" w:fill="auto"/>
            <w:vAlign w:val="center"/>
          </w:tcPr>
          <w:p w14:paraId="31675A57" w14:textId="77777777" w:rsidR="00BC61E2" w:rsidRPr="00490DC0" w:rsidRDefault="00BC61E2" w:rsidP="00D97E3C">
            <w:pPr>
              <w:spacing w:before="120" w:after="120"/>
              <w:jc w:val="center"/>
            </w:pPr>
            <w:r w:rsidRPr="00BC61E2">
              <w:t>4</w:t>
            </w:r>
          </w:p>
        </w:tc>
        <w:tc>
          <w:tcPr>
            <w:tcW w:w="4111" w:type="dxa"/>
            <w:shd w:val="clear" w:color="auto" w:fill="auto"/>
          </w:tcPr>
          <w:p w14:paraId="6501894E" w14:textId="77777777" w:rsidR="00BC61E2" w:rsidRPr="00490DC0" w:rsidRDefault="00BC61E2" w:rsidP="00D97E3C">
            <w:pPr>
              <w:spacing w:before="40"/>
            </w:pPr>
            <w:r w:rsidRPr="00BC61E2">
              <w:t>ZATORSKI Consulting Wojciech Zatorski</w:t>
            </w:r>
          </w:p>
          <w:p w14:paraId="06FD5D0A" w14:textId="77777777" w:rsidR="00BC61E2" w:rsidRPr="00490DC0" w:rsidRDefault="00BC61E2" w:rsidP="00D97E3C">
            <w:r w:rsidRPr="00BC61E2">
              <w:t>ul. Kopernika</w:t>
            </w:r>
            <w:r w:rsidRPr="00490DC0">
              <w:t xml:space="preserve"> </w:t>
            </w:r>
            <w:r w:rsidRPr="00BC61E2">
              <w:t>14</w:t>
            </w:r>
            <w:r w:rsidRPr="00490DC0">
              <w:t xml:space="preserve"> </w:t>
            </w:r>
          </w:p>
          <w:p w14:paraId="40E70B18" w14:textId="77777777" w:rsidR="00BC61E2" w:rsidRPr="00490DC0" w:rsidRDefault="00BC61E2" w:rsidP="00D97E3C">
            <w:pPr>
              <w:spacing w:after="40"/>
              <w:jc w:val="both"/>
            </w:pPr>
            <w:r w:rsidRPr="00BC61E2">
              <w:t>43-200</w:t>
            </w:r>
            <w:r w:rsidRPr="00490DC0">
              <w:t xml:space="preserve"> </w:t>
            </w:r>
            <w:r w:rsidRPr="00BC61E2">
              <w:t>Pszczyna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65CD5E8" w14:textId="74EE95F6" w:rsidR="00573BF2" w:rsidRDefault="00573BF2" w:rsidP="00573BF2">
            <w:pPr>
              <w:spacing w:before="120" w:after="120"/>
              <w:jc w:val="both"/>
            </w:pPr>
            <w:r>
              <w:t xml:space="preserve">Cena za całość: </w:t>
            </w:r>
            <w:r>
              <w:t>7</w:t>
            </w:r>
            <w:r w:rsidRPr="00BC61E2">
              <w:t xml:space="preserve"> 500.00 zł</w:t>
            </w:r>
          </w:p>
          <w:p w14:paraId="12872051" w14:textId="7BEB1263" w:rsidR="00573BF2" w:rsidRDefault="00573BF2" w:rsidP="00573BF2">
            <w:pPr>
              <w:spacing w:before="120" w:after="120"/>
              <w:jc w:val="both"/>
            </w:pPr>
            <w:r>
              <w:t xml:space="preserve">Cena części podstawowej A: </w:t>
            </w:r>
            <w:r>
              <w:t>7</w:t>
            </w:r>
            <w:r w:rsidR="002D5F83">
              <w:t xml:space="preserve"> </w:t>
            </w:r>
            <w:r>
              <w:t>5</w:t>
            </w:r>
            <w:r>
              <w:t>00.00 zł.</w:t>
            </w:r>
          </w:p>
          <w:p w14:paraId="7AA175FA" w14:textId="042D65B7" w:rsidR="00BC61E2" w:rsidRPr="00490DC0" w:rsidRDefault="00573BF2" w:rsidP="00573BF2">
            <w:pPr>
              <w:spacing w:before="120" w:after="120"/>
              <w:jc w:val="both"/>
            </w:pPr>
            <w:r>
              <w:t xml:space="preserve">Cena części opcjonalnej B: </w:t>
            </w:r>
            <w:r>
              <w:t>9</w:t>
            </w:r>
            <w:r w:rsidR="002D5F83">
              <w:t xml:space="preserve"> </w:t>
            </w:r>
            <w:r>
              <w:t>000</w:t>
            </w:r>
            <w:r>
              <w:t>.00 zł.</w:t>
            </w:r>
          </w:p>
        </w:tc>
      </w:tr>
    </w:tbl>
    <w:p w14:paraId="3E58B0C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546D627" w14:textId="6AB8474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1B3F0" w14:textId="77777777" w:rsidR="0085377B" w:rsidRDefault="0085377B">
      <w:r>
        <w:separator/>
      </w:r>
    </w:p>
  </w:endnote>
  <w:endnote w:type="continuationSeparator" w:id="0">
    <w:p w14:paraId="4F36FE0C" w14:textId="77777777" w:rsidR="0085377B" w:rsidRDefault="00853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89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781D0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97641" w14:textId="77777777" w:rsidR="009F189D" w:rsidRDefault="002D5F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C556E6">
        <v:line id="_x0000_s1025" style="position:absolute;left:0;text-align:left;z-index:251657728" from="-3.85pt,8.7pt" to="455.15pt,8.7pt"/>
      </w:pict>
    </w:r>
  </w:p>
  <w:p w14:paraId="5BFA7C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7E5D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83E58" w14:textId="77777777" w:rsidR="009F189D" w:rsidRDefault="009F189D">
    <w:pPr>
      <w:pStyle w:val="Stopka"/>
      <w:tabs>
        <w:tab w:val="clear" w:pos="4536"/>
      </w:tabs>
      <w:jc w:val="center"/>
    </w:pPr>
  </w:p>
  <w:p w14:paraId="29AC916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161AC" w14:textId="77777777" w:rsidR="0085377B" w:rsidRDefault="0085377B">
      <w:r>
        <w:separator/>
      </w:r>
    </w:p>
  </w:footnote>
  <w:footnote w:type="continuationSeparator" w:id="0">
    <w:p w14:paraId="1DDAAAE6" w14:textId="77777777" w:rsidR="0085377B" w:rsidRDefault="00853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B7BAB" w14:textId="77777777" w:rsidR="00BC61E2" w:rsidRDefault="00BC6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2034E" w14:textId="4319E455" w:rsidR="00BC61E2" w:rsidRDefault="00573BF2" w:rsidP="000E3A29">
    <w:pPr>
      <w:pStyle w:val="Nagwek"/>
      <w:jc w:val="center"/>
    </w:pPr>
    <w:r>
      <w:rPr>
        <w:noProof/>
      </w:rPr>
      <w:pict w14:anchorId="2BCF19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182FC" w14:textId="77777777" w:rsidR="00BC61E2" w:rsidRDefault="00BC61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77B"/>
    <w:rsid w:val="00007727"/>
    <w:rsid w:val="00017720"/>
    <w:rsid w:val="00035488"/>
    <w:rsid w:val="000D7F25"/>
    <w:rsid w:val="000E00E5"/>
    <w:rsid w:val="000E3A29"/>
    <w:rsid w:val="001146A4"/>
    <w:rsid w:val="00173B20"/>
    <w:rsid w:val="001C69FF"/>
    <w:rsid w:val="0023318D"/>
    <w:rsid w:val="002D5F83"/>
    <w:rsid w:val="003B6B36"/>
    <w:rsid w:val="003D72FD"/>
    <w:rsid w:val="003F57CD"/>
    <w:rsid w:val="00423179"/>
    <w:rsid w:val="00490DC0"/>
    <w:rsid w:val="00493F8C"/>
    <w:rsid w:val="004C7E9B"/>
    <w:rsid w:val="00573BF2"/>
    <w:rsid w:val="00577BC6"/>
    <w:rsid w:val="00601802"/>
    <w:rsid w:val="0069085C"/>
    <w:rsid w:val="007D0DF0"/>
    <w:rsid w:val="00843263"/>
    <w:rsid w:val="0085377B"/>
    <w:rsid w:val="00861E75"/>
    <w:rsid w:val="009D19BD"/>
    <w:rsid w:val="009F189D"/>
    <w:rsid w:val="00A80738"/>
    <w:rsid w:val="00AB5714"/>
    <w:rsid w:val="00BC61E2"/>
    <w:rsid w:val="00BE33CF"/>
    <w:rsid w:val="00C236D3"/>
    <w:rsid w:val="00C659E2"/>
    <w:rsid w:val="00CB0802"/>
    <w:rsid w:val="00D665F5"/>
    <w:rsid w:val="00D7128F"/>
    <w:rsid w:val="00D9301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CE98AD"/>
  <w15:chartTrackingRefBased/>
  <w15:docId w15:val="{ADA5C142-14F8-412E-B185-CF1AE9D0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9</cp:revision>
  <dcterms:created xsi:type="dcterms:W3CDTF">2022-04-12T13:35:00Z</dcterms:created>
  <dcterms:modified xsi:type="dcterms:W3CDTF">2022-04-12T13:54:00Z</dcterms:modified>
</cp:coreProperties>
</file>