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942045" w:rsidP="00EB1359">
      <w:pPr>
        <w:spacing w:after="240"/>
        <w:jc w:val="right"/>
        <w:rPr>
          <w:sz w:val="22"/>
          <w:szCs w:val="22"/>
        </w:rPr>
      </w:pPr>
      <w:r w:rsidRPr="0094204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426AB1">
        <w:rPr>
          <w:sz w:val="22"/>
          <w:szCs w:val="22"/>
        </w:rPr>
        <w:t>12.04.2022 r.</w:t>
      </w:r>
      <w:bookmarkStart w:id="0" w:name="_GoBack"/>
      <w:bookmarkEnd w:id="0"/>
    </w:p>
    <w:p w:rsidR="00942045" w:rsidRPr="00942045" w:rsidRDefault="00942045" w:rsidP="00EB1359">
      <w:pPr>
        <w:spacing w:after="40"/>
        <w:rPr>
          <w:b/>
          <w:bCs/>
          <w:sz w:val="22"/>
          <w:szCs w:val="22"/>
        </w:rPr>
      </w:pPr>
      <w:r w:rsidRPr="00942045">
        <w:rPr>
          <w:b/>
          <w:bCs/>
          <w:sz w:val="22"/>
          <w:szCs w:val="22"/>
        </w:rPr>
        <w:t>Szpital Miejski Specjalistyczny</w:t>
      </w:r>
    </w:p>
    <w:p w:rsidR="00942045" w:rsidRPr="00942045" w:rsidRDefault="00942045" w:rsidP="00EB1359">
      <w:pPr>
        <w:spacing w:after="40"/>
        <w:rPr>
          <w:b/>
          <w:bCs/>
          <w:sz w:val="22"/>
          <w:szCs w:val="22"/>
        </w:rPr>
      </w:pPr>
      <w:r w:rsidRPr="00942045">
        <w:rPr>
          <w:b/>
          <w:bCs/>
          <w:sz w:val="22"/>
          <w:szCs w:val="22"/>
        </w:rPr>
        <w:t>im. Gabriela Narutowicza w Krakowie</w:t>
      </w:r>
    </w:p>
    <w:p w:rsidR="00EB1359" w:rsidRPr="003261E7" w:rsidRDefault="00942045" w:rsidP="00EB1359">
      <w:pPr>
        <w:rPr>
          <w:sz w:val="22"/>
          <w:szCs w:val="22"/>
        </w:rPr>
      </w:pPr>
      <w:r w:rsidRPr="00942045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942045">
        <w:rPr>
          <w:sz w:val="22"/>
          <w:szCs w:val="22"/>
        </w:rPr>
        <w:t>35-37</w:t>
      </w:r>
    </w:p>
    <w:p w:rsidR="00EB1359" w:rsidRPr="003261E7" w:rsidRDefault="00942045" w:rsidP="00EB1359">
      <w:pPr>
        <w:rPr>
          <w:sz w:val="22"/>
          <w:szCs w:val="22"/>
        </w:rPr>
      </w:pPr>
      <w:r w:rsidRPr="00942045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942045">
        <w:rPr>
          <w:sz w:val="22"/>
          <w:szCs w:val="22"/>
        </w:rPr>
        <w:t>Kraków</w:t>
      </w:r>
    </w:p>
    <w:p w:rsidR="00956481" w:rsidRDefault="00956481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956481" w:rsidRDefault="00956481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42045" w:rsidRPr="003261E7" w:rsidTr="001C177E">
        <w:trPr>
          <w:trHeight w:val="638"/>
        </w:trPr>
        <w:tc>
          <w:tcPr>
            <w:tcW w:w="959" w:type="dxa"/>
            <w:shd w:val="clear" w:color="auto" w:fill="auto"/>
          </w:tcPr>
          <w:p w:rsidR="00942045" w:rsidRPr="003261E7" w:rsidRDefault="00942045" w:rsidP="001C17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2045" w:rsidRPr="003261E7" w:rsidRDefault="00942045" w:rsidP="001C17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204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42045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42045">
              <w:rPr>
                <w:b/>
                <w:sz w:val="22"/>
                <w:szCs w:val="22"/>
              </w:rPr>
              <w:t>ZP/54/2021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956481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956481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942045" w:rsidRPr="00942045">
        <w:rPr>
          <w:sz w:val="22"/>
          <w:szCs w:val="22"/>
        </w:rPr>
        <w:t>(</w:t>
      </w:r>
      <w:proofErr w:type="spellStart"/>
      <w:r w:rsidR="00942045" w:rsidRPr="00942045">
        <w:rPr>
          <w:sz w:val="22"/>
          <w:szCs w:val="22"/>
        </w:rPr>
        <w:t>t.j</w:t>
      </w:r>
      <w:proofErr w:type="spellEnd"/>
      <w:r w:rsidR="00942045" w:rsidRPr="00942045">
        <w:rPr>
          <w:sz w:val="22"/>
          <w:szCs w:val="22"/>
        </w:rPr>
        <w:t>. Dz.</w:t>
      </w:r>
      <w:r w:rsidR="00956481">
        <w:rPr>
          <w:sz w:val="22"/>
          <w:szCs w:val="22"/>
        </w:rPr>
        <w:t xml:space="preserve"> </w:t>
      </w:r>
      <w:r w:rsidR="00942045" w:rsidRPr="00942045">
        <w:rPr>
          <w:sz w:val="22"/>
          <w:szCs w:val="22"/>
        </w:rPr>
        <w:t>U. z 2021</w:t>
      </w:r>
      <w:r w:rsidR="00956481">
        <w:rPr>
          <w:sz w:val="22"/>
          <w:szCs w:val="22"/>
        </w:rPr>
        <w:t xml:space="preserve"> </w:t>
      </w:r>
      <w:r w:rsidR="00942045" w:rsidRPr="00942045">
        <w:rPr>
          <w:sz w:val="22"/>
          <w:szCs w:val="22"/>
        </w:rPr>
        <w:t>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7971"/>
      </w:tblGrid>
      <w:tr w:rsidR="00D44D12" w:rsidRPr="00EB1359" w:rsidTr="007D077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42045" w:rsidRPr="00EB1359" w:rsidTr="007D077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710915" w:rsidRDefault="00942045" w:rsidP="001C177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4204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EB1359" w:rsidRDefault="00942045" w:rsidP="001C17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42045">
              <w:rPr>
                <w:b/>
                <w:sz w:val="22"/>
                <w:szCs w:val="22"/>
              </w:rPr>
              <w:t>Pakiet 5 - Zestaw do lewatyw</w:t>
            </w:r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942045" w:rsidRDefault="00740C4E" w:rsidP="001C177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W</w:t>
            </w:r>
            <w:r w:rsidR="00942045" w:rsidRPr="00942045">
              <w:rPr>
                <w:sz w:val="22"/>
                <w:szCs w:val="22"/>
              </w:rPr>
              <w:t>szystkie złożone wnioski o dopuszczenie do udziału</w:t>
            </w:r>
            <w:r w:rsidR="007D0778">
              <w:rPr>
                <w:sz w:val="22"/>
                <w:szCs w:val="22"/>
              </w:rPr>
              <w:br/>
            </w:r>
            <w:r w:rsidR="00942045" w:rsidRPr="00942045">
              <w:rPr>
                <w:sz w:val="22"/>
                <w:szCs w:val="22"/>
              </w:rPr>
              <w:t>w postępowaniu albo oferty podlegały odrzuceniu</w:t>
            </w:r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942045" w:rsidRPr="00EB1359" w:rsidRDefault="00942045" w:rsidP="001C177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42045">
              <w:rPr>
                <w:sz w:val="22"/>
                <w:szCs w:val="22"/>
              </w:rPr>
              <w:t>Brak ważnych ofert</w:t>
            </w:r>
          </w:p>
        </w:tc>
      </w:tr>
      <w:tr w:rsidR="007D0778" w:rsidRPr="00EB1359" w:rsidTr="007D077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778" w:rsidRPr="00710915" w:rsidRDefault="007D0778" w:rsidP="007D077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42045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778" w:rsidRPr="00EB1359" w:rsidRDefault="007D0778" w:rsidP="007D077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42045">
              <w:rPr>
                <w:b/>
                <w:sz w:val="22"/>
                <w:szCs w:val="22"/>
              </w:rPr>
              <w:t xml:space="preserve">Pakiet 9 - </w:t>
            </w:r>
            <w:proofErr w:type="spellStart"/>
            <w:r w:rsidRPr="00942045">
              <w:rPr>
                <w:b/>
                <w:sz w:val="22"/>
                <w:szCs w:val="22"/>
              </w:rPr>
              <w:t>Mikrokuwety</w:t>
            </w:r>
            <w:proofErr w:type="spellEnd"/>
            <w:r w:rsidRPr="00942045">
              <w:rPr>
                <w:b/>
                <w:sz w:val="22"/>
                <w:szCs w:val="22"/>
              </w:rPr>
              <w:t xml:space="preserve"> do badania cukru u noworodka</w:t>
            </w:r>
          </w:p>
          <w:p w:rsidR="007D0778" w:rsidRDefault="007D0778" w:rsidP="007D077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D0778" w:rsidRDefault="007D0778" w:rsidP="007D077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W</w:t>
            </w:r>
            <w:r w:rsidRPr="00942045">
              <w:rPr>
                <w:sz w:val="22"/>
                <w:szCs w:val="22"/>
              </w:rPr>
              <w:t>szystkie złożone wnioski o dopuszczenie do udziału</w:t>
            </w:r>
            <w:r>
              <w:rPr>
                <w:sz w:val="22"/>
                <w:szCs w:val="22"/>
              </w:rPr>
              <w:br/>
            </w:r>
            <w:r w:rsidRPr="00942045">
              <w:rPr>
                <w:sz w:val="22"/>
                <w:szCs w:val="22"/>
              </w:rPr>
              <w:t>w postępowaniu albo oferty podlegały odrzuceniu</w:t>
            </w:r>
          </w:p>
          <w:p w:rsidR="007D0778" w:rsidRDefault="007D0778" w:rsidP="007D077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D0778" w:rsidRPr="00EB1359" w:rsidRDefault="007D0778" w:rsidP="007D077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</w:t>
            </w:r>
          </w:p>
        </w:tc>
      </w:tr>
      <w:tr w:rsidR="00942045" w:rsidRPr="00EB1359" w:rsidTr="007D077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710915" w:rsidRDefault="00942045" w:rsidP="001C177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4204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EB1359" w:rsidRDefault="00942045" w:rsidP="001C17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42045">
              <w:rPr>
                <w:b/>
                <w:sz w:val="22"/>
                <w:szCs w:val="22"/>
              </w:rPr>
              <w:t>Pakiet 10 - Wkłady + łyżki do laryngoskopów jednorazowego użycia</w:t>
            </w:r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40C4E" w:rsidRDefault="00740C4E" w:rsidP="00740C4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W</w:t>
            </w:r>
            <w:r w:rsidRPr="00942045">
              <w:rPr>
                <w:sz w:val="22"/>
                <w:szCs w:val="22"/>
              </w:rPr>
              <w:t>szystkie złożone wnioski o dopuszczenie do udziału</w:t>
            </w:r>
            <w:r w:rsidR="007D0778">
              <w:rPr>
                <w:sz w:val="22"/>
                <w:szCs w:val="22"/>
              </w:rPr>
              <w:br/>
            </w:r>
            <w:r w:rsidRPr="00942045">
              <w:rPr>
                <w:sz w:val="22"/>
                <w:szCs w:val="22"/>
              </w:rPr>
              <w:t>w postępowaniu albo oferty podlegały odrzuceniu</w:t>
            </w:r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942045" w:rsidRPr="00EB1359" w:rsidRDefault="00942045" w:rsidP="001C177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42045">
              <w:rPr>
                <w:sz w:val="22"/>
                <w:szCs w:val="22"/>
              </w:rPr>
              <w:t>Brak ofert</w:t>
            </w:r>
          </w:p>
        </w:tc>
      </w:tr>
      <w:tr w:rsidR="00942045" w:rsidRPr="00EB1359" w:rsidTr="007D077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710915" w:rsidRDefault="00942045" w:rsidP="001C177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42045">
              <w:rPr>
                <w:b/>
                <w:bCs/>
                <w:sz w:val="22"/>
                <w:szCs w:val="22"/>
              </w:rPr>
              <w:lastRenderedPageBreak/>
              <w:t>18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EB1359" w:rsidRDefault="00942045" w:rsidP="001C17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42045">
              <w:rPr>
                <w:b/>
                <w:sz w:val="22"/>
                <w:szCs w:val="22"/>
              </w:rPr>
              <w:t xml:space="preserve">Pakiet 18 - Dren typu </w:t>
            </w:r>
            <w:proofErr w:type="spellStart"/>
            <w:r w:rsidRPr="00942045">
              <w:rPr>
                <w:b/>
                <w:sz w:val="22"/>
                <w:szCs w:val="22"/>
              </w:rPr>
              <w:t>Kehr</w:t>
            </w:r>
            <w:proofErr w:type="spellEnd"/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40C4E" w:rsidRDefault="00740C4E" w:rsidP="00740C4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W</w:t>
            </w:r>
            <w:r w:rsidRPr="00942045">
              <w:rPr>
                <w:sz w:val="22"/>
                <w:szCs w:val="22"/>
              </w:rPr>
              <w:t>szystkie złożone wnioski o dopuszczenie do udziału</w:t>
            </w:r>
            <w:r w:rsidR="007D0778">
              <w:rPr>
                <w:sz w:val="22"/>
                <w:szCs w:val="22"/>
              </w:rPr>
              <w:br/>
            </w:r>
            <w:r w:rsidRPr="00942045">
              <w:rPr>
                <w:sz w:val="22"/>
                <w:szCs w:val="22"/>
              </w:rPr>
              <w:t>w postępowaniu albo oferty podlegały odrzuceniu</w:t>
            </w:r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942045" w:rsidRPr="00EB1359" w:rsidRDefault="00942045" w:rsidP="001C177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42045">
              <w:rPr>
                <w:sz w:val="22"/>
                <w:szCs w:val="22"/>
              </w:rPr>
              <w:t>Brak ważnych ofert</w:t>
            </w:r>
          </w:p>
        </w:tc>
      </w:tr>
      <w:tr w:rsidR="00942045" w:rsidRPr="00EB1359" w:rsidTr="007D077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710915" w:rsidRDefault="00942045" w:rsidP="001C177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42045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EB1359" w:rsidRDefault="00942045" w:rsidP="001C17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42045">
              <w:rPr>
                <w:b/>
                <w:sz w:val="22"/>
                <w:szCs w:val="22"/>
              </w:rPr>
              <w:t xml:space="preserve">Pakiet 21 - Siatki polipropylenowe - </w:t>
            </w:r>
            <w:proofErr w:type="spellStart"/>
            <w:r w:rsidRPr="00942045">
              <w:rPr>
                <w:b/>
                <w:sz w:val="22"/>
                <w:szCs w:val="22"/>
              </w:rPr>
              <w:t>niewchłanialne</w:t>
            </w:r>
            <w:proofErr w:type="spellEnd"/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40C4E" w:rsidRDefault="00740C4E" w:rsidP="00740C4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W</w:t>
            </w:r>
            <w:r w:rsidRPr="00942045">
              <w:rPr>
                <w:sz w:val="22"/>
                <w:szCs w:val="22"/>
              </w:rPr>
              <w:t>szystkie złożone wnioski o dopuszczenie do udziału</w:t>
            </w:r>
            <w:r w:rsidR="007D0778">
              <w:rPr>
                <w:sz w:val="22"/>
                <w:szCs w:val="22"/>
              </w:rPr>
              <w:br/>
            </w:r>
            <w:r w:rsidRPr="00942045">
              <w:rPr>
                <w:sz w:val="22"/>
                <w:szCs w:val="22"/>
              </w:rPr>
              <w:t>w postępowaniu albo oferty podlegały odrzuceniu</w:t>
            </w:r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942045" w:rsidRPr="00EB1359" w:rsidRDefault="00942045" w:rsidP="001C177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42045">
              <w:rPr>
                <w:sz w:val="22"/>
                <w:szCs w:val="22"/>
              </w:rPr>
              <w:t>Brak ofert</w:t>
            </w:r>
          </w:p>
        </w:tc>
      </w:tr>
      <w:tr w:rsidR="00942045" w:rsidRPr="00EB1359" w:rsidTr="007D077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710915" w:rsidRDefault="00942045" w:rsidP="001C177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42045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EB1359" w:rsidRDefault="00942045" w:rsidP="001C17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42045">
              <w:rPr>
                <w:b/>
                <w:sz w:val="22"/>
                <w:szCs w:val="22"/>
              </w:rPr>
              <w:t xml:space="preserve">Pakiet 26 - Cewnik do </w:t>
            </w:r>
            <w:proofErr w:type="spellStart"/>
            <w:r w:rsidRPr="00942045">
              <w:rPr>
                <w:b/>
                <w:sz w:val="22"/>
                <w:szCs w:val="22"/>
              </w:rPr>
              <w:t>kaniulacji</w:t>
            </w:r>
            <w:proofErr w:type="spellEnd"/>
            <w:r w:rsidRPr="00942045">
              <w:rPr>
                <w:b/>
                <w:sz w:val="22"/>
                <w:szCs w:val="22"/>
              </w:rPr>
              <w:t xml:space="preserve"> żył centralnych celem czasowej elektrostymulacji</w:t>
            </w:r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40C4E" w:rsidRDefault="00740C4E" w:rsidP="00740C4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W</w:t>
            </w:r>
            <w:r w:rsidRPr="00942045">
              <w:rPr>
                <w:sz w:val="22"/>
                <w:szCs w:val="22"/>
              </w:rPr>
              <w:t>szystkie złożone wnioski o dopuszczenie do udziału</w:t>
            </w:r>
            <w:r w:rsidR="007D0778">
              <w:rPr>
                <w:sz w:val="22"/>
                <w:szCs w:val="22"/>
              </w:rPr>
              <w:br/>
            </w:r>
            <w:r w:rsidRPr="00942045">
              <w:rPr>
                <w:sz w:val="22"/>
                <w:szCs w:val="22"/>
              </w:rPr>
              <w:t>w postępowaniu albo oferty podlegały odrzuceniu</w:t>
            </w:r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942045" w:rsidRPr="00EB1359" w:rsidRDefault="00942045" w:rsidP="001C177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42045">
              <w:rPr>
                <w:sz w:val="22"/>
                <w:szCs w:val="22"/>
              </w:rPr>
              <w:t>Brak ofert</w:t>
            </w:r>
          </w:p>
        </w:tc>
      </w:tr>
      <w:tr w:rsidR="00942045" w:rsidRPr="00EB1359" w:rsidTr="007D077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710915" w:rsidRDefault="00942045" w:rsidP="001C177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42045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045" w:rsidRPr="00EB1359" w:rsidRDefault="00942045" w:rsidP="001C17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42045">
              <w:rPr>
                <w:b/>
                <w:sz w:val="22"/>
                <w:szCs w:val="22"/>
              </w:rPr>
              <w:t xml:space="preserve">Pakiet 28 - Dren </w:t>
            </w:r>
            <w:proofErr w:type="spellStart"/>
            <w:r w:rsidRPr="00942045">
              <w:rPr>
                <w:b/>
                <w:sz w:val="22"/>
                <w:szCs w:val="22"/>
              </w:rPr>
              <w:t>Penrose</w:t>
            </w:r>
            <w:proofErr w:type="spellEnd"/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40C4E" w:rsidRDefault="00740C4E" w:rsidP="00740C4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W</w:t>
            </w:r>
            <w:r w:rsidRPr="00942045">
              <w:rPr>
                <w:sz w:val="22"/>
                <w:szCs w:val="22"/>
              </w:rPr>
              <w:t>szystkie złożone wnioski o dopuszczenie do udziału</w:t>
            </w:r>
            <w:r w:rsidR="007D0778">
              <w:rPr>
                <w:sz w:val="22"/>
                <w:szCs w:val="22"/>
              </w:rPr>
              <w:br/>
            </w:r>
            <w:r w:rsidRPr="00942045">
              <w:rPr>
                <w:sz w:val="22"/>
                <w:szCs w:val="22"/>
              </w:rPr>
              <w:t>w postępowaniu albo oferty podlegały odrzuceniu</w:t>
            </w:r>
          </w:p>
          <w:p w:rsidR="00942045" w:rsidRDefault="00942045" w:rsidP="001C17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942045" w:rsidRPr="00EB1359" w:rsidRDefault="00942045" w:rsidP="001C177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42045">
              <w:rPr>
                <w:sz w:val="22"/>
                <w:szCs w:val="22"/>
              </w:rPr>
              <w:t>Brak ofert</w:t>
            </w:r>
          </w:p>
        </w:tc>
      </w:tr>
    </w:tbl>
    <w:p w:rsidR="00010B31" w:rsidRDefault="00010B31"/>
    <w:sectPr w:rsidR="00010B31" w:rsidSect="00740C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045" w:rsidRDefault="00942045" w:rsidP="00942045">
      <w:r>
        <w:separator/>
      </w:r>
    </w:p>
  </w:endnote>
  <w:endnote w:type="continuationSeparator" w:id="0">
    <w:p w:rsidR="00942045" w:rsidRDefault="00942045" w:rsidP="00942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045" w:rsidRDefault="009420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045" w:rsidRDefault="009420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045" w:rsidRDefault="00942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045" w:rsidRDefault="00942045" w:rsidP="00942045">
      <w:r>
        <w:separator/>
      </w:r>
    </w:p>
  </w:footnote>
  <w:footnote w:type="continuationSeparator" w:id="0">
    <w:p w:rsidR="00942045" w:rsidRDefault="00942045" w:rsidP="00942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045" w:rsidRDefault="009420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045" w:rsidRDefault="009420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045" w:rsidRDefault="009420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86E"/>
    <w:rsid w:val="00010B31"/>
    <w:rsid w:val="00104963"/>
    <w:rsid w:val="00150F65"/>
    <w:rsid w:val="00426AB1"/>
    <w:rsid w:val="0045586E"/>
    <w:rsid w:val="00740C4E"/>
    <w:rsid w:val="007D0778"/>
    <w:rsid w:val="00823326"/>
    <w:rsid w:val="00856A3E"/>
    <w:rsid w:val="00894412"/>
    <w:rsid w:val="00942045"/>
    <w:rsid w:val="009462DF"/>
    <w:rsid w:val="009500EB"/>
    <w:rsid w:val="00956481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90A17"/>
  <w15:chartTrackingRefBased/>
  <w15:docId w15:val="{84ACD5BF-0302-4B0E-B980-479579A67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420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42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338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5</cp:revision>
  <dcterms:created xsi:type="dcterms:W3CDTF">2022-04-06T09:35:00Z</dcterms:created>
  <dcterms:modified xsi:type="dcterms:W3CDTF">2022-04-12T12:37:00Z</dcterms:modified>
</cp:coreProperties>
</file>