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C5E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C5E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D67FD">
        <w:rPr>
          <w:sz w:val="22"/>
          <w:szCs w:val="22"/>
        </w:rPr>
        <w:t>12.04.2022 r.</w:t>
      </w:r>
      <w:bookmarkStart w:id="1" w:name="_GoBack"/>
      <w:bookmarkEnd w:id="1"/>
    </w:p>
    <w:p w:rsidR="00DC5E35" w:rsidRPr="00DC5E35" w:rsidRDefault="00DC5E35" w:rsidP="00FB7F50">
      <w:pPr>
        <w:spacing w:after="40"/>
        <w:rPr>
          <w:b/>
          <w:bCs/>
          <w:sz w:val="22"/>
          <w:szCs w:val="22"/>
        </w:rPr>
      </w:pPr>
      <w:r w:rsidRPr="00DC5E35">
        <w:rPr>
          <w:b/>
          <w:bCs/>
          <w:sz w:val="22"/>
          <w:szCs w:val="22"/>
        </w:rPr>
        <w:t>Szpital Miejski Specjalistyczny</w:t>
      </w:r>
    </w:p>
    <w:p w:rsidR="00DC5E35" w:rsidRPr="00DC5E35" w:rsidRDefault="00DC5E35" w:rsidP="00FB7F50">
      <w:pPr>
        <w:spacing w:after="40"/>
        <w:rPr>
          <w:b/>
          <w:bCs/>
          <w:sz w:val="22"/>
          <w:szCs w:val="22"/>
        </w:rPr>
      </w:pPr>
      <w:r w:rsidRPr="00DC5E35">
        <w:rPr>
          <w:b/>
          <w:bCs/>
          <w:sz w:val="22"/>
          <w:szCs w:val="22"/>
        </w:rPr>
        <w:t>im. Gabriela Narutowicza w Krakowie</w:t>
      </w:r>
    </w:p>
    <w:p w:rsidR="00FB7F50" w:rsidRPr="002245BE" w:rsidRDefault="00DC5E35" w:rsidP="00FB7F50">
      <w:pPr>
        <w:rPr>
          <w:sz w:val="22"/>
          <w:szCs w:val="22"/>
        </w:rPr>
      </w:pPr>
      <w:r w:rsidRPr="00DC5E3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C5E35">
        <w:rPr>
          <w:sz w:val="22"/>
          <w:szCs w:val="22"/>
        </w:rPr>
        <w:t>35-37</w:t>
      </w:r>
    </w:p>
    <w:p w:rsidR="00FB7F50" w:rsidRPr="002245BE" w:rsidRDefault="00DC5E35" w:rsidP="00FB7F50">
      <w:pPr>
        <w:rPr>
          <w:sz w:val="22"/>
          <w:szCs w:val="22"/>
        </w:rPr>
      </w:pPr>
      <w:r w:rsidRPr="00DC5E3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C5E35">
        <w:rPr>
          <w:sz w:val="22"/>
          <w:szCs w:val="22"/>
        </w:rPr>
        <w:t>Kraków</w:t>
      </w:r>
    </w:p>
    <w:p w:rsidR="00BC6186" w:rsidRDefault="00BC6186">
      <w:pPr>
        <w:pStyle w:val="Nagwek1"/>
        <w:spacing w:before="600"/>
        <w:rPr>
          <w:sz w:val="28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C5E35" w:rsidRPr="00607F9B" w:rsidTr="00BC6186">
        <w:trPr>
          <w:trHeight w:val="638"/>
        </w:trPr>
        <w:tc>
          <w:tcPr>
            <w:tcW w:w="959" w:type="dxa"/>
            <w:shd w:val="clear" w:color="auto" w:fill="auto"/>
          </w:tcPr>
          <w:p w:rsidR="00DC5E35" w:rsidRPr="00607F9B" w:rsidRDefault="00DC5E35" w:rsidP="00BC6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5E35" w:rsidRPr="00607F9B" w:rsidRDefault="00DC5E35" w:rsidP="00BC6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5E3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C5E35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C5E35">
              <w:rPr>
                <w:b/>
                <w:sz w:val="22"/>
                <w:szCs w:val="22"/>
              </w:rPr>
              <w:t>ZP/54/2021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BC6186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C5E35" w:rsidRPr="00DC5E35">
        <w:rPr>
          <w:sz w:val="22"/>
          <w:szCs w:val="22"/>
        </w:rPr>
        <w:t>(</w:t>
      </w:r>
      <w:proofErr w:type="spellStart"/>
      <w:r w:rsidR="00DC5E35" w:rsidRPr="00DC5E35">
        <w:rPr>
          <w:sz w:val="22"/>
          <w:szCs w:val="22"/>
        </w:rPr>
        <w:t>t.j</w:t>
      </w:r>
      <w:proofErr w:type="spellEnd"/>
      <w:r w:rsidR="00DC5E35" w:rsidRPr="00DC5E35">
        <w:rPr>
          <w:sz w:val="22"/>
          <w:szCs w:val="22"/>
        </w:rPr>
        <w:t>. Dz.</w:t>
      </w:r>
      <w:r w:rsidR="00BC6186">
        <w:rPr>
          <w:sz w:val="22"/>
          <w:szCs w:val="22"/>
        </w:rPr>
        <w:t xml:space="preserve"> </w:t>
      </w:r>
      <w:r w:rsidR="00DC5E35" w:rsidRPr="00DC5E35">
        <w:rPr>
          <w:sz w:val="22"/>
          <w:szCs w:val="22"/>
        </w:rPr>
        <w:t>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BC6186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C6186">
              <w:rPr>
                <w:b/>
                <w:sz w:val="22"/>
                <w:szCs w:val="22"/>
              </w:rPr>
              <w:t>Group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DC5E35" w:rsidRPr="00BC6186" w:rsidRDefault="00224878" w:rsidP="00BC618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C5E35" w:rsidRPr="00BC6186">
              <w:rPr>
                <w:bCs/>
                <w:sz w:val="22"/>
                <w:szCs w:val="22"/>
              </w:rPr>
              <w:t xml:space="preserve">Pod Borem 18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41-808 Zabrze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Pakiet 1 - Rurki </w:t>
            </w:r>
            <w:proofErr w:type="spellStart"/>
            <w:r w:rsidRPr="00BC6186">
              <w:rPr>
                <w:sz w:val="22"/>
                <w:szCs w:val="22"/>
              </w:rPr>
              <w:t>sigmoideoskopowe</w:t>
            </w:r>
            <w:proofErr w:type="spellEnd"/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DC5E35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Centrum Zaopatrzenia Medycznego "</w:t>
            </w:r>
            <w:proofErr w:type="spellStart"/>
            <w:r w:rsidRPr="00BC6186">
              <w:rPr>
                <w:b/>
                <w:sz w:val="22"/>
                <w:szCs w:val="22"/>
              </w:rPr>
              <w:t>Cezal</w:t>
            </w:r>
            <w:proofErr w:type="spellEnd"/>
            <w:r w:rsidRPr="00BC6186">
              <w:rPr>
                <w:b/>
                <w:sz w:val="22"/>
                <w:szCs w:val="22"/>
              </w:rPr>
              <w:t>" S.A Wrocław Oddział Kraków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Balicka 117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30-149 Kraków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2 - Igły do znieczuleń podpajęczynówkowych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</w:t>
            </w:r>
            <w:r w:rsidR="00DC5E35" w:rsidRPr="00BC6186">
              <w:rPr>
                <w:sz w:val="22"/>
                <w:szCs w:val="22"/>
              </w:rPr>
              <w:t xml:space="preserve">ajkorzystniejsza oferta </w:t>
            </w:r>
            <w:r w:rsidRPr="00BC6186">
              <w:rPr>
                <w:sz w:val="22"/>
                <w:szCs w:val="22"/>
              </w:rPr>
              <w:t>spełniająca</w:t>
            </w:r>
            <w:r w:rsidR="00DC5E35" w:rsidRPr="00BC6186">
              <w:rPr>
                <w:sz w:val="22"/>
                <w:szCs w:val="22"/>
              </w:rPr>
              <w:t xml:space="preserve"> wymogi SWZ</w:t>
            </w:r>
            <w:r w:rsidRPr="00BC6186">
              <w:rPr>
                <w:sz w:val="22"/>
                <w:szCs w:val="22"/>
              </w:rPr>
              <w:t>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JAMRO Przedsiębiorstwo Handlowo-Usługowe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Małobądzka 186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42-500 Będzin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3 - Filtr oddechowy mechaniczny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</w:t>
            </w:r>
            <w:r w:rsidR="00DC5E35" w:rsidRPr="00BC6186">
              <w:rPr>
                <w:sz w:val="22"/>
                <w:szCs w:val="22"/>
              </w:rPr>
              <w:t>ajkorzystniejsza oferta spełniająca wymogi SWZ</w:t>
            </w:r>
            <w:r w:rsidRPr="00BC6186">
              <w:rPr>
                <w:sz w:val="22"/>
                <w:szCs w:val="22"/>
              </w:rPr>
              <w:t>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C6186">
              <w:rPr>
                <w:b/>
                <w:sz w:val="22"/>
                <w:szCs w:val="22"/>
              </w:rPr>
              <w:lastRenderedPageBreak/>
              <w:t>Intergos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Legionów 55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43-300 Bielsko-Biała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4 - Przyrząd do aspiracji leków z butelki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SKAMEX Spółka z ograniczona odpowiedzialnością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Częstochowska 38/52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93-121 Łódź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6 - Odsysanie pola operacyjnego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DC5E35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najkorzystniejsza oferta </w:t>
            </w:r>
            <w:r w:rsidR="00BC6186" w:rsidRPr="00BC6186">
              <w:rPr>
                <w:sz w:val="22"/>
                <w:szCs w:val="22"/>
              </w:rPr>
              <w:t>spełniająca</w:t>
            </w:r>
            <w:r w:rsidRPr="00BC6186">
              <w:rPr>
                <w:sz w:val="22"/>
                <w:szCs w:val="22"/>
              </w:rPr>
              <w:t xml:space="preserve"> wymogi SWZ</w:t>
            </w:r>
            <w:r w:rsidR="00BC6186" w:rsidRPr="00BC6186">
              <w:rPr>
                <w:sz w:val="22"/>
                <w:szCs w:val="22"/>
              </w:rPr>
              <w:t>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SKAMEX Spółka z ograniczona odpowiedzialnością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Częstochowska 38/52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93-121 Łódź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7 - Nebulizatory jednorazowego użycia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Cook </w:t>
            </w:r>
            <w:proofErr w:type="spellStart"/>
            <w:r w:rsidRPr="00BC6186">
              <w:rPr>
                <w:b/>
                <w:sz w:val="22"/>
                <w:szCs w:val="22"/>
              </w:rPr>
              <w:t>Medical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Pl. Piłsudskiego 1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00-078 Warszawa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Pakiet 8 - Sprzęt endoskopowy do zabiegów i badań </w:t>
            </w:r>
            <w:proofErr w:type="spellStart"/>
            <w:r w:rsidRPr="00BC6186">
              <w:rPr>
                <w:sz w:val="22"/>
                <w:szCs w:val="22"/>
              </w:rPr>
              <w:t>endourologicznych</w:t>
            </w:r>
            <w:proofErr w:type="spellEnd"/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DC5E35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BC6186">
              <w:rPr>
                <w:b/>
                <w:sz w:val="22"/>
                <w:szCs w:val="22"/>
              </w:rPr>
              <w:t>Med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Poland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ul. Łopuszańska 36 /14C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02-220 Warszawa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11 - Zestawy do ssania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SINMED Sp. z o. 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Graniczna 32B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44-178 Przyszowice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Pakiet 12 - Sterylny żel </w:t>
            </w:r>
            <w:proofErr w:type="spellStart"/>
            <w:r w:rsidRPr="00BC6186">
              <w:rPr>
                <w:sz w:val="22"/>
                <w:szCs w:val="22"/>
              </w:rPr>
              <w:t>znieczuląjacy</w:t>
            </w:r>
            <w:proofErr w:type="spellEnd"/>
            <w:r w:rsidRPr="00BC6186">
              <w:rPr>
                <w:sz w:val="22"/>
                <w:szCs w:val="22"/>
              </w:rPr>
              <w:t xml:space="preserve"> do cewnikowania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lastRenderedPageBreak/>
              <w:t>SINMED Sp. z o. 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Graniczna 32B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44-178 Przyszowice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13 - Układ oddechowy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C6186">
              <w:rPr>
                <w:b/>
                <w:sz w:val="22"/>
                <w:szCs w:val="22"/>
              </w:rPr>
              <w:t>Intergos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Legionów 55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43-300 Bielsko-Biała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14 - Przewód do cystoskop</w:t>
            </w:r>
            <w:r w:rsidR="00BC6186" w:rsidRPr="00BC6186">
              <w:rPr>
                <w:sz w:val="22"/>
                <w:szCs w:val="22"/>
              </w:rPr>
              <w:t>u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BC6186">
              <w:rPr>
                <w:b/>
                <w:sz w:val="22"/>
                <w:szCs w:val="22"/>
              </w:rPr>
              <w:t>Med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Poland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ul. Łopuszańska 36 /14C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02-220 Warszawa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15 - Dren balonowy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SUN-MED Spółka Cywilna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ul. Franciszkańska 104 /112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91-845 Łódź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16 - Jednorazowe balony trójkanałowe do usuwania złogów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C6186">
              <w:rPr>
                <w:b/>
                <w:sz w:val="22"/>
                <w:szCs w:val="22"/>
              </w:rPr>
              <w:t>Group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DC5E35" w:rsidRPr="00BC6186" w:rsidRDefault="00224878" w:rsidP="00BC618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C5E35" w:rsidRPr="00BC6186">
              <w:rPr>
                <w:bCs/>
                <w:sz w:val="22"/>
                <w:szCs w:val="22"/>
              </w:rPr>
              <w:t xml:space="preserve">Pod Borem 18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41-808 Zabrze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17 - Osłony na aparaturę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SKAMEX Spółka z ograniczona odpowiedzialnością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Częstochowska 38/52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93-121 Łódź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Pakiet 19 - Cewniki i zestawy do </w:t>
            </w:r>
            <w:proofErr w:type="spellStart"/>
            <w:r w:rsidRPr="00BC6186">
              <w:rPr>
                <w:sz w:val="22"/>
                <w:szCs w:val="22"/>
              </w:rPr>
              <w:t>szynowania</w:t>
            </w:r>
            <w:proofErr w:type="spellEnd"/>
            <w:r w:rsidRPr="00BC6186">
              <w:rPr>
                <w:sz w:val="22"/>
                <w:szCs w:val="22"/>
              </w:rPr>
              <w:t xml:space="preserve"> moczowodów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C6186">
              <w:rPr>
                <w:b/>
                <w:sz w:val="22"/>
                <w:szCs w:val="22"/>
              </w:rPr>
              <w:lastRenderedPageBreak/>
              <w:t>Lubmedical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Sp. z o. o. Sp. k.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Anny Walentynowicz 34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20-328 Lublin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20 - Smoczki do butelek z mieszankami "</w:t>
            </w:r>
            <w:proofErr w:type="spellStart"/>
            <w:r w:rsidRPr="00BC6186">
              <w:rPr>
                <w:sz w:val="22"/>
                <w:szCs w:val="22"/>
              </w:rPr>
              <w:t>Nutricia</w:t>
            </w:r>
            <w:proofErr w:type="spellEnd"/>
            <w:r w:rsidRPr="00BC6186">
              <w:rPr>
                <w:sz w:val="22"/>
                <w:szCs w:val="22"/>
              </w:rPr>
              <w:t>"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C6186">
              <w:rPr>
                <w:b/>
                <w:sz w:val="22"/>
                <w:szCs w:val="22"/>
              </w:rPr>
              <w:t>Group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DC5E35" w:rsidRPr="00BC6186" w:rsidRDefault="00224878" w:rsidP="00BC618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C5E35" w:rsidRPr="00BC6186">
              <w:rPr>
                <w:bCs/>
                <w:sz w:val="22"/>
                <w:szCs w:val="22"/>
              </w:rPr>
              <w:t xml:space="preserve">Pod Borem 18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41-808 Zabrze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22 - Opaski do identyfikacji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Cook </w:t>
            </w:r>
            <w:proofErr w:type="spellStart"/>
            <w:r w:rsidRPr="00BC6186">
              <w:rPr>
                <w:b/>
                <w:sz w:val="22"/>
                <w:szCs w:val="22"/>
              </w:rPr>
              <w:t>Medical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Pl. Piłsudskiego 1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00-078 Warszawa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Pakiet 23 - Zestaw do </w:t>
            </w:r>
            <w:proofErr w:type="spellStart"/>
            <w:r w:rsidRPr="00BC6186">
              <w:rPr>
                <w:sz w:val="22"/>
                <w:szCs w:val="22"/>
              </w:rPr>
              <w:t>szynowania</w:t>
            </w:r>
            <w:proofErr w:type="spellEnd"/>
            <w:r w:rsidRPr="00BC6186">
              <w:rPr>
                <w:sz w:val="22"/>
                <w:szCs w:val="22"/>
              </w:rPr>
              <w:t xml:space="preserve"> wewnętrznego moczowodów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DC5E35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 xml:space="preserve">LIBELI Janusz </w:t>
            </w:r>
            <w:proofErr w:type="spellStart"/>
            <w:r w:rsidRPr="00BC6186">
              <w:rPr>
                <w:b/>
                <w:sz w:val="22"/>
                <w:szCs w:val="22"/>
              </w:rPr>
              <w:t>Biś</w:t>
            </w:r>
            <w:proofErr w:type="spellEnd"/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Nasienna 3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44-120 Pyskowice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24 - Opaski identyfikacyjne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C6186">
              <w:rPr>
                <w:b/>
                <w:sz w:val="22"/>
                <w:szCs w:val="22"/>
              </w:rPr>
              <w:t>Intergos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Legionów 55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43-300 Bielsko-Biała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Pakiet 25 - Pojemnik na kał 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t>3M Poland Sp. z o.o.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Kajetany, Al. Katowicka 117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05-830 Nadarzyn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 xml:space="preserve">Pakiet 27 - </w:t>
            </w:r>
            <w:proofErr w:type="spellStart"/>
            <w:r w:rsidRPr="00BC6186">
              <w:rPr>
                <w:sz w:val="22"/>
                <w:szCs w:val="22"/>
              </w:rPr>
              <w:t>Strzygarki</w:t>
            </w:r>
            <w:proofErr w:type="spellEnd"/>
            <w:r w:rsidRPr="00BC6186">
              <w:rPr>
                <w:sz w:val="22"/>
                <w:szCs w:val="22"/>
              </w:rPr>
              <w:t xml:space="preserve"> i ostrza do </w:t>
            </w:r>
            <w:proofErr w:type="spellStart"/>
            <w:r w:rsidRPr="00BC6186">
              <w:rPr>
                <w:sz w:val="22"/>
                <w:szCs w:val="22"/>
              </w:rPr>
              <w:t>strzygarki</w:t>
            </w:r>
            <w:proofErr w:type="spellEnd"/>
            <w:r w:rsidRPr="00BC6186">
              <w:rPr>
                <w:sz w:val="22"/>
                <w:szCs w:val="22"/>
              </w:rPr>
              <w:t xml:space="preserve"> 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  <w:tr w:rsidR="00DC5E35" w:rsidTr="00BC6186">
        <w:trPr>
          <w:cantSplit/>
        </w:trPr>
        <w:tc>
          <w:tcPr>
            <w:tcW w:w="9498" w:type="dxa"/>
          </w:tcPr>
          <w:p w:rsidR="00DC5E35" w:rsidRPr="00BC6186" w:rsidRDefault="00DC5E35" w:rsidP="00BC618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C6186">
              <w:rPr>
                <w:b/>
                <w:sz w:val="22"/>
                <w:szCs w:val="22"/>
              </w:rPr>
              <w:lastRenderedPageBreak/>
              <w:t xml:space="preserve">AKME </w:t>
            </w:r>
            <w:proofErr w:type="spellStart"/>
            <w:r w:rsidRPr="00BC6186">
              <w:rPr>
                <w:b/>
                <w:sz w:val="22"/>
                <w:szCs w:val="22"/>
              </w:rPr>
              <w:t>Pałejko</w:t>
            </w:r>
            <w:proofErr w:type="spellEnd"/>
            <w:r w:rsidRPr="00BC6186">
              <w:rPr>
                <w:b/>
                <w:sz w:val="22"/>
                <w:szCs w:val="22"/>
              </w:rPr>
              <w:t xml:space="preserve"> Spółka jawna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 xml:space="preserve">ul. Poloneza 89B </w:t>
            </w:r>
          </w:p>
          <w:p w:rsidR="00DC5E35" w:rsidRPr="00BC6186" w:rsidRDefault="00DC5E35" w:rsidP="00BC6186">
            <w:pPr>
              <w:jc w:val="both"/>
              <w:rPr>
                <w:bCs/>
                <w:sz w:val="22"/>
                <w:szCs w:val="22"/>
              </w:rPr>
            </w:pPr>
            <w:r w:rsidRPr="00BC6186">
              <w:rPr>
                <w:bCs/>
                <w:sz w:val="22"/>
                <w:szCs w:val="22"/>
              </w:rPr>
              <w:t>02-826 Warszawa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na:</w:t>
            </w:r>
          </w:p>
          <w:p w:rsidR="00DC5E35" w:rsidRPr="00BC6186" w:rsidRDefault="00DC5E35" w:rsidP="00BC61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Pakiet 29 - Dren do jamy otrzewnej</w:t>
            </w:r>
          </w:p>
          <w:p w:rsidR="00DC5E35" w:rsidRPr="00BC6186" w:rsidRDefault="00DC5E35" w:rsidP="00BC61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C6186">
              <w:rPr>
                <w:color w:val="000000"/>
                <w:sz w:val="22"/>
                <w:szCs w:val="22"/>
              </w:rPr>
              <w:t>Uzasadnienie wyboru:</w:t>
            </w:r>
          </w:p>
          <w:p w:rsidR="00DC5E35" w:rsidRPr="00BC6186" w:rsidRDefault="00BC6186" w:rsidP="00BC61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C6186">
              <w:rPr>
                <w:sz w:val="22"/>
                <w:szCs w:val="22"/>
              </w:rPr>
              <w:t>Najkorzystniejsza oferta spełniająca wymogi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1 - Rurki </w:t>
            </w:r>
            <w:proofErr w:type="spellStart"/>
            <w:r w:rsidRPr="00DC5E35">
              <w:rPr>
                <w:sz w:val="20"/>
                <w:szCs w:val="20"/>
              </w:rPr>
              <w:t>sigmoideoskopowe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1 - Rurki </w:t>
            </w:r>
            <w:proofErr w:type="spellStart"/>
            <w:r w:rsidRPr="00DC5E35">
              <w:rPr>
                <w:sz w:val="20"/>
                <w:szCs w:val="20"/>
              </w:rPr>
              <w:t>sigmoideoskopowe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PHU ANMAR Sp. z o.o. Sp. k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Strefowa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22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- 449.20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449,20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2 - Igły do znieczuleń podpajęczynówkowych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>" S.A Wrocław Oddział Kraków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117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2 - Igły do znieczuleń podpajęczynówkowych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3 - Filtr oddechowy mechaniczny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JAMRO Przedsiębiorstwo Handlowo-Usługowe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Małobądzka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186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Będzin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4 - Przyrząd do aspiracji leków z butelki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55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4 - Przyrząd do aspiracji leków z butelki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- 452.00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452,00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4 - Przyrząd do aspiracji leków z butelki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PHU ANMAR Sp. z o.o. Sp. k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Strefowa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22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- 245.65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245,65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6 - Odsysanie pola operacyjnego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SKAMEX Spółka z ograniczona odpowiedzialnością 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38/52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7 - Nebulizatory jednorazowego użycia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SKAMEX Spółka z ograniczona odpowiedzialnością 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38/52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8 - Sprzęt endoskopowy do zabiegów i badań </w:t>
            </w:r>
            <w:proofErr w:type="spellStart"/>
            <w:r w:rsidRPr="00DC5E35">
              <w:rPr>
                <w:sz w:val="20"/>
                <w:szCs w:val="20"/>
              </w:rPr>
              <w:t>endourologicznych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1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11 - Zestawy do ssania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36/14C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12 - Sterylny żel </w:t>
            </w:r>
            <w:proofErr w:type="spellStart"/>
            <w:r w:rsidRPr="00DC5E35">
              <w:rPr>
                <w:sz w:val="20"/>
                <w:szCs w:val="20"/>
              </w:rPr>
              <w:t>znieczuląjacy</w:t>
            </w:r>
            <w:proofErr w:type="spellEnd"/>
            <w:r w:rsidRPr="00DC5E35">
              <w:rPr>
                <w:sz w:val="20"/>
                <w:szCs w:val="20"/>
              </w:rPr>
              <w:t xml:space="preserve"> do cewnikowania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SINMED Sp. z o. 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32B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12 - Sterylny żel </w:t>
            </w:r>
            <w:proofErr w:type="spellStart"/>
            <w:r w:rsidRPr="00DC5E35">
              <w:rPr>
                <w:sz w:val="20"/>
                <w:szCs w:val="20"/>
              </w:rPr>
              <w:t>znieczuląjacy</w:t>
            </w:r>
            <w:proofErr w:type="spellEnd"/>
            <w:r w:rsidRPr="00DC5E35">
              <w:rPr>
                <w:sz w:val="20"/>
                <w:szCs w:val="20"/>
              </w:rPr>
              <w:t xml:space="preserve"> do cewnikowania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Lubmedical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 o. Sp. k.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Anny Walentynowicz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34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20-328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- 497.90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497,90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12 - Sterylny żel </w:t>
            </w:r>
            <w:proofErr w:type="spellStart"/>
            <w:r w:rsidRPr="00DC5E35">
              <w:rPr>
                <w:sz w:val="20"/>
                <w:szCs w:val="20"/>
              </w:rPr>
              <w:t>znieczuląjacy</w:t>
            </w:r>
            <w:proofErr w:type="spellEnd"/>
            <w:r w:rsidRPr="00DC5E35">
              <w:rPr>
                <w:sz w:val="20"/>
                <w:szCs w:val="20"/>
              </w:rPr>
              <w:t xml:space="preserve"> do cewnikowania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- 357.20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357,20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12 - Sterylny żel </w:t>
            </w:r>
            <w:proofErr w:type="spellStart"/>
            <w:r w:rsidRPr="00DC5E35">
              <w:rPr>
                <w:sz w:val="20"/>
                <w:szCs w:val="20"/>
              </w:rPr>
              <w:t>znieczuląjacy</w:t>
            </w:r>
            <w:proofErr w:type="spellEnd"/>
            <w:r w:rsidRPr="00DC5E35">
              <w:rPr>
                <w:sz w:val="20"/>
                <w:szCs w:val="20"/>
              </w:rPr>
              <w:t xml:space="preserve"> do cewnikowania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21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13 - Układ oddechowy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SINMED Sp. z o. 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32B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13 - Układ oddechowy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14 - Przewód do cystoskopu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55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14 - Przewód do cystoskopu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- 488.80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488,80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14 - Przewód do cystoskopu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Baxter Polska Sp. z o.o.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Kruczkowskiego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- 226.30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226,30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15 - Dren balonowy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36/14C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lastRenderedPageBreak/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16 - Jednorazowe balony trójkanałowe do usuwania złogów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104/112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16 - Jednorazowe balony trójkanałowe do usuwania złogów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Camedica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cywilna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Kościelna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30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21-210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Milanów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- 462.25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462,25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16 - Jednorazowe balony trójkanałowe do usuwania złogów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Sonologistic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7a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Zamość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- 412.45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412,45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16 - Jednorazowe balony trójkanałowe do usuwania złogów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BOSTON SCIENTIFIC POLSKA SPÓŁKA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22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- 306.25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306,25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16 - Jednorazowe balony trójkanałowe do usuwania złogów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Olympus Polska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1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- 252.60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252,60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17 - Osłony na aparaturę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17 - Osłony na aparaturę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6A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- 442.00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442,00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19 - Cewniki i zestawy do </w:t>
            </w:r>
            <w:proofErr w:type="spellStart"/>
            <w:r w:rsidRPr="00DC5E35">
              <w:rPr>
                <w:sz w:val="20"/>
                <w:szCs w:val="20"/>
              </w:rPr>
              <w:t>szynowania</w:t>
            </w:r>
            <w:proofErr w:type="spellEnd"/>
            <w:r w:rsidRPr="00DC5E35">
              <w:rPr>
                <w:sz w:val="20"/>
                <w:szCs w:val="20"/>
              </w:rPr>
              <w:t xml:space="preserve"> moczowodów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SKAMEX Spółka z ograniczona odpowiedzialnością 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38/52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20 - Smoczki do butelek z mieszankami "</w:t>
            </w:r>
            <w:proofErr w:type="spellStart"/>
            <w:r w:rsidRPr="00DC5E35">
              <w:rPr>
                <w:sz w:val="20"/>
                <w:szCs w:val="20"/>
              </w:rPr>
              <w:t>Nutricia</w:t>
            </w:r>
            <w:proofErr w:type="spellEnd"/>
            <w:r w:rsidRPr="00DC5E35">
              <w:rPr>
                <w:sz w:val="20"/>
                <w:szCs w:val="20"/>
              </w:rPr>
              <w:t>"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Lubmedical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 o. Sp. k.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Anny Walentynowicz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34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20-328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22 - Opaski do identyfikacji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22 - Opaski do identyfikacji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55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- 447.35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447,35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23 - Zestaw do </w:t>
            </w:r>
            <w:proofErr w:type="spellStart"/>
            <w:r w:rsidRPr="00DC5E35">
              <w:rPr>
                <w:sz w:val="20"/>
                <w:szCs w:val="20"/>
              </w:rPr>
              <w:t>szynowania</w:t>
            </w:r>
            <w:proofErr w:type="spellEnd"/>
            <w:r w:rsidRPr="00DC5E35">
              <w:rPr>
                <w:sz w:val="20"/>
                <w:szCs w:val="20"/>
              </w:rPr>
              <w:t xml:space="preserve"> wewnętrznego moczowodów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Cook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1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24 - Opaski identyfikacyjne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LIBELI Janusz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Biś</w:t>
            </w:r>
            <w:proofErr w:type="spellEnd"/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Nasienna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3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44-120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Pyskowice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24 - Opaski </w:t>
            </w:r>
            <w:r w:rsidRPr="00DC5E35">
              <w:rPr>
                <w:sz w:val="20"/>
                <w:szCs w:val="20"/>
              </w:rPr>
              <w:lastRenderedPageBreak/>
              <w:t>identyfikacyjne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lastRenderedPageBreak/>
              <w:t>Neomed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lastRenderedPageBreak/>
              <w:t>ul. 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6A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lastRenderedPageBreak/>
              <w:t>1 - Cena - 480.30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480,30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25 - Pojemnik na kał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C5E35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55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25 - Pojemnik na kał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 xml:space="preserve">Pakiet 27 - </w:t>
            </w:r>
            <w:proofErr w:type="spellStart"/>
            <w:r w:rsidRPr="00DC5E35">
              <w:rPr>
                <w:sz w:val="20"/>
                <w:szCs w:val="20"/>
              </w:rPr>
              <w:t>Strzygarki</w:t>
            </w:r>
            <w:proofErr w:type="spellEnd"/>
            <w:r w:rsidRPr="00DC5E35">
              <w:rPr>
                <w:sz w:val="20"/>
                <w:szCs w:val="20"/>
              </w:rPr>
              <w:t xml:space="preserve"> i ostrza do </w:t>
            </w:r>
            <w:proofErr w:type="spellStart"/>
            <w:r w:rsidRPr="00DC5E35">
              <w:rPr>
                <w:sz w:val="20"/>
                <w:szCs w:val="20"/>
              </w:rPr>
              <w:t>strzygarki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>3M Poland Sp. z o.o.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Kajetany, 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117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Nadarzyn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29 - Dren do jamy otrzewnej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AKME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Pałejko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:rsidR="00DC5E35" w:rsidRPr="00211A34" w:rsidRDefault="00DC5E35" w:rsidP="00BC6186">
            <w:pPr>
              <w:rPr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ul. Poloneza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89B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02-826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500,00</w:t>
            </w:r>
          </w:p>
        </w:tc>
      </w:tr>
      <w:tr w:rsidR="00DC5E35" w:rsidRPr="00834EF4" w:rsidTr="00BC6186">
        <w:tc>
          <w:tcPr>
            <w:tcW w:w="2169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C5E35">
              <w:rPr>
                <w:sz w:val="20"/>
                <w:szCs w:val="20"/>
              </w:rPr>
              <w:t>Pakiet 29 - Dren do jamy otrzewnej</w:t>
            </w:r>
          </w:p>
        </w:tc>
        <w:tc>
          <w:tcPr>
            <w:tcW w:w="2793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C5E3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C5E3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C5E3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DC5E35" w:rsidRPr="00211A34" w:rsidRDefault="00224878" w:rsidP="00BC61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C5E35" w:rsidRPr="00DC5E35">
              <w:rPr>
                <w:sz w:val="20"/>
                <w:szCs w:val="20"/>
              </w:rPr>
              <w:t>Pod Borem</w:t>
            </w:r>
            <w:r w:rsidR="00DC5E35" w:rsidRPr="00211A34">
              <w:rPr>
                <w:sz w:val="20"/>
                <w:szCs w:val="20"/>
              </w:rPr>
              <w:t xml:space="preserve"> </w:t>
            </w:r>
            <w:r w:rsidR="00DC5E35" w:rsidRPr="00DC5E35">
              <w:rPr>
                <w:sz w:val="20"/>
                <w:szCs w:val="20"/>
              </w:rPr>
              <w:t>18</w:t>
            </w:r>
          </w:p>
          <w:p w:rsidR="00DC5E35" w:rsidRPr="00211A34" w:rsidRDefault="00DC5E35" w:rsidP="00BC6186">
            <w:pPr>
              <w:spacing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C5E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DC5E35" w:rsidRPr="00211A34" w:rsidRDefault="00DC5E35" w:rsidP="00BC618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5E35" w:rsidRPr="00211A34" w:rsidRDefault="00DC5E35" w:rsidP="00BC6186">
            <w:pPr>
              <w:jc w:val="center"/>
              <w:rPr>
                <w:color w:val="000000"/>
                <w:sz w:val="20"/>
                <w:szCs w:val="20"/>
              </w:rPr>
            </w:pPr>
            <w:r w:rsidRPr="00DC5E35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B464D3" w:rsidRDefault="008642B3" w:rsidP="00224878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BC61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186" w:rsidRDefault="00BC6186">
      <w:r>
        <w:separator/>
      </w:r>
    </w:p>
  </w:endnote>
  <w:endnote w:type="continuationSeparator" w:id="0">
    <w:p w:rsidR="00BC6186" w:rsidRDefault="00BC6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186" w:rsidRDefault="00BC61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186" w:rsidRDefault="00BC618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C6186" w:rsidRDefault="00BC6186">
    <w:pPr>
      <w:pStyle w:val="Stopka"/>
      <w:tabs>
        <w:tab w:val="clear" w:pos="4536"/>
      </w:tabs>
      <w:jc w:val="center"/>
      <w:rPr>
        <w:sz w:val="18"/>
        <w:szCs w:val="18"/>
      </w:rPr>
    </w:pPr>
  </w:p>
  <w:p w:rsidR="00BC6186" w:rsidRDefault="00BC618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186" w:rsidRDefault="00BC61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186" w:rsidRDefault="00BC6186">
      <w:r>
        <w:separator/>
      </w:r>
    </w:p>
  </w:footnote>
  <w:footnote w:type="continuationSeparator" w:id="0">
    <w:p w:rsidR="00BC6186" w:rsidRDefault="00BC6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186" w:rsidRDefault="00BC6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186" w:rsidRDefault="00BC6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186" w:rsidRDefault="00BC61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D5F"/>
    <w:rsid w:val="00022322"/>
    <w:rsid w:val="00042497"/>
    <w:rsid w:val="000C1E6F"/>
    <w:rsid w:val="000E4E56"/>
    <w:rsid w:val="001A1468"/>
    <w:rsid w:val="001B7815"/>
    <w:rsid w:val="00211A34"/>
    <w:rsid w:val="0022487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6D5F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186"/>
    <w:rsid w:val="00BC6F7F"/>
    <w:rsid w:val="00BD2174"/>
    <w:rsid w:val="00C423DD"/>
    <w:rsid w:val="00C60D7B"/>
    <w:rsid w:val="00C65E53"/>
    <w:rsid w:val="00CA0B33"/>
    <w:rsid w:val="00CA3511"/>
    <w:rsid w:val="00CD67FD"/>
    <w:rsid w:val="00CF75AF"/>
    <w:rsid w:val="00D01E5B"/>
    <w:rsid w:val="00D04203"/>
    <w:rsid w:val="00D26ED6"/>
    <w:rsid w:val="00D42C90"/>
    <w:rsid w:val="00D8427E"/>
    <w:rsid w:val="00DC5E3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34CD6"/>
  <w15:chartTrackingRefBased/>
  <w15:docId w15:val="{FF633C37-7D42-4159-9866-2C2E1FA1B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8</Pages>
  <Words>1765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2022-04-07T07:03:00Z</dcterms:created>
  <dcterms:modified xsi:type="dcterms:W3CDTF">2022-04-12T12:39:00Z</dcterms:modified>
</cp:coreProperties>
</file>