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1393B" w14:textId="77777777" w:rsidR="00C17A7B" w:rsidRPr="00240E71" w:rsidRDefault="004E7167" w:rsidP="00C17A7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B60531D">
          <v:roundrect id="_x0000_s1026" style="position:absolute;left:0;text-align:left;margin-left:-25.5pt;margin-top:-13.15pt;width:162pt;height:1in;z-index:251658240" arcsize="10923f"/>
        </w:pict>
      </w:r>
      <w:r w:rsidR="00C17A7B">
        <w:rPr>
          <w:b w:val="0"/>
          <w:sz w:val="22"/>
          <w:szCs w:val="22"/>
        </w:rPr>
        <w:tab/>
      </w:r>
      <w:r w:rsidR="00C17A7B">
        <w:rPr>
          <w:b w:val="0"/>
          <w:sz w:val="22"/>
          <w:szCs w:val="22"/>
        </w:rPr>
        <w:tab/>
      </w:r>
      <w:r w:rsidR="00C17A7B">
        <w:rPr>
          <w:b w:val="0"/>
          <w:sz w:val="22"/>
          <w:szCs w:val="22"/>
        </w:rPr>
        <w:tab/>
      </w:r>
      <w:r w:rsidR="00C17A7B">
        <w:rPr>
          <w:b w:val="0"/>
          <w:sz w:val="22"/>
          <w:szCs w:val="22"/>
        </w:rPr>
        <w:tab/>
      </w:r>
      <w:r w:rsidR="00C17A7B">
        <w:rPr>
          <w:b w:val="0"/>
          <w:sz w:val="22"/>
          <w:szCs w:val="22"/>
        </w:rPr>
        <w:tab/>
      </w:r>
      <w:r w:rsidR="00C17A7B">
        <w:rPr>
          <w:b w:val="0"/>
          <w:sz w:val="22"/>
          <w:szCs w:val="22"/>
        </w:rPr>
        <w:tab/>
      </w:r>
      <w:r w:rsidR="00C17A7B">
        <w:rPr>
          <w:b w:val="0"/>
          <w:sz w:val="22"/>
          <w:szCs w:val="22"/>
        </w:rPr>
        <w:tab/>
      </w:r>
      <w:r w:rsidR="00C17A7B" w:rsidRPr="004C278E">
        <w:rPr>
          <w:rFonts w:ascii="Times New Roman" w:hAnsi="Times New Roman"/>
        </w:rPr>
        <w:t xml:space="preserve">Załącznik nr </w:t>
      </w:r>
      <w:r w:rsidR="00C17A7B">
        <w:rPr>
          <w:rFonts w:ascii="Times New Roman" w:hAnsi="Times New Roman"/>
        </w:rPr>
        <w:t>1</w:t>
      </w:r>
    </w:p>
    <w:p w14:paraId="01DD6108" w14:textId="77777777" w:rsidR="00C17A7B" w:rsidRDefault="00C17A7B" w:rsidP="00C17A7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4E02628" w14:textId="77777777" w:rsidR="00C17A7B" w:rsidRPr="0022732C" w:rsidRDefault="00C17A7B" w:rsidP="00C17A7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624937E" w14:textId="77777777" w:rsidR="00C17A7B" w:rsidRDefault="00C17A7B" w:rsidP="00C17A7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3B13C8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9728C50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A7DBCCA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08884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94228D1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A248CF4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7403ADF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61F2267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3779565" w14:textId="77777777" w:rsidR="00C17A7B" w:rsidRPr="0022732C" w:rsidRDefault="00C17A7B" w:rsidP="00C17A7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AB2494" w14:textId="77777777" w:rsidR="00C17A7B" w:rsidRDefault="00C17A7B" w:rsidP="00C17A7B">
      <w:pPr>
        <w:spacing w:line="360" w:lineRule="auto"/>
      </w:pPr>
      <w:r>
        <w:t>Do: Nazwa i siedziba Zamawiającego:</w:t>
      </w:r>
    </w:p>
    <w:p w14:paraId="79A6EFEB" w14:textId="77777777" w:rsidR="00C17A7B" w:rsidRPr="00C44BB7" w:rsidRDefault="00C17A7B" w:rsidP="00C17A7B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144F0661" w14:textId="77777777" w:rsidR="00C17A7B" w:rsidRPr="00C44BB7" w:rsidRDefault="00C17A7B" w:rsidP="00C17A7B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36B48264" w14:textId="77777777" w:rsidR="00C17A7B" w:rsidRDefault="00C17A7B" w:rsidP="00C17A7B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45FB1749" w14:textId="77777777" w:rsidR="00C17A7B" w:rsidRDefault="00C17A7B" w:rsidP="00C17A7B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4CB92702" w14:textId="77777777" w:rsidR="00C17A7B" w:rsidRDefault="00C17A7B" w:rsidP="00C17A7B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761A493F" w14:textId="77777777" w:rsidR="00C17A7B" w:rsidRDefault="00C17A7B" w:rsidP="00C17A7B">
      <w:pPr>
        <w:ind w:firstLine="3969"/>
        <w:rPr>
          <w:b/>
        </w:rPr>
      </w:pPr>
    </w:p>
    <w:p w14:paraId="6978E7B3" w14:textId="2B240201" w:rsidR="00C17A7B" w:rsidRDefault="00C17A7B" w:rsidP="00C17A7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E7167" w:rsidRPr="004E7167">
        <w:rPr>
          <w:b/>
        </w:rPr>
        <w:t xml:space="preserve">Dostawa 4 szt. dwukanałowego, sterowanego źródła wysokiego napięcia dla </w:t>
      </w:r>
      <w:proofErr w:type="spellStart"/>
      <w:r w:rsidR="004E7167" w:rsidRPr="004E7167">
        <w:rPr>
          <w:b/>
        </w:rPr>
        <w:t>WFiIS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4E7167">
        <w:rPr>
          <w:b/>
          <w:sz w:val="26"/>
        </w:rPr>
        <w:t>2</w:t>
      </w:r>
      <w:r>
        <w:rPr>
          <w:b/>
          <w:sz w:val="26"/>
        </w:rPr>
        <w:t>1</w:t>
      </w:r>
      <w:r w:rsidR="004E7167">
        <w:rPr>
          <w:b/>
          <w:sz w:val="26"/>
        </w:rPr>
        <w:t>3</w:t>
      </w:r>
      <w:r>
        <w:rPr>
          <w:b/>
          <w:sz w:val="26"/>
        </w:rPr>
        <w:t xml:space="preserve">/22 </w:t>
      </w:r>
      <w:r>
        <w:t xml:space="preserve">oferuję realizację przedmiotu zamówienia, zgodnie </w:t>
      </w:r>
      <w:r w:rsidR="004E7167">
        <w:br/>
      </w:r>
      <w:r>
        <w:t>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C17A7B" w14:paraId="2704BA4D" w14:textId="77777777" w:rsidTr="007471A8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E5DBAEE" w14:textId="77777777" w:rsidR="00C17A7B" w:rsidRDefault="00C17A7B" w:rsidP="007471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CD934CC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3CB4502" w14:textId="77777777" w:rsidR="00C17A7B" w:rsidRPr="00FD3F61" w:rsidRDefault="00C17A7B" w:rsidP="007471A8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682341D4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A155A2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5EE5BE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EA08536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F2344A1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0CB06C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3CD91A91" w14:textId="77777777" w:rsidR="00C17A7B" w:rsidRDefault="00C17A7B" w:rsidP="007471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DD05EA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D38C8AA" w14:textId="77777777" w:rsidR="00C17A7B" w:rsidRDefault="00C17A7B" w:rsidP="007471A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676CF8A" w14:textId="77777777" w:rsidR="00C17A7B" w:rsidRDefault="00C17A7B" w:rsidP="007471A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C17A7B" w14:paraId="4B344220" w14:textId="77777777" w:rsidTr="007471A8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7B6BD54A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72E2765C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4E398A3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5A6390BC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38B46F50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D1F22EE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2E8C009E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00867D" w14:textId="77777777" w:rsidR="00C17A7B" w:rsidRDefault="00C17A7B" w:rsidP="007471A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C17A7B" w:rsidRPr="00C44251" w14:paraId="2DFB2926" w14:textId="77777777" w:rsidTr="007471A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ED9A1DD" w14:textId="77777777" w:rsidR="00C17A7B" w:rsidRPr="008F4E0A" w:rsidRDefault="00C17A7B" w:rsidP="007471A8">
            <w:pPr>
              <w:ind w:right="-71"/>
              <w:jc w:val="center"/>
              <w:rPr>
                <w:sz w:val="16"/>
                <w:szCs w:val="16"/>
              </w:rPr>
            </w:pPr>
          </w:p>
          <w:p w14:paraId="6E2365C3" w14:textId="77777777" w:rsidR="00C17A7B" w:rsidRPr="008F4E0A" w:rsidRDefault="00C17A7B" w:rsidP="007471A8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F03D8CF" w14:textId="21F03FE5" w:rsidR="00C17A7B" w:rsidRPr="00C902CC" w:rsidRDefault="004E7167" w:rsidP="007471A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Dwukanałowe, sterowane źródło napięcia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31A1577D" w14:textId="77777777" w:rsidR="00C17A7B" w:rsidRPr="00855ACF" w:rsidRDefault="00C17A7B" w:rsidP="007471A8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5A62B88" w14:textId="36DE402D" w:rsidR="00C17A7B" w:rsidRPr="00C44251" w:rsidRDefault="004E7167" w:rsidP="007471A8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szt.</w:t>
            </w:r>
            <w:r w:rsidR="00C17A7B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22E0C112" w14:textId="77777777" w:rsidR="00C17A7B" w:rsidRPr="00C44251" w:rsidRDefault="00C17A7B" w:rsidP="007471A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35BA004" w14:textId="77777777" w:rsidR="00C17A7B" w:rsidRPr="00C44251" w:rsidRDefault="00C17A7B" w:rsidP="007471A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D167014" w14:textId="77777777" w:rsidR="00C17A7B" w:rsidRPr="00C44251" w:rsidRDefault="00C17A7B" w:rsidP="007471A8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0D672B4" w14:textId="77777777" w:rsidR="00C17A7B" w:rsidRPr="00C44251" w:rsidRDefault="00C17A7B" w:rsidP="007471A8">
            <w:pPr>
              <w:ind w:right="425"/>
              <w:rPr>
                <w:sz w:val="16"/>
                <w:szCs w:val="16"/>
              </w:rPr>
            </w:pPr>
          </w:p>
        </w:tc>
      </w:tr>
      <w:tr w:rsidR="00C17A7B" w14:paraId="42EE0CDD" w14:textId="77777777" w:rsidTr="007471A8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3374E6E4" w14:textId="77777777" w:rsidR="00C17A7B" w:rsidRPr="00BF11F0" w:rsidRDefault="00C17A7B" w:rsidP="007471A8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26CA88C7" w14:textId="77777777" w:rsidR="00C17A7B" w:rsidRDefault="00C17A7B" w:rsidP="007471A8">
            <w:pPr>
              <w:ind w:right="425"/>
              <w:rPr>
                <w:sz w:val="22"/>
              </w:rPr>
            </w:pPr>
          </w:p>
        </w:tc>
      </w:tr>
    </w:tbl>
    <w:p w14:paraId="41705A91" w14:textId="77777777" w:rsidR="00C17A7B" w:rsidRPr="00FB1B4F" w:rsidRDefault="00C17A7B" w:rsidP="00C17A7B">
      <w:pPr>
        <w:widowControl w:val="0"/>
        <w:ind w:right="1"/>
        <w:jc w:val="both"/>
        <w:rPr>
          <w:b/>
          <w:sz w:val="20"/>
        </w:rPr>
      </w:pPr>
    </w:p>
    <w:p w14:paraId="0E4F562E" w14:textId="77777777" w:rsidR="00C17A7B" w:rsidRPr="00FB1B4F" w:rsidRDefault="00C17A7B" w:rsidP="00C17A7B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4A9CC99" w14:textId="77777777" w:rsidR="00C17A7B" w:rsidRPr="00FB1B4F" w:rsidRDefault="00C17A7B" w:rsidP="00C17A7B">
      <w:pPr>
        <w:widowControl w:val="0"/>
        <w:ind w:right="1"/>
        <w:jc w:val="both"/>
        <w:rPr>
          <w:b/>
          <w:sz w:val="18"/>
        </w:rPr>
      </w:pPr>
    </w:p>
    <w:p w14:paraId="511AD1AA" w14:textId="77777777" w:rsidR="00C17A7B" w:rsidRDefault="00C17A7B" w:rsidP="00C17A7B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0CEA368F" w14:textId="77777777" w:rsidR="00C17A7B" w:rsidRDefault="00C17A7B" w:rsidP="00C17A7B">
      <w:pPr>
        <w:widowControl w:val="0"/>
        <w:ind w:right="1"/>
        <w:jc w:val="both"/>
        <w:rPr>
          <w:b/>
        </w:rPr>
      </w:pPr>
    </w:p>
    <w:p w14:paraId="103BD096" w14:textId="77777777" w:rsidR="00C17A7B" w:rsidRDefault="00C17A7B" w:rsidP="00C17A7B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5320E7">
        <w:rPr>
          <w:i/>
        </w:rPr>
        <w:t>(kryterium oceny ofert)</w:t>
      </w:r>
    </w:p>
    <w:p w14:paraId="61BDCCA7" w14:textId="77777777" w:rsidR="00C17A7B" w:rsidRDefault="00C17A7B" w:rsidP="00C17A7B">
      <w:pPr>
        <w:widowControl w:val="0"/>
        <w:ind w:right="1"/>
        <w:jc w:val="both"/>
        <w:rPr>
          <w:b/>
        </w:rPr>
      </w:pPr>
    </w:p>
    <w:p w14:paraId="49610B6B" w14:textId="3C06A1CF" w:rsidR="00C17A7B" w:rsidRDefault="00C17A7B" w:rsidP="00C17A7B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4E7167">
        <w:t>12 miesięcy</w:t>
      </w:r>
    </w:p>
    <w:p w14:paraId="2AFFDF2A" w14:textId="77777777" w:rsidR="00C17A7B" w:rsidRDefault="00C17A7B" w:rsidP="00C17A7B">
      <w:pPr>
        <w:widowControl w:val="0"/>
        <w:ind w:right="1"/>
        <w:jc w:val="both"/>
        <w:rPr>
          <w:b/>
        </w:rPr>
      </w:pPr>
    </w:p>
    <w:p w14:paraId="35211930" w14:textId="77777777" w:rsidR="00C17A7B" w:rsidRPr="00FE545C" w:rsidRDefault="00C17A7B" w:rsidP="00C17A7B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1D0127D" w14:textId="77777777" w:rsidR="00C17A7B" w:rsidRPr="00FE545C" w:rsidRDefault="00C17A7B" w:rsidP="00C17A7B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6622D43" w14:textId="77777777" w:rsidR="00C17A7B" w:rsidRDefault="00C17A7B" w:rsidP="00C17A7B">
      <w:pPr>
        <w:jc w:val="both"/>
        <w:rPr>
          <w:sz w:val="18"/>
          <w:szCs w:val="18"/>
        </w:rPr>
      </w:pPr>
    </w:p>
    <w:p w14:paraId="6F6F33BC" w14:textId="77777777" w:rsidR="00C17A7B" w:rsidRDefault="00C17A7B" w:rsidP="00C17A7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820AFAE" w14:textId="77777777" w:rsidR="00C17A7B" w:rsidRPr="00730EFE" w:rsidRDefault="00C17A7B" w:rsidP="00C17A7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9006DC5" w14:textId="77777777" w:rsidR="00C17A7B" w:rsidRPr="001D671E" w:rsidRDefault="00C17A7B" w:rsidP="00C17A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07FE3F3" w14:textId="77777777" w:rsidR="00C17A7B" w:rsidRDefault="00C17A7B" w:rsidP="00C17A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58C2C3" w14:textId="77777777" w:rsidR="00C17A7B" w:rsidRDefault="00C17A7B" w:rsidP="00C17A7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347261" w14:textId="77777777" w:rsidR="00C17A7B" w:rsidRDefault="00C17A7B" w:rsidP="00C17A7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14CE47" w14:textId="77777777" w:rsidR="00C17A7B" w:rsidRPr="001D671E" w:rsidRDefault="00C17A7B" w:rsidP="00C17A7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7A7B" w:rsidRPr="00FE545C" w14:paraId="1134AF07" w14:textId="77777777" w:rsidTr="007471A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A47DE" w14:textId="77777777" w:rsidR="00C17A7B" w:rsidRPr="00FE545C" w:rsidRDefault="00C17A7B" w:rsidP="00747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3F3D4" w14:textId="77777777" w:rsidR="00C17A7B" w:rsidRPr="00FE545C" w:rsidRDefault="00C17A7B" w:rsidP="00747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F0DE03C" w14:textId="77777777" w:rsidR="00C17A7B" w:rsidRPr="00FE545C" w:rsidRDefault="00C17A7B" w:rsidP="00747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03DEF" w14:textId="77777777" w:rsidR="00C17A7B" w:rsidRPr="00FE545C" w:rsidRDefault="00C17A7B" w:rsidP="007471A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17A7B" w:rsidRPr="00FE545C" w14:paraId="7EA31F1F" w14:textId="77777777" w:rsidTr="00747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B51AC" w14:textId="77777777" w:rsidR="00C17A7B" w:rsidRPr="00FE545C" w:rsidRDefault="00C17A7B" w:rsidP="00747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8FAD0" w14:textId="77777777" w:rsidR="00C17A7B" w:rsidRPr="00FE545C" w:rsidRDefault="00C17A7B" w:rsidP="00747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AFAC5" w14:textId="77777777" w:rsidR="00C17A7B" w:rsidRPr="00FE545C" w:rsidRDefault="00C17A7B" w:rsidP="00747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17A7B" w:rsidRPr="00FE545C" w14:paraId="58B00A59" w14:textId="77777777" w:rsidTr="007471A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DD402" w14:textId="77777777" w:rsidR="00C17A7B" w:rsidRPr="00FE545C" w:rsidRDefault="00C17A7B" w:rsidP="007471A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B325D" w14:textId="77777777" w:rsidR="00C17A7B" w:rsidRPr="00FE545C" w:rsidRDefault="00C17A7B" w:rsidP="00747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7C0E6" w14:textId="77777777" w:rsidR="00C17A7B" w:rsidRPr="00FE545C" w:rsidRDefault="00C17A7B" w:rsidP="007471A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89ED84" w14:textId="77777777" w:rsidR="00C17A7B" w:rsidRDefault="00C17A7B" w:rsidP="00C17A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A69E473" w14:textId="77777777" w:rsidR="00C17A7B" w:rsidRPr="00D638CC" w:rsidRDefault="00C17A7B" w:rsidP="00C17A7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B6E0796" w14:textId="77777777" w:rsidR="00C17A7B" w:rsidRPr="002F276A" w:rsidRDefault="00C17A7B" w:rsidP="00C17A7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725F057" w14:textId="77777777" w:rsidR="00C17A7B" w:rsidRPr="002F276A" w:rsidRDefault="00C17A7B" w:rsidP="00C17A7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5821459" w14:textId="77777777" w:rsidR="00C17A7B" w:rsidRPr="002F276A" w:rsidRDefault="00C17A7B" w:rsidP="00C17A7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A534C89" w14:textId="77777777" w:rsidR="00C17A7B" w:rsidRPr="002F276A" w:rsidRDefault="00C17A7B" w:rsidP="00C17A7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8ABF212" w14:textId="77777777" w:rsidR="00C17A7B" w:rsidRPr="002F276A" w:rsidRDefault="00C17A7B" w:rsidP="00C17A7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7726F42" w14:textId="77777777" w:rsidR="00C17A7B" w:rsidRDefault="00C17A7B" w:rsidP="00C17A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C232533" w14:textId="77777777" w:rsidR="00C17A7B" w:rsidRDefault="00C17A7B" w:rsidP="00C17A7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B56D06B" w14:textId="77777777" w:rsidR="00C17A7B" w:rsidRDefault="00C17A7B" w:rsidP="00C17A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C86903C" w14:textId="77777777" w:rsidR="00C17A7B" w:rsidRDefault="00C17A7B" w:rsidP="00C17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580ED6" w14:textId="77777777" w:rsidR="00C17A7B" w:rsidRDefault="00C17A7B" w:rsidP="00C17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A3DF4B1" w14:textId="77777777" w:rsidR="00C17A7B" w:rsidRDefault="00C17A7B" w:rsidP="00C17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5E1190B" w14:textId="77777777" w:rsidR="00C17A7B" w:rsidRDefault="00C17A7B" w:rsidP="00C17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78AA6AC" w14:textId="77777777" w:rsidR="00C17A7B" w:rsidRPr="000B45FE" w:rsidRDefault="00C17A7B" w:rsidP="00C17A7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D28C8A2" w14:textId="77777777" w:rsidR="00C17A7B" w:rsidRDefault="00C17A7B" w:rsidP="00C17A7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0A5D8E0" w14:textId="77777777" w:rsidR="00C17A7B" w:rsidRDefault="00C17A7B" w:rsidP="00C17A7B">
      <w:pPr>
        <w:jc w:val="both"/>
        <w:rPr>
          <w:sz w:val="22"/>
          <w:szCs w:val="22"/>
        </w:rPr>
      </w:pPr>
    </w:p>
    <w:p w14:paraId="057DE41E" w14:textId="77777777" w:rsidR="00C17A7B" w:rsidRPr="00423B06" w:rsidRDefault="00C17A7B" w:rsidP="00C17A7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9A5051A" w14:textId="77777777" w:rsidR="00C17A7B" w:rsidRDefault="00C17A7B" w:rsidP="00C17A7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A992972" w14:textId="77777777" w:rsidR="00FE545C" w:rsidRPr="001C0490" w:rsidRDefault="00FE545C" w:rsidP="001C0490"/>
    <w:sectPr w:rsidR="00FE545C" w:rsidRPr="001C04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9110F" w14:textId="77777777" w:rsidR="004773FD" w:rsidRDefault="004773FD">
      <w:r>
        <w:separator/>
      </w:r>
    </w:p>
  </w:endnote>
  <w:endnote w:type="continuationSeparator" w:id="0">
    <w:p w14:paraId="64515891" w14:textId="77777777" w:rsidR="004773FD" w:rsidRDefault="0047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C20B3" w14:textId="77777777" w:rsidR="000E4DC6" w:rsidRDefault="000E4D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65A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832E" w14:textId="77777777" w:rsidR="000E4DC6" w:rsidRDefault="000E4D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6AD5C" w14:textId="77777777" w:rsidR="004773FD" w:rsidRDefault="004773FD">
      <w:r>
        <w:separator/>
      </w:r>
    </w:p>
  </w:footnote>
  <w:footnote w:type="continuationSeparator" w:id="0">
    <w:p w14:paraId="769A2F66" w14:textId="77777777" w:rsidR="004773FD" w:rsidRDefault="00477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05B9" w14:textId="77777777" w:rsidR="000E4DC6" w:rsidRDefault="000E4D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8A31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7DFCE" w14:textId="77777777" w:rsidR="000E4DC6" w:rsidRDefault="000E4D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49030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59558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4160072">
    <w:abstractNumId w:val="0"/>
  </w:num>
  <w:num w:numId="4" w16cid:durableId="742407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3FD"/>
    <w:rsid w:val="00012286"/>
    <w:rsid w:val="00071CCC"/>
    <w:rsid w:val="000B731D"/>
    <w:rsid w:val="000D6134"/>
    <w:rsid w:val="000E09C7"/>
    <w:rsid w:val="000E4DC6"/>
    <w:rsid w:val="000F6589"/>
    <w:rsid w:val="00106636"/>
    <w:rsid w:val="00116EC6"/>
    <w:rsid w:val="001801DD"/>
    <w:rsid w:val="001C0490"/>
    <w:rsid w:val="001D4612"/>
    <w:rsid w:val="00207E98"/>
    <w:rsid w:val="002723B0"/>
    <w:rsid w:val="00315A4A"/>
    <w:rsid w:val="004773FD"/>
    <w:rsid w:val="004B7300"/>
    <w:rsid w:val="004C6753"/>
    <w:rsid w:val="004E716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7A7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CF91E2"/>
  <w15:chartTrackingRefBased/>
  <w15:docId w15:val="{98BE0EFE-EB40-4538-892B-37E7FD82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A7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484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2022-04-07T11:58:00Z</cp:lastPrinted>
  <dcterms:created xsi:type="dcterms:W3CDTF">2022-04-07T11:54:00Z</dcterms:created>
  <dcterms:modified xsi:type="dcterms:W3CDTF">2022-04-07T11:58:00Z</dcterms:modified>
</cp:coreProperties>
</file>